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tmp" ContentType="image/gi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B74D8D2" w14:textId="4DCBA34E" w:rsidR="003547A0" w:rsidRDefault="002573F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14752" behindDoc="0" locked="0" layoutInCell="1" allowOverlap="1" wp14:anchorId="1844D290" wp14:editId="7F5FB6ED">
            <wp:simplePos x="0" y="0"/>
            <wp:positionH relativeFrom="column">
              <wp:posOffset>-457201</wp:posOffset>
            </wp:positionH>
            <wp:positionV relativeFrom="paragraph">
              <wp:posOffset>-470647</wp:posOffset>
            </wp:positionV>
            <wp:extent cx="7576825" cy="10717306"/>
            <wp:effectExtent l="0" t="0" r="5080" b="1905"/>
            <wp:wrapNone/>
            <wp:docPr id="190829263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292638" name="Picture 190829263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5813" cy="10730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566CB9" w14:textId="77777777" w:rsidR="002573F0" w:rsidRDefault="002573F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3EB723E2" w14:textId="77777777" w:rsidR="002573F0" w:rsidRDefault="002573F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78FAD079" w14:textId="77777777" w:rsidR="002573F0" w:rsidRDefault="002573F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69176CAA" w14:textId="77777777" w:rsidR="002573F0" w:rsidRDefault="002573F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0E10E943" w14:textId="77777777" w:rsidR="002573F0" w:rsidRDefault="002573F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3069E1DE" w14:textId="77777777" w:rsidR="002573F0" w:rsidRDefault="002573F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5DE41AFD" w14:textId="77777777" w:rsidR="002573F0" w:rsidRDefault="002573F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0EA54C95" w14:textId="77777777" w:rsidR="002573F0" w:rsidRDefault="002573F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6A167D16" w14:textId="77777777" w:rsidR="002573F0" w:rsidRDefault="002573F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017030EA" w14:textId="77777777" w:rsidR="002573F0" w:rsidRDefault="002573F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54F5234A" w14:textId="77777777" w:rsidR="002573F0" w:rsidRDefault="002573F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50CC67B5" w14:textId="77777777" w:rsidR="002573F0" w:rsidRDefault="002573F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1CD2E29A" w14:textId="77777777" w:rsidR="002573F0" w:rsidRDefault="002573F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3C0764E0" w14:textId="77777777" w:rsidR="002573F0" w:rsidRDefault="002573F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0F3F2C22" w14:textId="77777777" w:rsidR="002573F0" w:rsidRDefault="002573F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05B84EBC" w14:textId="77777777" w:rsidR="002573F0" w:rsidRDefault="002573F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4E2BDEC9" w14:textId="77777777" w:rsidR="002573F0" w:rsidRDefault="002573F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432D0A59" w14:textId="77777777" w:rsidR="002573F0" w:rsidRDefault="002573F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4BC0704B" w14:textId="77777777" w:rsidR="002573F0" w:rsidRDefault="002573F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2421DBBC" w14:textId="77777777" w:rsidR="002573F0" w:rsidRDefault="002573F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49A1193F" w14:textId="77777777" w:rsidR="003547A0" w:rsidRDefault="003547A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255209B6" w14:textId="77777777" w:rsidR="003547A0" w:rsidRDefault="003547A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01646894" w14:textId="77777777" w:rsidR="003547A0" w:rsidRDefault="003547A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7407C9BB" w14:textId="77777777" w:rsidR="003547A0" w:rsidRDefault="003547A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5CCB5AAF" w14:textId="77777777" w:rsidR="003547A0" w:rsidRDefault="003547A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67EEA8AB" w14:textId="77777777" w:rsidR="003547A0" w:rsidRDefault="003547A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57A77F95" w14:textId="77777777" w:rsidR="003547A0" w:rsidRDefault="003547A0" w:rsidP="003547A0">
      <w:pPr>
        <w:tabs>
          <w:tab w:val="left" w:pos="3587"/>
          <w:tab w:val="right" w:pos="10466"/>
        </w:tabs>
        <w:rPr>
          <w:rFonts w:ascii="Kanit Light" w:hAnsi="Kanit Light" w:cs="Kanit Light"/>
          <w:noProof/>
          <w:color w:val="FFFFFF" w:themeColor="background1"/>
          <w:szCs w:val="22"/>
          <w:lang w:val="th-TH"/>
        </w:rPr>
      </w:pPr>
    </w:p>
    <w:p w14:paraId="1F755081" w14:textId="49C9A40E" w:rsidR="00187722" w:rsidRPr="007E15E8" w:rsidRDefault="008146A5" w:rsidP="003547A0">
      <w:pPr>
        <w:tabs>
          <w:tab w:val="left" w:pos="3587"/>
          <w:tab w:val="right" w:pos="10466"/>
        </w:tabs>
        <w:rPr>
          <w:rFonts w:ascii="Kanit Light" w:hAnsi="Kanit Light" w:cs="Kanit Light"/>
          <w:color w:val="000000"/>
          <w:sz w:val="14"/>
          <w:szCs w:val="14"/>
        </w:rPr>
      </w:pPr>
      <w:r w:rsidRPr="000370A9">
        <w:rPr>
          <w:rFonts w:ascii="Kanit Light" w:hAnsi="Kanit Light" w:cs="Kanit Light"/>
          <w:b/>
          <w:bCs/>
          <w:noProof/>
          <w:color w:val="C00000"/>
          <w:sz w:val="26"/>
          <w:szCs w:val="26"/>
          <w:lang w:val="th-TH"/>
        </w:rPr>
        <mc:AlternateContent>
          <mc:Choice Requires="wps">
            <w:drawing>
              <wp:anchor distT="0" distB="0" distL="114300" distR="114300" simplePos="0" relativeHeight="251613694" behindDoc="1" locked="0" layoutInCell="1" allowOverlap="1" wp14:anchorId="30275D2C" wp14:editId="0B3E67CF">
                <wp:simplePos x="0" y="0"/>
                <wp:positionH relativeFrom="page">
                  <wp:align>left</wp:align>
                </wp:positionH>
                <wp:positionV relativeFrom="paragraph">
                  <wp:posOffset>6715125</wp:posOffset>
                </wp:positionV>
                <wp:extent cx="7543800" cy="2286000"/>
                <wp:effectExtent l="0" t="0" r="19050" b="19050"/>
                <wp:wrapNone/>
                <wp:docPr id="165723672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6699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6699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6699FF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FA31F6" id="Rectangle 30" o:spid="_x0000_s1026" style="position:absolute;margin-left:0;margin-top:528.75pt;width:594pt;height:180pt;z-index:-25170278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" fillcolor="#97b8ff" strokecolor="white [3212]" strokeweight="1pt">
                <v:fill color2="#dfe8ff" rotate="t" colors="0 #97b8ff;.5 #bfd2ff;1 #dfe8ff" focus="100%" type="gradient"/>
                <w10:wrap anchorx="page"/>
              </v:rect>
            </w:pict>
          </mc:Fallback>
        </mc:AlternateContent>
      </w:r>
      <w:r w:rsidR="000370A9" w:rsidRPr="000370A9">
        <w:rPr>
          <w:rFonts w:ascii="Kanit Light" w:hAnsi="Kanit Light" w:cs="Kanit Light"/>
          <w:b/>
          <w:bCs/>
          <w:color w:val="C00000"/>
          <w:sz w:val="26"/>
          <w:szCs w:val="26"/>
          <w:cs/>
        </w:rPr>
        <w:tab/>
      </w:r>
      <w:r w:rsidR="000370A9" w:rsidRPr="000370A9">
        <w:rPr>
          <w:rFonts w:ascii="Kanit Light" w:hAnsi="Kanit Light" w:cs="Kanit Light"/>
          <w:b/>
          <w:bCs/>
          <w:color w:val="C00000"/>
          <w:sz w:val="26"/>
          <w:szCs w:val="26"/>
          <w:cs/>
        </w:rPr>
        <w:tab/>
      </w:r>
    </w:p>
    <w:p w14:paraId="729E2BBE" w14:textId="2933AAE7" w:rsidR="00187722" w:rsidRDefault="00187722" w:rsidP="00E95D75">
      <w:pPr>
        <w:spacing w:after="0" w:line="240" w:lineRule="auto"/>
        <w:ind w:left="-142" w:right="-11"/>
        <w:jc w:val="center"/>
        <w:rPr>
          <w:rFonts w:ascii="Kanit Light" w:hAnsi="Kanit Light" w:cs="Kanit Light"/>
          <w:color w:val="000000"/>
          <w:sz w:val="14"/>
          <w:szCs w:val="14"/>
        </w:rPr>
      </w:pPr>
    </w:p>
    <w:p w14:paraId="123E7F7A" w14:textId="77777777" w:rsidR="008176DA" w:rsidRPr="00E95D75" w:rsidRDefault="008176DA" w:rsidP="00E95D75">
      <w:pPr>
        <w:spacing w:after="0" w:line="240" w:lineRule="auto"/>
        <w:ind w:left="-142" w:right="-11"/>
        <w:jc w:val="center"/>
        <w:rPr>
          <w:rFonts w:ascii="Kanit Light" w:hAnsi="Kanit Light" w:cs="Kanit Light"/>
          <w:color w:val="000000"/>
          <w:sz w:val="14"/>
          <w:szCs w:val="14"/>
          <w:cs/>
        </w:rPr>
      </w:pPr>
    </w:p>
    <w:p w14:paraId="6432194A" w14:textId="77777777" w:rsidR="002573F0" w:rsidRDefault="002573F0" w:rsidP="003547A0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0000FF"/>
          <w:sz w:val="40"/>
          <w:szCs w:val="40"/>
        </w:rPr>
      </w:pPr>
      <w:r w:rsidRPr="002573F0">
        <w:rPr>
          <w:rFonts w:ascii="Kanit Light" w:hAnsi="Kanit Light" w:cs="Kanit Light"/>
          <w:b/>
          <w:bCs/>
          <w:color w:val="0000FF"/>
          <w:sz w:val="40"/>
          <w:szCs w:val="40"/>
        </w:rPr>
        <w:lastRenderedPageBreak/>
        <w:t>PKCN0</w:t>
      </w:r>
      <w:r>
        <w:rPr>
          <w:rFonts w:ascii="Kanit Light" w:hAnsi="Kanit Light" w:cs="Kanit Light"/>
          <w:b/>
          <w:bCs/>
          <w:color w:val="0000FF"/>
          <w:sz w:val="40"/>
          <w:szCs w:val="40"/>
        </w:rPr>
        <w:t>2</w:t>
      </w:r>
      <w:r w:rsidR="003547A0" w:rsidRPr="00BE7D35">
        <w:rPr>
          <w:rFonts w:ascii="Kanit Light" w:hAnsi="Kanit Light" w:cs="Kanit Light"/>
          <w:b/>
          <w:bCs/>
          <w:color w:val="0000FF"/>
          <w:sz w:val="40"/>
          <w:szCs w:val="40"/>
        </w:rPr>
        <w:t xml:space="preserve"> </w:t>
      </w:r>
      <w:r w:rsidRPr="002573F0">
        <w:rPr>
          <w:rFonts w:ascii="Kanit Light" w:hAnsi="Kanit Light" w:cs="Kanit Light"/>
          <w:b/>
          <w:bCs/>
          <w:color w:val="0000FF"/>
          <w:sz w:val="40"/>
          <w:szCs w:val="40"/>
        </w:rPr>
        <w:t xml:space="preserve">LIJIANG </w:t>
      </w:r>
    </w:p>
    <w:p w14:paraId="2A91B57F" w14:textId="7272B26E" w:rsidR="00EC32EA" w:rsidRPr="00BE7D35" w:rsidRDefault="006562D4" w:rsidP="003547A0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0000FF"/>
          <w:sz w:val="26"/>
          <w:szCs w:val="26"/>
        </w:rPr>
      </w:pPr>
      <w:r w:rsidRPr="00BE7D35">
        <w:rPr>
          <w:rFonts w:ascii="Kanit Light" w:hAnsi="Kanit Light" w:cs="Kanit Light"/>
          <w:b/>
          <w:bCs/>
          <w:color w:val="0000FF"/>
          <w:sz w:val="40"/>
          <w:szCs w:val="40"/>
          <w:cs/>
        </w:rPr>
        <w:t>ลี่เจียง</w:t>
      </w:r>
      <w:r w:rsidR="002573F0">
        <w:rPr>
          <w:rFonts w:ascii="Kanit Light" w:hAnsi="Kanit Light" w:cs="Kanit Light"/>
          <w:b/>
          <w:bCs/>
          <w:color w:val="0000FF"/>
          <w:sz w:val="40"/>
          <w:szCs w:val="40"/>
        </w:rPr>
        <w:t>-</w:t>
      </w:r>
      <w:r w:rsidR="00EC32EA" w:rsidRPr="00BE7D35">
        <w:rPr>
          <w:rFonts w:ascii="Kanit Light" w:hAnsi="Kanit Light" w:cs="Kanit Light"/>
          <w:b/>
          <w:bCs/>
          <w:color w:val="0000FF"/>
          <w:sz w:val="40"/>
          <w:szCs w:val="40"/>
          <w:cs/>
        </w:rPr>
        <w:t>ภูเขาหิมะมังกรหยก</w:t>
      </w:r>
      <w:r w:rsidR="002573F0">
        <w:rPr>
          <w:rFonts w:ascii="Kanit Light" w:hAnsi="Kanit Light" w:cs="Kanit Light"/>
          <w:b/>
          <w:bCs/>
          <w:color w:val="0000FF"/>
          <w:sz w:val="40"/>
          <w:szCs w:val="40"/>
        </w:rPr>
        <w:t>-</w:t>
      </w:r>
      <w:r w:rsidR="00EC32EA" w:rsidRPr="00BE7D35">
        <w:rPr>
          <w:rFonts w:ascii="Kanit Light" w:hAnsi="Kanit Light" w:cs="Kanit Light"/>
          <w:b/>
          <w:bCs/>
          <w:color w:val="0000FF"/>
          <w:sz w:val="40"/>
          <w:szCs w:val="40"/>
          <w:cs/>
        </w:rPr>
        <w:t xml:space="preserve">ต้าหลี่ </w:t>
      </w:r>
      <w:r w:rsidR="00EC32EA" w:rsidRPr="00BE7D35">
        <w:rPr>
          <w:rFonts w:ascii="Kanit Light" w:hAnsi="Kanit Light" w:cs="Kanit Light"/>
          <w:b/>
          <w:bCs/>
          <w:color w:val="0000FF"/>
          <w:sz w:val="40"/>
          <w:szCs w:val="40"/>
        </w:rPr>
        <w:t xml:space="preserve">5 </w:t>
      </w:r>
      <w:r w:rsidR="00EC32EA" w:rsidRPr="00BE7D35">
        <w:rPr>
          <w:rFonts w:ascii="Kanit Light" w:hAnsi="Kanit Light" w:cs="Kanit Light"/>
          <w:b/>
          <w:bCs/>
          <w:color w:val="0000FF"/>
          <w:sz w:val="40"/>
          <w:szCs w:val="40"/>
          <w:cs/>
        </w:rPr>
        <w:t xml:space="preserve">วัน </w:t>
      </w:r>
      <w:r w:rsidR="00EC32EA" w:rsidRPr="00BE7D35">
        <w:rPr>
          <w:rFonts w:ascii="Kanit Light" w:hAnsi="Kanit Light" w:cs="Kanit Light"/>
          <w:b/>
          <w:bCs/>
          <w:color w:val="0000FF"/>
          <w:sz w:val="40"/>
          <w:szCs w:val="40"/>
        </w:rPr>
        <w:t xml:space="preserve">4 </w:t>
      </w:r>
      <w:r w:rsidR="00EC32EA" w:rsidRPr="00BE7D35">
        <w:rPr>
          <w:rFonts w:ascii="Kanit Light" w:hAnsi="Kanit Light" w:cs="Kanit Light"/>
          <w:b/>
          <w:bCs/>
          <w:color w:val="0000FF"/>
          <w:sz w:val="40"/>
          <w:szCs w:val="40"/>
          <w:cs/>
        </w:rPr>
        <w:t>คืน</w:t>
      </w:r>
    </w:p>
    <w:p w14:paraId="28BF28B7" w14:textId="77777777" w:rsidR="00E1782A" w:rsidRPr="008146A5" w:rsidRDefault="00E1782A" w:rsidP="00581196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3333FF"/>
          <w:sz w:val="26"/>
          <w:szCs w:val="26"/>
        </w:rPr>
      </w:pPr>
    </w:p>
    <w:p w14:paraId="625C010D" w14:textId="367E9A70" w:rsidR="00EC32EA" w:rsidRDefault="001E45C0" w:rsidP="008176DA">
      <w:pPr>
        <w:spacing w:after="0" w:line="240" w:lineRule="auto"/>
        <w:ind w:left="-142" w:right="-11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6875FF">
        <w:rPr>
          <w:rFonts w:ascii="Kanit Light" w:hAnsi="Kanit Light" w:cs="Kanit Light"/>
          <w:bCs/>
          <w:i/>
          <w:iCs/>
          <w:color w:val="FFC000" w:themeColor="accent4"/>
          <w:sz w:val="28"/>
          <w:u w:val="single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Highlight</w:t>
      </w:r>
      <w:r w:rsidRPr="006875FF">
        <w:rPr>
          <w:rFonts w:ascii="Kanit Light" w:hAnsi="Kanit Light" w:cs="Kanit Light"/>
          <w:sz w:val="28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EC32EA" w:rsidRPr="00EC32EA">
        <w:rPr>
          <w:rFonts w:ascii="Kanit Light" w:hAnsi="Kanit Light" w:cs="Kanit Light"/>
          <w:color w:val="000000" w:themeColor="text1"/>
          <w:sz w:val="24"/>
          <w:szCs w:val="24"/>
          <w:cs/>
        </w:rPr>
        <w:t>สุดอลังการนั่งกระเช้าใหญ่ พิชิตภูเขาหิมะมังกรหยก</w:t>
      </w:r>
    </w:p>
    <w:p w14:paraId="351CE0BA" w14:textId="77777777" w:rsidR="00EC32EA" w:rsidRDefault="00EC32EA" w:rsidP="008176DA">
      <w:pPr>
        <w:spacing w:after="0" w:line="240" w:lineRule="auto"/>
        <w:ind w:left="-142" w:right="-11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EC32EA">
        <w:rPr>
          <w:rFonts w:ascii="Kanit Light" w:hAnsi="Kanit Light" w:cs="Kanit Light"/>
          <w:color w:val="000000" w:themeColor="text1"/>
          <w:sz w:val="24"/>
          <w:szCs w:val="24"/>
          <w:cs/>
        </w:rPr>
        <w:t>ชมความสวยงามของหุบเขาพระจันทร์สีน้ำเงิน</w:t>
      </w:r>
      <w:r w:rsidRPr="00EC32EA">
        <w:rPr>
          <w:rFonts w:ascii="Kanit Light" w:hAnsi="Kanit Light" w:cs="Kanit Light"/>
          <w:color w:val="000000" w:themeColor="text1"/>
          <w:sz w:val="24"/>
          <w:szCs w:val="24"/>
        </w:rPr>
        <w:t xml:space="preserve"> </w:t>
      </w:r>
      <w:r w:rsidRPr="00EC32EA">
        <w:rPr>
          <w:rFonts w:ascii="Kanit Light" w:hAnsi="Kanit Light" w:cs="Kanit Light"/>
          <w:color w:val="000000" w:themeColor="text1"/>
          <w:sz w:val="24"/>
          <w:szCs w:val="24"/>
          <w:cs/>
        </w:rPr>
        <w:t>ช่องแคบเสือกระโจน</w:t>
      </w:r>
    </w:p>
    <w:p w14:paraId="56DC581D" w14:textId="0C871427" w:rsidR="00581196" w:rsidRDefault="00EC32EA" w:rsidP="008176DA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0000"/>
          <w:sz w:val="15"/>
          <w:szCs w:val="15"/>
        </w:rPr>
      </w:pPr>
      <w:r w:rsidRPr="00EC32EA">
        <w:rPr>
          <w:rFonts w:ascii="Kanit Light" w:hAnsi="Kanit Light" w:cs="Kanit Light"/>
          <w:color w:val="000000" w:themeColor="text1"/>
          <w:sz w:val="24"/>
          <w:szCs w:val="24"/>
          <w:cs/>
        </w:rPr>
        <w:t>สระมังกรดำ เมืองโบราณลี่เจียง</w:t>
      </w:r>
      <w:r w:rsidRPr="00EC32EA">
        <w:rPr>
          <w:rFonts w:ascii="Kanit Light" w:hAnsi="Kanit Light" w:cs="Kanit Light"/>
          <w:color w:val="000000" w:themeColor="text1"/>
          <w:sz w:val="24"/>
          <w:szCs w:val="24"/>
        </w:rPr>
        <w:t xml:space="preserve"> </w:t>
      </w:r>
      <w:r w:rsidRPr="00EC32EA">
        <w:rPr>
          <w:rFonts w:ascii="Kanit Light" w:hAnsi="Kanit Light" w:cs="Kanit Light"/>
          <w:color w:val="000000" w:themeColor="text1"/>
          <w:sz w:val="24"/>
          <w:szCs w:val="24"/>
          <w:cs/>
        </w:rPr>
        <w:t>เมืองโบราณซวงหลาง ทะเลสาบเอ๋อร์ไห่ นั่งรถม้า ซานโตรินี่</w:t>
      </w:r>
    </w:p>
    <w:p w14:paraId="65FFBC86" w14:textId="77777777" w:rsidR="00E1782A" w:rsidRDefault="00E1782A" w:rsidP="008176DA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0000"/>
          <w:sz w:val="15"/>
          <w:szCs w:val="15"/>
        </w:rPr>
      </w:pPr>
    </w:p>
    <w:p w14:paraId="3AC50789" w14:textId="2FC24802" w:rsidR="00EC32EA" w:rsidRPr="00E95D75" w:rsidRDefault="00EC32EA" w:rsidP="008176DA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0000"/>
          <w:sz w:val="15"/>
          <w:szCs w:val="15"/>
        </w:rPr>
      </w:pPr>
    </w:p>
    <w:p w14:paraId="3076D51A" w14:textId="4B5151A3" w:rsidR="00B14B91" w:rsidRDefault="002573F0" w:rsidP="003547A0">
      <w:pPr>
        <w:spacing w:after="0" w:line="240" w:lineRule="auto"/>
        <w:ind w:left="-142" w:right="-11"/>
        <w:jc w:val="center"/>
        <w:rPr>
          <w:rFonts w:ascii="Kanit Light" w:hAnsi="Kanit Light" w:cs="Kanit Light"/>
          <w:color w:val="990099"/>
          <w:sz w:val="24"/>
          <w:szCs w:val="24"/>
        </w:rPr>
      </w:pPr>
      <w:r>
        <w:rPr>
          <w:rFonts w:ascii="Kanit Light" w:hAnsi="Kanit Light" w:cs="Kanit Light"/>
          <w:b/>
          <w:bCs/>
          <w:noProof/>
          <w:color w:val="FF0000"/>
          <w:sz w:val="15"/>
          <w:szCs w:val="15"/>
        </w:rPr>
        <mc:AlternateContent>
          <mc:Choice Requires="wps">
            <w:drawing>
              <wp:anchor distT="0" distB="0" distL="114300" distR="114300" simplePos="0" relativeHeight="251848192" behindDoc="0" locked="0" layoutInCell="1" allowOverlap="1" wp14:anchorId="4FB4D249" wp14:editId="04FC4A56">
                <wp:simplePos x="0" y="0"/>
                <wp:positionH relativeFrom="column">
                  <wp:posOffset>1444999</wp:posOffset>
                </wp:positionH>
                <wp:positionV relativeFrom="paragraph">
                  <wp:posOffset>88564</wp:posOffset>
                </wp:positionV>
                <wp:extent cx="3781425" cy="723900"/>
                <wp:effectExtent l="19050" t="19050" r="28575" b="19050"/>
                <wp:wrapNone/>
                <wp:docPr id="14338256" name="Rectangle: Rounded Corners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1425" cy="72390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F599B8" w14:textId="77777777" w:rsidR="009F714A" w:rsidRPr="002573F0" w:rsidRDefault="009F714A" w:rsidP="009F714A">
                            <w:pPr>
                              <w:spacing w:after="0" w:line="240" w:lineRule="auto"/>
                              <w:ind w:left="-142" w:right="-11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2573F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เที่ยวครบทุกวัน</w:t>
                            </w:r>
                          </w:p>
                          <w:p w14:paraId="7916F936" w14:textId="77777777" w:rsidR="009F714A" w:rsidRPr="002573F0" w:rsidRDefault="009F714A" w:rsidP="009F714A">
                            <w:pPr>
                              <w:spacing w:after="0" w:line="240" w:lineRule="auto"/>
                              <w:ind w:left="-142" w:right="-11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8"/>
                              </w:rPr>
                            </w:pPr>
                            <w:r w:rsidRPr="002573F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พิเศษชมโชว์</w:t>
                            </w:r>
                            <w:r w:rsidRPr="002573F0">
                              <w:rPr>
                                <w:rFonts w:ascii="Kanit Light" w:hAnsi="Kanit Light" w:cs="Kanit Light" w:hint="cs"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  <w:r w:rsidRPr="002573F0">
                              <w:rPr>
                                <w:rFonts w:ascii="Kanit Light" w:hAnsi="Kanit Light" w:cs="Kanit Light"/>
                                <w:color w:val="FF0000"/>
                                <w:sz w:val="28"/>
                                <w:cs/>
                              </w:rPr>
                              <w:t xml:space="preserve">สุดอลังการ </w:t>
                            </w:r>
                            <w:r w:rsidRPr="002573F0">
                              <w:rPr>
                                <w:rFonts w:ascii="Kanit Light" w:hAnsi="Kanit Light" w:cs="Kanit Light"/>
                                <w:color w:val="FF0000"/>
                                <w:sz w:val="28"/>
                              </w:rPr>
                              <w:t>IMPRESSION LIJIANG</w:t>
                            </w:r>
                            <w:r w:rsidRPr="002573F0">
                              <w:rPr>
                                <w:rFonts w:ascii="Kanit Light" w:hAnsi="Kanit Light" w:cs="Kanit Light" w:hint="cs"/>
                                <w:color w:val="FF0000"/>
                                <w:sz w:val="28"/>
                                <w:cs/>
                              </w:rPr>
                              <w:t xml:space="preserve">  </w:t>
                            </w:r>
                          </w:p>
                          <w:p w14:paraId="60BB677D" w14:textId="77777777" w:rsidR="009F714A" w:rsidRPr="00BE7D35" w:rsidRDefault="009F714A" w:rsidP="009F714A">
                            <w:pPr>
                              <w:jc w:val="center"/>
                              <w:rPr>
                                <w:sz w:val="24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B4D249" id="Rectangle: Rounded Corners 30" o:spid="_x0000_s1026" style="position:absolute;left:0;text-align:left;margin-left:113.8pt;margin-top:6.95pt;width:297.75pt;height:57pt;z-index:251848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" filled="f" strokecolor="blue" strokeweight="2.25pt">
                <v:stroke joinstyle="miter"/>
                <v:textbox>
                  <w:txbxContent>
                    <w:p w14:paraId="50F599B8" w14:textId="77777777" w:rsidR="009F714A" w:rsidRPr="002573F0" w:rsidRDefault="009F714A" w:rsidP="009F714A">
                      <w:pPr>
                        <w:spacing w:after="0" w:line="240" w:lineRule="auto"/>
                        <w:ind w:left="-142" w:right="-11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</w:pPr>
                      <w:r w:rsidRPr="002573F0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เที่ยวครบทุกวัน</w:t>
                      </w:r>
                    </w:p>
                    <w:p w14:paraId="7916F936" w14:textId="77777777" w:rsidR="009F714A" w:rsidRPr="002573F0" w:rsidRDefault="009F714A" w:rsidP="009F714A">
                      <w:pPr>
                        <w:spacing w:after="0" w:line="240" w:lineRule="auto"/>
                        <w:ind w:left="-142" w:right="-11"/>
                        <w:jc w:val="center"/>
                        <w:rPr>
                          <w:rFonts w:ascii="Kanit Light" w:hAnsi="Kanit Light" w:cs="Kanit Light"/>
                          <w:color w:val="FF0000"/>
                          <w:sz w:val="28"/>
                        </w:rPr>
                      </w:pPr>
                      <w:r w:rsidRPr="002573F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พิเศษชมโชว์</w:t>
                      </w:r>
                      <w:r w:rsidRPr="002573F0">
                        <w:rPr>
                          <w:rFonts w:ascii="Kanit Light" w:hAnsi="Kanit Light" w:cs="Kanit Light" w:hint="cs"/>
                          <w:color w:val="FF0000"/>
                          <w:sz w:val="28"/>
                          <w:cs/>
                        </w:rPr>
                        <w:t xml:space="preserve"> </w:t>
                      </w:r>
                      <w:r w:rsidRPr="002573F0">
                        <w:rPr>
                          <w:rFonts w:ascii="Kanit Light" w:hAnsi="Kanit Light" w:cs="Kanit Light"/>
                          <w:color w:val="FF0000"/>
                          <w:sz w:val="28"/>
                          <w:cs/>
                        </w:rPr>
                        <w:t xml:space="preserve">สุดอลังการ </w:t>
                      </w:r>
                      <w:r w:rsidRPr="002573F0">
                        <w:rPr>
                          <w:rFonts w:ascii="Kanit Light" w:hAnsi="Kanit Light" w:cs="Kanit Light"/>
                          <w:color w:val="FF0000"/>
                          <w:sz w:val="28"/>
                        </w:rPr>
                        <w:t>IMPRESSION LIJIANG</w:t>
                      </w:r>
                      <w:r w:rsidRPr="002573F0">
                        <w:rPr>
                          <w:rFonts w:ascii="Kanit Light" w:hAnsi="Kanit Light" w:cs="Kanit Light" w:hint="cs"/>
                          <w:color w:val="FF0000"/>
                          <w:sz w:val="28"/>
                          <w:cs/>
                        </w:rPr>
                        <w:t xml:space="preserve">  </w:t>
                      </w:r>
                    </w:p>
                    <w:p w14:paraId="60BB677D" w14:textId="77777777" w:rsidR="009F714A" w:rsidRPr="00BE7D35" w:rsidRDefault="009F714A" w:rsidP="009F714A">
                      <w:pPr>
                        <w:jc w:val="center"/>
                        <w:rPr>
                          <w:sz w:val="24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59DA1E1C" w14:textId="77777777" w:rsidR="00E95D75" w:rsidRDefault="00E95D75" w:rsidP="002F7B48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0000"/>
          <w:sz w:val="13"/>
          <w:szCs w:val="13"/>
        </w:rPr>
      </w:pPr>
    </w:p>
    <w:p w14:paraId="055FFFAF" w14:textId="77777777" w:rsidR="00E1782A" w:rsidRPr="00E95D75" w:rsidRDefault="00E1782A" w:rsidP="002F7B48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0000"/>
          <w:sz w:val="13"/>
          <w:szCs w:val="13"/>
          <w:cs/>
        </w:rPr>
      </w:pPr>
    </w:p>
    <w:p w14:paraId="1FC205F2" w14:textId="77777777" w:rsidR="00AE0A3E" w:rsidRPr="00DB34E3" w:rsidRDefault="00AE0A3E" w:rsidP="00985A6C">
      <w:pPr>
        <w:spacing w:after="0"/>
        <w:rPr>
          <w:rFonts w:ascii="Kanit Light" w:hAnsi="Kanit Light" w:cs="Kanit Light"/>
          <w:color w:val="C00000"/>
          <w:sz w:val="4"/>
          <w:szCs w:val="4"/>
          <w:highlight w:val="yellow"/>
        </w:rPr>
      </w:pPr>
    </w:p>
    <w:p w14:paraId="649F54B4" w14:textId="77777777" w:rsidR="009F714A" w:rsidRDefault="009F714A" w:rsidP="00E95D75">
      <w:pPr>
        <w:spacing w:after="0" w:line="256" w:lineRule="auto"/>
        <w:jc w:val="center"/>
        <w:rPr>
          <w:rFonts w:ascii="Kanit Light" w:hAnsi="Kanit Light" w:cs="Kanit Light"/>
          <w:sz w:val="23"/>
          <w:szCs w:val="23"/>
        </w:rPr>
      </w:pPr>
    </w:p>
    <w:p w14:paraId="1B3EF9B8" w14:textId="77777777" w:rsidR="002573F0" w:rsidRDefault="002573F0" w:rsidP="00E95D75">
      <w:pPr>
        <w:spacing w:after="0" w:line="256" w:lineRule="auto"/>
        <w:jc w:val="center"/>
        <w:rPr>
          <w:rFonts w:ascii="Kanit Light" w:hAnsi="Kanit Light" w:cs="Kanit Light"/>
          <w:sz w:val="23"/>
          <w:szCs w:val="23"/>
        </w:rPr>
      </w:pPr>
    </w:p>
    <w:p w14:paraId="716ACC5C" w14:textId="59FEDA43" w:rsidR="00E95D75" w:rsidRPr="0047360A" w:rsidRDefault="00E95D75" w:rsidP="0047360A">
      <w:pPr>
        <w:spacing w:after="0" w:line="256" w:lineRule="auto"/>
        <w:jc w:val="center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bookmarkStart w:id="0" w:name="_Hlk198220633"/>
    </w:p>
    <w:tbl>
      <w:tblPr>
        <w:tblpPr w:leftFromText="180" w:rightFromText="180" w:vertAnchor="text" w:horzAnchor="margin" w:tblpY="238"/>
        <w:tblW w:w="107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1"/>
        <w:gridCol w:w="5054"/>
        <w:gridCol w:w="691"/>
        <w:gridCol w:w="667"/>
        <w:gridCol w:w="684"/>
        <w:gridCol w:w="3087"/>
      </w:tblGrid>
      <w:tr w:rsidR="00E95D75" w:rsidRPr="00E15EE7" w14:paraId="27A101BD" w14:textId="77777777" w:rsidTr="008146A5">
        <w:trPr>
          <w:trHeight w:val="558"/>
        </w:trPr>
        <w:tc>
          <w:tcPr>
            <w:tcW w:w="591" w:type="dxa"/>
            <w:tcBorders>
              <w:top w:val="single" w:sz="4" w:space="0" w:color="auto"/>
            </w:tcBorders>
            <w:shd w:val="clear" w:color="auto" w:fill="3333FF"/>
            <w:vAlign w:val="center"/>
          </w:tcPr>
          <w:bookmarkEnd w:id="0"/>
          <w:p w14:paraId="292ECF26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Cs w:val="22"/>
                <w:lang w:val="en-SG" w:eastAsia="en-SG"/>
              </w:rPr>
            </w:pPr>
            <w:r w:rsidRPr="00E15EE7">
              <w:rPr>
                <w:rFonts w:ascii="Kanit Light" w:hAnsi="Kanit Light" w:cs="Kanit Light"/>
                <w:b/>
                <w:bCs/>
                <w:color w:val="FFFFFF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054" w:type="dxa"/>
            <w:tcBorders>
              <w:top w:val="single" w:sz="4" w:space="0" w:color="auto"/>
            </w:tcBorders>
            <w:shd w:val="clear" w:color="auto" w:fill="3333FF"/>
            <w:vAlign w:val="center"/>
          </w:tcPr>
          <w:p w14:paraId="03CDA3AC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FFFFFF"/>
                <w:szCs w:val="22"/>
                <w:lang w:eastAsia="en-SG"/>
              </w:rPr>
            </w:pPr>
            <w:r w:rsidRPr="00E15EE7">
              <w:rPr>
                <w:rFonts w:ascii="Kanit Light" w:hAnsi="Kanit Light" w:cs="Kanit Light" w:hint="cs"/>
                <w:b/>
                <w:bCs/>
                <w:color w:val="FFFFFF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91" w:type="dxa"/>
            <w:tcBorders>
              <w:top w:val="single" w:sz="4" w:space="0" w:color="auto"/>
            </w:tcBorders>
            <w:shd w:val="clear" w:color="auto" w:fill="3333FF"/>
            <w:vAlign w:val="center"/>
          </w:tcPr>
          <w:p w14:paraId="030CC02D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FFFFFF"/>
                <w:szCs w:val="22"/>
                <w:lang w:eastAsia="en-SG"/>
              </w:rPr>
            </w:pPr>
            <w:r w:rsidRPr="00E15EE7">
              <w:rPr>
                <w:rFonts w:ascii="Kanit Light" w:hAnsi="Kanit Light" w:cs="Kanit Light"/>
                <w:b/>
                <w:bCs/>
                <w:color w:val="FFFFFF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667" w:type="dxa"/>
            <w:tcBorders>
              <w:top w:val="single" w:sz="4" w:space="0" w:color="auto"/>
            </w:tcBorders>
            <w:shd w:val="clear" w:color="auto" w:fill="3333FF"/>
            <w:vAlign w:val="center"/>
          </w:tcPr>
          <w:p w14:paraId="1B3524CA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FFFFFF"/>
                <w:szCs w:val="22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 w:hint="cs"/>
                <w:b/>
                <w:bCs/>
                <w:color w:val="FFFFFF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684" w:type="dxa"/>
            <w:tcBorders>
              <w:top w:val="single" w:sz="4" w:space="0" w:color="auto"/>
            </w:tcBorders>
            <w:shd w:val="clear" w:color="auto" w:fill="3333FF"/>
            <w:vAlign w:val="center"/>
          </w:tcPr>
          <w:p w14:paraId="60D113D4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FFFFFF"/>
                <w:szCs w:val="22"/>
                <w:lang w:val="en-SG" w:eastAsia="en-SG"/>
              </w:rPr>
            </w:pPr>
            <w:r w:rsidRPr="00E15EE7">
              <w:rPr>
                <w:rFonts w:ascii="Kanit Light" w:hAnsi="Kanit Light" w:cs="Kanit Light"/>
                <w:b/>
                <w:bCs/>
                <w:color w:val="FFFFFF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087" w:type="dxa"/>
            <w:tcBorders>
              <w:top w:val="single" w:sz="4" w:space="0" w:color="auto"/>
            </w:tcBorders>
            <w:shd w:val="clear" w:color="auto" w:fill="3333FF"/>
            <w:vAlign w:val="center"/>
          </w:tcPr>
          <w:p w14:paraId="4FF29092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FFFFFF"/>
                <w:szCs w:val="22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 w:hint="cs"/>
                <w:b/>
                <w:bCs/>
                <w:color w:val="FFFFFF"/>
                <w:szCs w:val="22"/>
                <w:cs/>
              </w:rPr>
              <w:t>โรงแรม</w:t>
            </w:r>
          </w:p>
        </w:tc>
      </w:tr>
      <w:tr w:rsidR="00E95D75" w:rsidRPr="00E15EE7" w14:paraId="29E668E4" w14:textId="77777777" w:rsidTr="00E95D75">
        <w:trPr>
          <w:trHeight w:val="555"/>
        </w:trPr>
        <w:tc>
          <w:tcPr>
            <w:tcW w:w="591" w:type="dxa"/>
            <w:shd w:val="clear" w:color="auto" w:fill="auto"/>
            <w:vAlign w:val="center"/>
          </w:tcPr>
          <w:p w14:paraId="66CC7B30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 w:val="20"/>
                <w:szCs w:val="20"/>
                <w:lang w:eastAsia="en-SG"/>
              </w:rPr>
            </w:pPr>
            <w:r w:rsidRPr="00E15EE7">
              <w:rPr>
                <w:rFonts w:ascii="Kanit Light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</w:p>
        </w:tc>
        <w:tc>
          <w:tcPr>
            <w:tcW w:w="5054" w:type="dxa"/>
            <w:shd w:val="clear" w:color="auto" w:fill="auto"/>
            <w:vAlign w:val="center"/>
          </w:tcPr>
          <w:p w14:paraId="5DE70141" w14:textId="0C939D38" w:rsidR="00E95D75" w:rsidRPr="00B403CC" w:rsidRDefault="009F714A" w:rsidP="008176DA">
            <w:pPr>
              <w:spacing w:after="0" w:line="240" w:lineRule="auto"/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bookmarkStart w:id="1" w:name="_Hlk198209954"/>
            <w:r w:rsidRPr="002B269B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ท่าอากาศยานลี</w:t>
            </w:r>
            <w:r w:rsidRPr="002B269B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่</w:t>
            </w:r>
            <w:r w:rsidRPr="002B269B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เจียง ซันยี่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Pr="00133BF2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สาธารณรัฐประชาชนจีน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- เมืองลี่เจียง</w:t>
            </w:r>
            <w:r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  <w:t xml:space="preserve"> – 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เข้าสู่ที่พัก</w:t>
            </w:r>
            <w:bookmarkEnd w:id="1"/>
          </w:p>
        </w:tc>
        <w:tc>
          <w:tcPr>
            <w:tcW w:w="691" w:type="dxa"/>
            <w:shd w:val="clear" w:color="auto" w:fill="auto"/>
            <w:vAlign w:val="center"/>
          </w:tcPr>
          <w:p w14:paraId="02281460" w14:textId="7777777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lang w:eastAsia="en-SG" w:bidi="ar-SA"/>
              </w:rPr>
            </w:pPr>
          </w:p>
        </w:tc>
        <w:tc>
          <w:tcPr>
            <w:tcW w:w="667" w:type="dxa"/>
            <w:shd w:val="clear" w:color="auto" w:fill="auto"/>
            <w:vAlign w:val="center"/>
          </w:tcPr>
          <w:p w14:paraId="56A260B8" w14:textId="7777777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lang w:eastAsia="en-SG" w:bidi="ar-SA"/>
              </w:rPr>
            </w:pPr>
          </w:p>
        </w:tc>
        <w:tc>
          <w:tcPr>
            <w:tcW w:w="684" w:type="dxa"/>
            <w:shd w:val="clear" w:color="auto" w:fill="auto"/>
            <w:vAlign w:val="center"/>
          </w:tcPr>
          <w:p w14:paraId="2E655561" w14:textId="3EF06838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highlight w:val="yellow"/>
                <w:cs/>
                <w:lang w:val="en-SG" w:eastAsia="en-SG"/>
              </w:rPr>
            </w:pPr>
          </w:p>
        </w:tc>
        <w:tc>
          <w:tcPr>
            <w:tcW w:w="3087" w:type="dxa"/>
            <w:shd w:val="clear" w:color="auto" w:fill="auto"/>
            <w:vAlign w:val="center"/>
          </w:tcPr>
          <w:p w14:paraId="00892F40" w14:textId="394A3622" w:rsidR="00E95D75" w:rsidRPr="001B29FA" w:rsidRDefault="006D00FD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color w:val="000000" w:themeColor="text1"/>
                <w:szCs w:val="22"/>
              </w:rPr>
              <w:t xml:space="preserve">J.P HYLLIS </w:t>
            </w:r>
            <w:r w:rsidRPr="002B269B">
              <w:rPr>
                <w:rFonts w:ascii="Kanit Light" w:hAnsi="Kanit Light" w:cs="Kanit Light"/>
                <w:color w:val="000000" w:themeColor="text1"/>
                <w:szCs w:val="22"/>
              </w:rPr>
              <w:t xml:space="preserve">HOTEL </w:t>
            </w:r>
            <w:r w:rsidR="00E95D75" w:rsidRPr="001B29FA">
              <w:rPr>
                <w:rFonts w:ascii="Kanit Light" w:hAnsi="Kanit Light" w:cs="Kanit Light"/>
                <w:color w:val="000000"/>
                <w:szCs w:val="22"/>
              </w:rPr>
              <w:br/>
              <w:t xml:space="preserve"> </w:t>
            </w:r>
            <w:r w:rsidR="00E95D75" w:rsidRPr="001B29FA">
              <w:rPr>
                <w:rFonts w:ascii="Kanit Light" w:hAnsi="Kanit Light" w:cs="Kanit Light"/>
                <w:color w:val="000000"/>
                <w:szCs w:val="22"/>
                <w:cs/>
              </w:rPr>
              <w:t>หรือระดับใกล้เคียงกัน</w:t>
            </w:r>
          </w:p>
        </w:tc>
      </w:tr>
      <w:tr w:rsidR="00E95D75" w:rsidRPr="00E15EE7" w14:paraId="3DAD9E19" w14:textId="77777777" w:rsidTr="008146A5">
        <w:trPr>
          <w:trHeight w:val="565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0752C6FA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E15EE7">
              <w:rPr>
                <w:rFonts w:ascii="Kanit Light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2</w:t>
            </w:r>
          </w:p>
        </w:tc>
        <w:tc>
          <w:tcPr>
            <w:tcW w:w="5054" w:type="dxa"/>
            <w:shd w:val="clear" w:color="auto" w:fill="F2F2F2" w:themeFill="background1" w:themeFillShade="F2"/>
            <w:vAlign w:val="center"/>
          </w:tcPr>
          <w:p w14:paraId="0DA82320" w14:textId="38F6CA42" w:rsidR="00E95D75" w:rsidRPr="00B403CC" w:rsidRDefault="007D2BE4" w:rsidP="008176DA">
            <w:pPr>
              <w:spacing w:after="0" w:line="240" w:lineRule="auto"/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B403CC">
              <w:rPr>
                <w:rFonts w:ascii="Kanit Light" w:hAnsi="Kanit Light" w:cs="Kanit Light" w:hint="cs"/>
                <w:szCs w:val="22"/>
                <w:cs/>
              </w:rPr>
              <w:t>เมือง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ลี่เจียง - </w:t>
            </w:r>
            <w:r w:rsidR="008176DA">
              <w:rPr>
                <w:rFonts w:ascii="Kanit Light" w:hAnsi="Kanit Light" w:cs="Kanit Light" w:hint="cs"/>
                <w:szCs w:val="22"/>
                <w:cs/>
              </w:rPr>
              <w:t>เมือง</w:t>
            </w:r>
            <w:r w:rsidR="00257A94" w:rsidRPr="00B403CC">
              <w:rPr>
                <w:rFonts w:ascii="Kanit Light" w:hAnsi="Kanit Light" w:cs="Kanit Light" w:hint="cs"/>
                <w:szCs w:val="22"/>
                <w:cs/>
              </w:rPr>
              <w:t xml:space="preserve">ต้าหลี่ </w:t>
            </w:r>
            <w:r w:rsidR="00257A94" w:rsidRPr="00B403CC">
              <w:rPr>
                <w:rFonts w:ascii="Kanit Light" w:hAnsi="Kanit Light" w:cs="Kanit Light"/>
                <w:szCs w:val="22"/>
              </w:rPr>
              <w:t xml:space="preserve">- </w:t>
            </w:r>
            <w:r w:rsidR="00013F84" w:rsidRPr="00013F84">
              <w:rPr>
                <w:rFonts w:ascii="Kanit Light" w:hAnsi="Kanit Light" w:cs="Kanit Light"/>
                <w:szCs w:val="22"/>
                <w:cs/>
              </w:rPr>
              <w:t xml:space="preserve">เมืองโบราณซวงหลาง </w:t>
            </w:r>
            <w:r w:rsidR="001B483E">
              <w:rPr>
                <w:rFonts w:ascii="Kanit Light" w:hAnsi="Kanit Light" w:cs="Kanit Light"/>
                <w:szCs w:val="22"/>
                <w:cs/>
              </w:rPr>
              <w:t>–</w:t>
            </w:r>
            <w:r w:rsidR="00FD0544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013F84" w:rsidRPr="00013F84">
              <w:rPr>
                <w:rFonts w:ascii="Kanit Light" w:hAnsi="Kanit Light" w:cs="Kanit Light"/>
                <w:szCs w:val="22"/>
                <w:cs/>
              </w:rPr>
              <w:t>ผ่านชมเกาะผูตู่ (</w:t>
            </w:r>
            <w:r w:rsidR="00013F84" w:rsidRPr="00013F84">
              <w:rPr>
                <w:rFonts w:ascii="Kanit Light" w:hAnsi="Kanit Light" w:cs="Kanit Light"/>
                <w:szCs w:val="22"/>
              </w:rPr>
              <w:t xml:space="preserve">xiao </w:t>
            </w:r>
            <w:proofErr w:type="spellStart"/>
            <w:r w:rsidR="00013F84" w:rsidRPr="00013F84">
              <w:rPr>
                <w:rFonts w:ascii="Kanit Light" w:hAnsi="Kanit Light" w:cs="Kanit Light"/>
                <w:szCs w:val="22"/>
              </w:rPr>
              <w:t>putuo</w:t>
            </w:r>
            <w:proofErr w:type="spellEnd"/>
            <w:r w:rsidR="00013F84" w:rsidRPr="00013F84">
              <w:rPr>
                <w:rFonts w:ascii="Kanit Light" w:hAnsi="Kanit Light" w:cs="Kanit Light"/>
                <w:szCs w:val="22"/>
              </w:rPr>
              <w:t xml:space="preserve">) </w:t>
            </w:r>
            <w:r w:rsidR="00013F84">
              <w:rPr>
                <w:rFonts w:ascii="Kanit Light" w:hAnsi="Kanit Light" w:cs="Kanit Light" w:hint="cs"/>
                <w:szCs w:val="22"/>
                <w:cs/>
              </w:rPr>
              <w:t xml:space="preserve">- </w:t>
            </w:r>
            <w:r w:rsidR="00257A94" w:rsidRPr="00B403CC">
              <w:rPr>
                <w:rFonts w:ascii="Kanit Light" w:hAnsi="Kanit Light" w:cs="Kanit Light" w:hint="cs"/>
                <w:szCs w:val="22"/>
                <w:cs/>
              </w:rPr>
              <w:t>ซานโตรินี</w:t>
            </w:r>
            <w:r w:rsidR="001B483E">
              <w:rPr>
                <w:rFonts w:ascii="Kanit Light" w:hAnsi="Kanit Light" w:cs="Kanit Light" w:hint="cs"/>
                <w:szCs w:val="22"/>
                <w:cs/>
              </w:rPr>
              <w:t>่</w:t>
            </w:r>
            <w:r w:rsidR="00257A94" w:rsidRPr="00B403CC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257A94" w:rsidRPr="00B403CC">
              <w:rPr>
                <w:rFonts w:ascii="Kanit Light" w:hAnsi="Kanit Light" w:cs="Kanit Light"/>
                <w:i/>
                <w:iCs/>
                <w:szCs w:val="22"/>
              </w:rPr>
              <w:t>(</w:t>
            </w:r>
            <w:r w:rsidR="00257A94" w:rsidRPr="00B403CC">
              <w:rPr>
                <w:rFonts w:ascii="Kanit Light" w:hAnsi="Kanit Light" w:cs="Kanit Light" w:hint="cs"/>
                <w:i/>
                <w:iCs/>
                <w:szCs w:val="22"/>
                <w:cs/>
              </w:rPr>
              <w:t>รวมรถแบตเตอรี่</w:t>
            </w:r>
            <w:r w:rsidR="00B403CC" w:rsidRPr="00B403CC">
              <w:rPr>
                <w:rFonts w:ascii="Kanit Light" w:hAnsi="Kanit Light" w:cs="Kanit Light" w:hint="cs"/>
                <w:i/>
                <w:iCs/>
                <w:szCs w:val="22"/>
                <w:cs/>
              </w:rPr>
              <w:t>ขาขึ้น</w:t>
            </w:r>
            <w:r w:rsidR="00257A94" w:rsidRPr="00B403CC">
              <w:rPr>
                <w:rFonts w:ascii="Kanit Light" w:hAnsi="Kanit Light" w:cs="Kanit Light"/>
                <w:i/>
                <w:iCs/>
                <w:szCs w:val="22"/>
              </w:rPr>
              <w:t>)</w:t>
            </w:r>
            <w:r w:rsidR="00B403CC" w:rsidRPr="00B403CC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3547A0">
              <w:rPr>
                <w:rFonts w:ascii="Kanit Light" w:hAnsi="Kanit Light" w:cs="Kanit Light"/>
                <w:szCs w:val="22"/>
              </w:rPr>
              <w:t xml:space="preserve">- </w:t>
            </w:r>
            <w:r w:rsidR="003547A0">
              <w:rPr>
                <w:rFonts w:ascii="Kanit Light" w:hAnsi="Kanit Light" w:cs="Kanit Light" w:hint="cs"/>
                <w:szCs w:val="22"/>
                <w:cs/>
              </w:rPr>
              <w:t>เมืองโบราณต้าหลี่</w:t>
            </w:r>
          </w:p>
        </w:tc>
        <w:tc>
          <w:tcPr>
            <w:tcW w:w="691" w:type="dxa"/>
            <w:shd w:val="clear" w:color="auto" w:fill="F2F2F2" w:themeFill="background1" w:themeFillShade="F2"/>
            <w:vAlign w:val="center"/>
          </w:tcPr>
          <w:p w14:paraId="06584A99" w14:textId="7777777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7" w:type="dxa"/>
            <w:shd w:val="clear" w:color="auto" w:fill="F2F2F2" w:themeFill="background1" w:themeFillShade="F2"/>
            <w:vAlign w:val="center"/>
          </w:tcPr>
          <w:p w14:paraId="043281C0" w14:textId="0D49BC1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lang w:eastAsia="en-SG"/>
              </w:rPr>
            </w:pPr>
          </w:p>
        </w:tc>
        <w:tc>
          <w:tcPr>
            <w:tcW w:w="684" w:type="dxa"/>
            <w:shd w:val="clear" w:color="auto" w:fill="F2F2F2" w:themeFill="background1" w:themeFillShade="F2"/>
            <w:vAlign w:val="center"/>
          </w:tcPr>
          <w:p w14:paraId="20A85A63" w14:textId="60C1890F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lang w:val="en-SG" w:eastAsia="en-SG" w:bidi="ar-SA"/>
              </w:rPr>
            </w:pPr>
          </w:p>
        </w:tc>
        <w:tc>
          <w:tcPr>
            <w:tcW w:w="3087" w:type="dxa"/>
            <w:shd w:val="clear" w:color="auto" w:fill="F2F2F2" w:themeFill="background1" w:themeFillShade="F2"/>
            <w:vAlign w:val="center"/>
          </w:tcPr>
          <w:p w14:paraId="75A04990" w14:textId="54DC6914" w:rsidR="008662FA" w:rsidRPr="001B29FA" w:rsidRDefault="006D00FD" w:rsidP="008176DA">
            <w:pPr>
              <w:spacing w:after="0" w:line="240" w:lineRule="auto"/>
              <w:ind w:right="-1"/>
              <w:jc w:val="center"/>
              <w:rPr>
                <w:rFonts w:ascii="Kanit Light" w:hAnsi="Kanit Light" w:cs="Kanit Light"/>
                <w:color w:val="000000"/>
                <w:szCs w:val="22"/>
              </w:rPr>
            </w:pPr>
            <w:bookmarkStart w:id="2" w:name="_Hlk131085838"/>
            <w:r>
              <w:rPr>
                <w:rFonts w:ascii="Kanit Light" w:hAnsi="Kanit Light" w:cs="Kanit Light"/>
                <w:color w:val="000000"/>
                <w:szCs w:val="22"/>
              </w:rPr>
              <w:t>QIN CHEN SHI GUAN</w:t>
            </w:r>
            <w:r w:rsidR="00FD0544" w:rsidRPr="001B29FA">
              <w:rPr>
                <w:rFonts w:ascii="Kanit Light" w:hAnsi="Kanit Light" w:cs="Kanit Light"/>
                <w:color w:val="000000"/>
                <w:szCs w:val="22"/>
              </w:rPr>
              <w:t xml:space="preserve"> </w:t>
            </w:r>
            <w:r w:rsidR="00E95D75" w:rsidRPr="001B29FA">
              <w:rPr>
                <w:rFonts w:ascii="Kanit Light" w:hAnsi="Kanit Light" w:cs="Kanit Light"/>
                <w:color w:val="000000"/>
                <w:szCs w:val="22"/>
              </w:rPr>
              <w:t>H</w:t>
            </w:r>
            <w:bookmarkEnd w:id="2"/>
            <w:r w:rsidR="00B403CC" w:rsidRPr="001B29FA">
              <w:rPr>
                <w:rFonts w:ascii="Kanit Light" w:hAnsi="Kanit Light" w:cs="Kanit Light"/>
                <w:color w:val="000000"/>
                <w:szCs w:val="22"/>
              </w:rPr>
              <w:t>OTEL</w:t>
            </w:r>
          </w:p>
          <w:p w14:paraId="21330759" w14:textId="77777777" w:rsidR="00E95D75" w:rsidRPr="001B29FA" w:rsidRDefault="00E95D75" w:rsidP="008176DA">
            <w:pPr>
              <w:spacing w:after="0" w:line="240" w:lineRule="auto"/>
              <w:ind w:right="-1"/>
              <w:jc w:val="center"/>
              <w:rPr>
                <w:rFonts w:ascii="Kanit Light" w:hAnsi="Kanit Light" w:cs="Kanit Light"/>
                <w:szCs w:val="22"/>
                <w:cs/>
                <w:lang w:val="en-SG" w:eastAsia="en-SG"/>
              </w:rPr>
            </w:pPr>
            <w:r w:rsidRPr="001B29FA">
              <w:rPr>
                <w:rFonts w:ascii="Kanit Light" w:hAnsi="Kanit Light" w:cs="Kanit Light"/>
                <w:color w:val="000000"/>
                <w:szCs w:val="22"/>
                <w:cs/>
              </w:rPr>
              <w:t>หรือระดับใกล้เคียงกัน</w:t>
            </w:r>
          </w:p>
        </w:tc>
      </w:tr>
      <w:tr w:rsidR="00E95D75" w:rsidRPr="00E15EE7" w14:paraId="24472552" w14:textId="77777777" w:rsidTr="00E95D75">
        <w:trPr>
          <w:trHeight w:val="559"/>
        </w:trPr>
        <w:tc>
          <w:tcPr>
            <w:tcW w:w="591" w:type="dxa"/>
            <w:shd w:val="clear" w:color="auto" w:fill="auto"/>
            <w:vAlign w:val="center"/>
          </w:tcPr>
          <w:p w14:paraId="48970AD6" w14:textId="77777777" w:rsidR="00E95D75" w:rsidRPr="003547A0" w:rsidRDefault="00E95D75" w:rsidP="00E95D75">
            <w:pPr>
              <w:spacing w:after="0" w:line="240" w:lineRule="auto"/>
              <w:rPr>
                <w:rFonts w:ascii="Kanit Light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 w:bidi="ar-SA"/>
              </w:rPr>
            </w:pPr>
            <w:r w:rsidRPr="003547A0">
              <w:rPr>
                <w:rFonts w:ascii="Kanit Light" w:hAnsi="Kanit Light" w:cs="Kanit Light" w:hint="cs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  <w:t xml:space="preserve">  </w:t>
            </w:r>
            <w:r w:rsidRPr="003547A0">
              <w:rPr>
                <w:rFonts w:ascii="Kanit Light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 w:bidi="ar-SA"/>
              </w:rPr>
              <w:t>3</w:t>
            </w:r>
          </w:p>
        </w:tc>
        <w:tc>
          <w:tcPr>
            <w:tcW w:w="5054" w:type="dxa"/>
            <w:shd w:val="clear" w:color="auto" w:fill="auto"/>
            <w:vAlign w:val="center"/>
          </w:tcPr>
          <w:p w14:paraId="658780D7" w14:textId="1685611E" w:rsidR="00E95D75" w:rsidRPr="003547A0" w:rsidRDefault="00013F84" w:rsidP="008176DA">
            <w:pPr>
              <w:spacing w:after="0" w:line="240" w:lineRule="auto"/>
              <w:jc w:val="thaiDistribute"/>
              <w:rPr>
                <w:rFonts w:ascii="Kanit Light" w:hAnsi="Kanit Light" w:cs="Kanit Light"/>
                <w:color w:val="000000" w:themeColor="text1"/>
                <w:szCs w:val="22"/>
              </w:rPr>
            </w:pPr>
            <w:bookmarkStart w:id="3" w:name="_Hlk180666674"/>
            <w:r w:rsidRPr="003547A0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วัดเจ้าแม่กวนอิม </w:t>
            </w:r>
            <w:r w:rsidRPr="003547A0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- ผ่านชมเจดีย์สามองค์ </w:t>
            </w:r>
            <w:r w:rsidR="003547A0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–</w:t>
            </w:r>
            <w:r w:rsidR="003547A0" w:rsidRPr="003547A0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="003547A0" w:rsidRPr="003547A0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>นั่งรถม้า</w:t>
            </w:r>
            <w:r w:rsidR="003547A0">
              <w:rPr>
                <w:rFonts w:ascii="Kanit Light" w:hAnsi="Kanit Light" w:cs="Kanit Light" w:hint="cs"/>
                <w:color w:val="000000" w:themeColor="text1"/>
                <w:sz w:val="23"/>
                <w:szCs w:val="23"/>
                <w:cs/>
              </w:rPr>
              <w:t xml:space="preserve">ชมวิว+ถ่ายภาพ - </w:t>
            </w:r>
            <w:r w:rsidR="003547A0" w:rsidRPr="003547A0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>ทะเลสาบเอ๋อร์ไห่</w:t>
            </w:r>
            <w:r w:rsidR="003547A0" w:rsidRPr="003547A0">
              <w:rPr>
                <w:rFonts w:ascii="Kanit Light" w:hAnsi="Kanit Light" w:cs="Kanit Light" w:hint="cs"/>
                <w:color w:val="000000" w:themeColor="text1"/>
                <w:sz w:val="23"/>
                <w:szCs w:val="23"/>
                <w:cs/>
              </w:rPr>
              <w:t>+</w:t>
            </w:r>
            <w:r w:rsidR="003547A0" w:rsidRPr="003547A0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 xml:space="preserve">โค้งตัว </w:t>
            </w:r>
            <w:r w:rsidR="003547A0" w:rsidRPr="003547A0"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>S</w:t>
            </w:r>
            <w:r w:rsidR="003547A0" w:rsidRPr="003547A0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 xml:space="preserve"> </w:t>
            </w:r>
            <w:bookmarkEnd w:id="3"/>
            <w:r w:rsidR="003547A0">
              <w:rPr>
                <w:rFonts w:ascii="Kanit Light" w:hAnsi="Kanit Light" w:cs="Kanit Light" w:hint="cs"/>
                <w:color w:val="000000" w:themeColor="text1"/>
                <w:sz w:val="23"/>
                <w:szCs w:val="23"/>
                <w:cs/>
              </w:rPr>
              <w:t>- หมู่บ้านซีโจว</w:t>
            </w:r>
            <w:r w:rsidR="003547A0"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>(</w:t>
            </w:r>
            <w:r w:rsidR="006D00FD">
              <w:rPr>
                <w:rFonts w:ascii="Kanit Light" w:hAnsi="Kanit Light" w:cs="Kanit Light" w:hint="cs"/>
                <w:color w:val="000000" w:themeColor="text1"/>
                <w:sz w:val="23"/>
                <w:szCs w:val="23"/>
                <w:cs/>
              </w:rPr>
              <w:t>ชิมชาสามลิ้น+โชว์ชาวไป๋</w:t>
            </w:r>
            <w:r w:rsidR="003547A0"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>)</w:t>
            </w:r>
            <w:r w:rsidR="006D00FD">
              <w:rPr>
                <w:rFonts w:ascii="Kanit Light" w:hAnsi="Kanit Light" w:cs="Kanit Light" w:hint="cs"/>
                <w:color w:val="000000" w:themeColor="text1"/>
                <w:sz w:val="23"/>
                <w:szCs w:val="23"/>
                <w:cs/>
              </w:rPr>
              <w:t xml:space="preserve"> - ลี่เจียง</w:t>
            </w:r>
          </w:p>
        </w:tc>
        <w:tc>
          <w:tcPr>
            <w:tcW w:w="691" w:type="dxa"/>
            <w:shd w:val="clear" w:color="auto" w:fill="auto"/>
            <w:vAlign w:val="center"/>
          </w:tcPr>
          <w:p w14:paraId="1A66B4CA" w14:textId="7777777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lang w:val="en-SG" w:eastAsia="en-SG" w:bidi="ar-SA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7" w:type="dxa"/>
            <w:shd w:val="clear" w:color="auto" w:fill="auto"/>
            <w:vAlign w:val="center"/>
          </w:tcPr>
          <w:p w14:paraId="71326672" w14:textId="3799406F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</w:p>
        </w:tc>
        <w:tc>
          <w:tcPr>
            <w:tcW w:w="684" w:type="dxa"/>
            <w:shd w:val="clear" w:color="auto" w:fill="auto"/>
            <w:vAlign w:val="center"/>
          </w:tcPr>
          <w:p w14:paraId="3591250A" w14:textId="7BB3E1F5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</w:p>
        </w:tc>
        <w:tc>
          <w:tcPr>
            <w:tcW w:w="3087" w:type="dxa"/>
            <w:shd w:val="clear" w:color="auto" w:fill="auto"/>
            <w:vAlign w:val="center"/>
          </w:tcPr>
          <w:p w14:paraId="6436C597" w14:textId="208C1E67" w:rsidR="00E95D75" w:rsidRPr="001B29FA" w:rsidRDefault="006D00FD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color w:val="000000" w:themeColor="text1"/>
                <w:szCs w:val="22"/>
              </w:rPr>
              <w:t xml:space="preserve">J.P HYLLIS </w:t>
            </w:r>
            <w:r w:rsidRPr="002B269B">
              <w:rPr>
                <w:rFonts w:ascii="Kanit Light" w:hAnsi="Kanit Light" w:cs="Kanit Light"/>
                <w:color w:val="000000" w:themeColor="text1"/>
                <w:szCs w:val="22"/>
              </w:rPr>
              <w:t xml:space="preserve">HOTEL </w:t>
            </w:r>
            <w:r w:rsidR="00FD0544" w:rsidRPr="001B29FA">
              <w:rPr>
                <w:rFonts w:ascii="Kanit Light" w:hAnsi="Kanit Light" w:cs="Kanit Light"/>
                <w:color w:val="000000"/>
                <w:szCs w:val="22"/>
                <w:cs/>
              </w:rPr>
              <w:br/>
            </w:r>
            <w:r w:rsidR="00E95D75" w:rsidRPr="001B29FA">
              <w:rPr>
                <w:rFonts w:ascii="Kanit Light" w:hAnsi="Kanit Light" w:cs="Kanit Light"/>
                <w:color w:val="000000"/>
                <w:szCs w:val="22"/>
                <w:cs/>
              </w:rPr>
              <w:t>หรือระดับใกล้เคียงกัน</w:t>
            </w:r>
          </w:p>
        </w:tc>
      </w:tr>
      <w:tr w:rsidR="00E95D75" w:rsidRPr="00E15EE7" w14:paraId="0F2AFADC" w14:textId="77777777" w:rsidTr="008146A5">
        <w:trPr>
          <w:trHeight w:val="559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5EE09E6E" w14:textId="21230B7F" w:rsidR="00E95D75" w:rsidRPr="00E15EE7" w:rsidRDefault="00FD0544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054" w:type="dxa"/>
            <w:shd w:val="clear" w:color="auto" w:fill="F2F2F2" w:themeFill="background1" w:themeFillShade="F2"/>
            <w:vAlign w:val="center"/>
          </w:tcPr>
          <w:p w14:paraId="6A2ABC8C" w14:textId="61D66A7B" w:rsidR="00E95D75" w:rsidRPr="00983568" w:rsidRDefault="00B403CC" w:rsidP="008176DA">
            <w:pPr>
              <w:spacing w:after="0" w:line="240" w:lineRule="auto"/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</w:pPr>
            <w:bookmarkStart w:id="4" w:name="_Hlk157709957"/>
            <w:r w:rsidRPr="00983568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ภูเขาหิมะมังกรหยก+นั่งกระเช้าใหญ่</w:t>
            </w:r>
            <w:r w:rsidRPr="00983568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r w:rsidRPr="00983568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-</w:t>
            </w:r>
            <w:r w:rsidRPr="00983568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r w:rsidRPr="00983568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ชมโชว์ </w:t>
            </w:r>
            <w:r w:rsidRPr="00983568">
              <w:rPr>
                <w:rFonts w:ascii="Kanit Light" w:hAnsi="Kanit Light" w:cs="Kanit Light"/>
                <w:color w:val="000000" w:themeColor="text1"/>
                <w:szCs w:val="22"/>
              </w:rPr>
              <w:t xml:space="preserve">IMPRESSION LIJIANG - </w:t>
            </w:r>
            <w:r w:rsidRPr="00983568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หุบเขาสีน้ำเงิน ไป๋สุ่ยเหอ </w:t>
            </w:r>
            <w:r w:rsidRPr="003F1100">
              <w:rPr>
                <w:rFonts w:ascii="Kanit Light" w:hAnsi="Kanit Light" w:cs="Kanit Light"/>
                <w:i/>
                <w:iCs/>
                <w:color w:val="000000" w:themeColor="text1"/>
                <w:szCs w:val="22"/>
                <w:cs/>
              </w:rPr>
              <w:t>(</w:t>
            </w:r>
            <w:r w:rsidRPr="003F1100">
              <w:rPr>
                <w:rFonts w:ascii="Kanit Light" w:hAnsi="Kanit Light" w:cs="Kanit Light" w:hint="cs"/>
                <w:i/>
                <w:iCs/>
                <w:color w:val="000000" w:themeColor="text1"/>
                <w:szCs w:val="22"/>
                <w:cs/>
              </w:rPr>
              <w:t>รวมค่ารถรางไป-กลับ</w:t>
            </w:r>
            <w:r w:rsidRPr="003F1100">
              <w:rPr>
                <w:rFonts w:ascii="Kanit Light" w:hAnsi="Kanit Light" w:cs="Kanit Light"/>
                <w:i/>
                <w:iCs/>
                <w:color w:val="000000" w:themeColor="text1"/>
                <w:szCs w:val="22"/>
                <w:cs/>
              </w:rPr>
              <w:t>)</w:t>
            </w:r>
            <w:r w:rsidRPr="003F1100">
              <w:rPr>
                <w:rFonts w:ascii="Kanit Light" w:hAnsi="Kanit Light" w:cs="Kanit Light" w:hint="cs"/>
                <w:i/>
                <w:iCs/>
                <w:color w:val="000000" w:themeColor="text1"/>
                <w:szCs w:val="22"/>
                <w:cs/>
              </w:rPr>
              <w:t xml:space="preserve"> </w:t>
            </w:r>
            <w:r w:rsidR="00FA0BA9" w:rsidRPr="00983568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–</w:t>
            </w:r>
            <w:r w:rsidRPr="00983568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bookmarkEnd w:id="4"/>
            <w:r w:rsidR="006D00FD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>สระมังกรดำ - เมืองโบราณลี่เจียง</w:t>
            </w:r>
          </w:p>
        </w:tc>
        <w:tc>
          <w:tcPr>
            <w:tcW w:w="691" w:type="dxa"/>
            <w:shd w:val="clear" w:color="auto" w:fill="F2F2F2" w:themeFill="background1" w:themeFillShade="F2"/>
            <w:vAlign w:val="center"/>
          </w:tcPr>
          <w:p w14:paraId="049037DB" w14:textId="77777777" w:rsidR="00E95D75" w:rsidRPr="00E15EE7" w:rsidRDefault="008662FA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7" w:type="dxa"/>
            <w:shd w:val="clear" w:color="auto" w:fill="F2F2F2" w:themeFill="background1" w:themeFillShade="F2"/>
            <w:vAlign w:val="center"/>
          </w:tcPr>
          <w:p w14:paraId="2BBB7CBD" w14:textId="79BFDAC7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 w:bidi="ar-SA"/>
              </w:rPr>
            </w:pPr>
          </w:p>
        </w:tc>
        <w:tc>
          <w:tcPr>
            <w:tcW w:w="684" w:type="dxa"/>
            <w:shd w:val="clear" w:color="auto" w:fill="F2F2F2" w:themeFill="background1" w:themeFillShade="F2"/>
            <w:vAlign w:val="center"/>
          </w:tcPr>
          <w:p w14:paraId="52AD30A2" w14:textId="50390C4A" w:rsidR="00E95D75" w:rsidRPr="00E15EE7" w:rsidRDefault="00E95D75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</w:p>
        </w:tc>
        <w:tc>
          <w:tcPr>
            <w:tcW w:w="3087" w:type="dxa"/>
            <w:shd w:val="clear" w:color="auto" w:fill="F2F2F2" w:themeFill="background1" w:themeFillShade="F2"/>
            <w:vAlign w:val="center"/>
          </w:tcPr>
          <w:p w14:paraId="592F85C0" w14:textId="7773856D" w:rsidR="00E95D75" w:rsidRPr="001B29FA" w:rsidRDefault="006D00FD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Cs w:val="22"/>
                <w:highlight w:val="yellow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color w:val="000000" w:themeColor="text1"/>
                <w:szCs w:val="22"/>
              </w:rPr>
              <w:t xml:space="preserve">J.P HYLLIS </w:t>
            </w:r>
            <w:r w:rsidRPr="002B269B">
              <w:rPr>
                <w:rFonts w:ascii="Kanit Light" w:hAnsi="Kanit Light" w:cs="Kanit Light"/>
                <w:color w:val="000000" w:themeColor="text1"/>
                <w:szCs w:val="22"/>
              </w:rPr>
              <w:t xml:space="preserve">HOTEL </w:t>
            </w:r>
            <w:r w:rsidR="008662FA" w:rsidRPr="001B29FA">
              <w:rPr>
                <w:rFonts w:ascii="Kanit Light" w:hAnsi="Kanit Light" w:cs="Kanit Light"/>
                <w:color w:val="000000"/>
                <w:szCs w:val="22"/>
              </w:rPr>
              <w:br/>
              <w:t xml:space="preserve"> </w:t>
            </w:r>
            <w:r w:rsidR="008662FA" w:rsidRPr="001B29FA">
              <w:rPr>
                <w:rFonts w:ascii="Kanit Light" w:hAnsi="Kanit Light" w:cs="Kanit Light"/>
                <w:color w:val="000000"/>
                <w:szCs w:val="22"/>
                <w:cs/>
              </w:rPr>
              <w:t>หรือระดับใกล้เคียงกัน</w:t>
            </w:r>
          </w:p>
        </w:tc>
      </w:tr>
      <w:tr w:rsidR="008662FA" w:rsidRPr="00E15EE7" w14:paraId="0BD9BC00" w14:textId="77777777" w:rsidTr="00E95D75">
        <w:trPr>
          <w:trHeight w:val="559"/>
        </w:trPr>
        <w:tc>
          <w:tcPr>
            <w:tcW w:w="591" w:type="dxa"/>
            <w:shd w:val="clear" w:color="auto" w:fill="auto"/>
            <w:vAlign w:val="center"/>
          </w:tcPr>
          <w:p w14:paraId="7EE670CE" w14:textId="46B08C72" w:rsidR="008662FA" w:rsidRPr="00E15EE7" w:rsidRDefault="00FD0544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5</w:t>
            </w:r>
          </w:p>
        </w:tc>
        <w:tc>
          <w:tcPr>
            <w:tcW w:w="5054" w:type="dxa"/>
            <w:shd w:val="clear" w:color="auto" w:fill="auto"/>
            <w:vAlign w:val="center"/>
          </w:tcPr>
          <w:p w14:paraId="69829973" w14:textId="7EDC715D" w:rsidR="008662FA" w:rsidRPr="007E15E8" w:rsidRDefault="009F714A" w:rsidP="008176DA">
            <w:pPr>
              <w:spacing w:after="0" w:line="240" w:lineRule="auto"/>
              <w:jc w:val="thaiDistribute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 w:rsidRPr="00310902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Transfer to </w:t>
            </w:r>
            <w:r w:rsidRPr="002B269B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ท่าอากาศยานลี</w:t>
            </w:r>
            <w:r w:rsidRPr="002B269B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่</w:t>
            </w:r>
            <w:r w:rsidRPr="002B269B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เจียง ซันยี่</w:t>
            </w:r>
            <w:r w:rsidRPr="002B269B"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  <w:t xml:space="preserve"> </w:t>
            </w:r>
            <w:r w:rsidRPr="00133BF2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สาธารณรัฐประชาชนจีน</w:t>
            </w:r>
          </w:p>
        </w:tc>
        <w:tc>
          <w:tcPr>
            <w:tcW w:w="691" w:type="dxa"/>
            <w:shd w:val="clear" w:color="auto" w:fill="auto"/>
            <w:vAlign w:val="center"/>
          </w:tcPr>
          <w:p w14:paraId="5245D27A" w14:textId="77777777" w:rsidR="008662FA" w:rsidRPr="00E15EE7" w:rsidRDefault="008662FA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7" w:type="dxa"/>
            <w:shd w:val="clear" w:color="auto" w:fill="auto"/>
            <w:vAlign w:val="center"/>
          </w:tcPr>
          <w:p w14:paraId="5BA87C44" w14:textId="77777777" w:rsidR="008662FA" w:rsidRPr="00E15EE7" w:rsidRDefault="008662FA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 w:bidi="ar-SA"/>
              </w:rPr>
            </w:pPr>
          </w:p>
        </w:tc>
        <w:tc>
          <w:tcPr>
            <w:tcW w:w="684" w:type="dxa"/>
            <w:shd w:val="clear" w:color="auto" w:fill="auto"/>
            <w:vAlign w:val="center"/>
          </w:tcPr>
          <w:p w14:paraId="69B436C2" w14:textId="77777777" w:rsidR="008662FA" w:rsidRPr="00E15EE7" w:rsidRDefault="008662FA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</w:p>
        </w:tc>
        <w:tc>
          <w:tcPr>
            <w:tcW w:w="3087" w:type="dxa"/>
            <w:shd w:val="clear" w:color="auto" w:fill="auto"/>
            <w:vAlign w:val="center"/>
          </w:tcPr>
          <w:p w14:paraId="41A5AC8F" w14:textId="77777777" w:rsidR="008662FA" w:rsidRPr="00E15EE7" w:rsidRDefault="008662FA" w:rsidP="008176DA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highlight w:val="yellow"/>
                <w:cs/>
                <w:lang w:val="en-SG" w:eastAsia="en-SG"/>
              </w:rPr>
            </w:pPr>
          </w:p>
        </w:tc>
      </w:tr>
    </w:tbl>
    <w:p w14:paraId="772836AA" w14:textId="77777777" w:rsidR="00965923" w:rsidRDefault="00965923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3707E4BD" w14:textId="77777777" w:rsidR="00965923" w:rsidRDefault="00965923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tbl>
      <w:tblPr>
        <w:tblStyle w:val="TableGrid21"/>
        <w:tblpPr w:leftFromText="180" w:rightFromText="180" w:vertAnchor="text" w:horzAnchor="margin" w:tblpX="-147" w:tblpY="106"/>
        <w:tblW w:w="10910" w:type="dxa"/>
        <w:tblLook w:val="04A0" w:firstRow="1" w:lastRow="0" w:firstColumn="1" w:lastColumn="0" w:noHBand="0" w:noVBand="1"/>
      </w:tblPr>
      <w:tblGrid>
        <w:gridCol w:w="2263"/>
        <w:gridCol w:w="2557"/>
        <w:gridCol w:w="2126"/>
        <w:gridCol w:w="2127"/>
        <w:gridCol w:w="1837"/>
      </w:tblGrid>
      <w:tr w:rsidR="009F714A" w:rsidRPr="00EB6161" w14:paraId="203675A0" w14:textId="77777777" w:rsidTr="00BE7D35">
        <w:trPr>
          <w:trHeight w:val="370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4AB298DE" w14:textId="77777777" w:rsidR="009F714A" w:rsidRPr="00B270DD" w:rsidRDefault="009F714A" w:rsidP="00250DDF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ที่นั่ง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409F6B65" w14:textId="77777777" w:rsidR="009F714A" w:rsidRPr="00B270DD" w:rsidRDefault="009F714A" w:rsidP="00250DDF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ราคาผู้ใหญ่</w:t>
            </w:r>
          </w:p>
          <w:p w14:paraId="3EE7C700" w14:textId="77777777" w:rsidR="009F714A" w:rsidRPr="00B270DD" w:rsidRDefault="009F714A" w:rsidP="00250DDF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5CCA2583" w14:textId="77777777" w:rsidR="009F714A" w:rsidRDefault="009F714A" w:rsidP="00250DDF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ราคาเด็ก</w:t>
            </w:r>
          </w:p>
          <w:p w14:paraId="520DFC9D" w14:textId="77777777" w:rsidR="009F714A" w:rsidRPr="00B270DD" w:rsidRDefault="009F714A" w:rsidP="00250DDF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 xml:space="preserve"> (บาท)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7DA0EDB2" w14:textId="77777777" w:rsidR="009F714A" w:rsidRPr="00B270DD" w:rsidRDefault="009F714A" w:rsidP="00250DDF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 xml:space="preserve">พักเดี่ยว/เดินทางท่านเดียว เพิ่ม </w:t>
            </w: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21CBBDA0" w14:textId="77777777" w:rsidR="009F714A" w:rsidRPr="00B270DD" w:rsidRDefault="009F714A" w:rsidP="00250DDF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หมายเหตุ</w:t>
            </w:r>
          </w:p>
        </w:tc>
      </w:tr>
      <w:tr w:rsidR="009F714A" w:rsidRPr="00EB6161" w14:paraId="390F5D3B" w14:textId="77777777" w:rsidTr="00250DDF">
        <w:trPr>
          <w:trHeight w:val="567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4B2E13" w14:textId="77777777" w:rsidR="009F714A" w:rsidRDefault="009F714A" w:rsidP="00250DDF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4-7 ท่าน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37C86" w14:textId="10B6A088" w:rsidR="009F714A" w:rsidRDefault="009F714A" w:rsidP="00250DDF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14</w:t>
            </w:r>
            <w:r w:rsidRPr="0078174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</w:t>
            </w:r>
            <w:r w:rsidRPr="0078174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126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3CF08D" w14:textId="77777777" w:rsidR="009F714A" w:rsidRPr="00EB6161" w:rsidRDefault="009F714A" w:rsidP="00250DDF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B361A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</w:tc>
        <w:tc>
          <w:tcPr>
            <w:tcW w:w="2127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E54331" w14:textId="1607200F" w:rsidR="009F714A" w:rsidRDefault="009F714A" w:rsidP="00250DDF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 w:rsidR="0047360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00</w:t>
            </w:r>
          </w:p>
        </w:tc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4F6CD8" w14:textId="77777777" w:rsidR="009F714A" w:rsidRPr="00EB6161" w:rsidRDefault="009F714A" w:rsidP="00250DDF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F714A" w:rsidRPr="00EB6161" w14:paraId="18E96464" w14:textId="77777777" w:rsidTr="00250DDF">
        <w:trPr>
          <w:trHeight w:val="567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787435" w14:textId="77777777" w:rsidR="009F714A" w:rsidRDefault="009F714A" w:rsidP="00250DDF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8-9 ท่าน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ECB94" w14:textId="327AD61A" w:rsidR="009F714A" w:rsidRDefault="009F714A" w:rsidP="00250DDF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13</w:t>
            </w:r>
            <w:r w:rsidRPr="0078174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</w:t>
            </w:r>
            <w:r w:rsidRPr="0078174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FA4BAB1" w14:textId="77777777" w:rsidR="009F714A" w:rsidRPr="00EB6161" w:rsidRDefault="009F714A" w:rsidP="00250DDF">
            <w:pPr>
              <w:spacing w:before="240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D9AEE8C" w14:textId="77777777" w:rsidR="009F714A" w:rsidRDefault="009F714A" w:rsidP="00250DDF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BE26F6" w14:textId="77777777" w:rsidR="009F714A" w:rsidRPr="00EB6161" w:rsidRDefault="009F714A" w:rsidP="00250DDF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596D85" w:rsidRPr="00EB6161" w14:paraId="18F98524" w14:textId="77777777" w:rsidTr="00596D85">
        <w:trPr>
          <w:trHeight w:val="567"/>
        </w:trPr>
        <w:tc>
          <w:tcPr>
            <w:tcW w:w="1091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vAlign w:val="center"/>
          </w:tcPr>
          <w:p w14:paraId="601B78E3" w14:textId="55601CBD" w:rsidR="00596D85" w:rsidRPr="00EB6161" w:rsidRDefault="00596D85" w:rsidP="00250DDF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  <w:r w:rsidRPr="00565D4F">
              <w:rPr>
                <w:rFonts w:ascii="Kanit Light" w:hAnsi="Kanit Light" w:cs="Kanit Light" w:hint="cs"/>
                <w:b/>
                <w:bCs/>
                <w:sz w:val="24"/>
                <w:szCs w:val="24"/>
                <w:cs/>
              </w:rPr>
              <w:t>ราคานี้</w:t>
            </w:r>
            <w:r>
              <w:rPr>
                <w:rFonts w:ascii="Kanit Light" w:hAnsi="Kanit Light" w:cs="Kanit Light" w:hint="cs"/>
                <w:b/>
                <w:bCs/>
                <w:sz w:val="24"/>
                <w:szCs w:val="24"/>
                <w:cs/>
              </w:rPr>
              <w:t>เดิน</w:t>
            </w:r>
            <w:r w:rsidRPr="00565D4F">
              <w:rPr>
                <w:rFonts w:ascii="Kanit Light" w:hAnsi="Kanit Light" w:cs="Kanit Light" w:hint="cs"/>
                <w:b/>
                <w:bCs/>
                <w:sz w:val="24"/>
                <w:szCs w:val="24"/>
                <w:cs/>
              </w:rPr>
              <w:t xml:space="preserve">ทางได้ทุกวันตั้งแต่ ช่วงเดือน </w:t>
            </w:r>
            <w:r w:rsidRPr="00565D4F">
              <w:rPr>
                <w:rFonts w:ascii="Kanit Light" w:hAnsi="Kanit Light" w:cs="Kanit Light" w:hint="cs"/>
                <w:b/>
                <w:bCs/>
                <w:sz w:val="24"/>
                <w:szCs w:val="24"/>
                <w:u w:val="single"/>
                <w:cs/>
              </w:rPr>
              <w:t xml:space="preserve">พฤษภาคม </w:t>
            </w:r>
            <w:r w:rsidRPr="00565D4F">
              <w:rPr>
                <w:rFonts w:ascii="Kanit Light" w:hAnsi="Kanit Light" w:cs="Kanit Light"/>
                <w:b/>
                <w:bCs/>
                <w:sz w:val="24"/>
                <w:szCs w:val="24"/>
                <w:u w:val="single"/>
              </w:rPr>
              <w:t xml:space="preserve">– </w:t>
            </w:r>
            <w:r w:rsidRPr="00565D4F">
              <w:rPr>
                <w:rFonts w:ascii="Kanit Light" w:hAnsi="Kanit Light" w:cs="Kanit Light" w:hint="cs"/>
                <w:b/>
                <w:bCs/>
                <w:sz w:val="24"/>
                <w:szCs w:val="24"/>
                <w:u w:val="single"/>
                <w:cs/>
              </w:rPr>
              <w:t xml:space="preserve">มิถุนายน </w:t>
            </w:r>
            <w:r w:rsidRPr="00565D4F">
              <w:rPr>
                <w:rFonts w:ascii="Kanit Light" w:hAnsi="Kanit Light" w:cs="Kanit Light"/>
                <w:b/>
                <w:bCs/>
                <w:sz w:val="24"/>
                <w:szCs w:val="24"/>
                <w:u w:val="single"/>
              </w:rPr>
              <w:t>2568</w:t>
            </w:r>
            <w:r w:rsidRPr="00565D4F">
              <w:rPr>
                <w:rFonts w:ascii="Kanit Light" w:hAnsi="Kanit Light" w:cs="Kanit Light"/>
                <w:b/>
                <w:bCs/>
                <w:sz w:val="24"/>
                <w:szCs w:val="24"/>
              </w:rPr>
              <w:t xml:space="preserve"> </w:t>
            </w:r>
            <w:r w:rsidRPr="00565D4F">
              <w:rPr>
                <w:rFonts w:ascii="Kanit Light" w:hAnsi="Kanit Light" w:cs="Kanit Light" w:hint="cs"/>
                <w:b/>
                <w:bCs/>
                <w:sz w:val="24"/>
                <w:szCs w:val="24"/>
                <w:cs/>
              </w:rPr>
              <w:t xml:space="preserve">และ ช่วงเดือน </w:t>
            </w:r>
            <w:r w:rsidRPr="00565D4F">
              <w:rPr>
                <w:rFonts w:ascii="Kanit Light" w:hAnsi="Kanit Light" w:cs="Kanit Light" w:hint="cs"/>
                <w:b/>
                <w:bCs/>
                <w:sz w:val="24"/>
                <w:szCs w:val="24"/>
                <w:u w:val="single"/>
                <w:cs/>
              </w:rPr>
              <w:t xml:space="preserve">กันยายน </w:t>
            </w:r>
            <w:r w:rsidRPr="00565D4F">
              <w:rPr>
                <w:rFonts w:ascii="Kanit Light" w:hAnsi="Kanit Light" w:cs="Kanit Light"/>
                <w:b/>
                <w:bCs/>
                <w:sz w:val="24"/>
                <w:szCs w:val="24"/>
                <w:u w:val="single"/>
              </w:rPr>
              <w:t xml:space="preserve">– </w:t>
            </w:r>
            <w:r w:rsidRPr="00565D4F">
              <w:rPr>
                <w:rFonts w:ascii="Kanit Light" w:hAnsi="Kanit Light" w:cs="Kanit Light" w:hint="cs"/>
                <w:b/>
                <w:bCs/>
                <w:sz w:val="24"/>
                <w:szCs w:val="24"/>
                <w:u w:val="single"/>
                <w:cs/>
              </w:rPr>
              <w:t xml:space="preserve">ธันวาคม </w:t>
            </w:r>
            <w:r w:rsidRPr="00565D4F">
              <w:rPr>
                <w:rFonts w:ascii="Kanit Light" w:hAnsi="Kanit Light" w:cs="Kanit Light"/>
                <w:b/>
                <w:bCs/>
                <w:sz w:val="24"/>
                <w:szCs w:val="24"/>
                <w:u w:val="single"/>
              </w:rPr>
              <w:t>2568</w:t>
            </w:r>
          </w:p>
        </w:tc>
      </w:tr>
    </w:tbl>
    <w:p w14:paraId="37BEBBB8" w14:textId="77777777" w:rsidR="00965923" w:rsidRDefault="00965923" w:rsidP="008176DA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2EA2F82C" w14:textId="44CEA3EA" w:rsidR="00965923" w:rsidRPr="001E45C0" w:rsidRDefault="001E45C0" w:rsidP="001E45C0">
      <w:pPr>
        <w:spacing w:after="0" w:line="256" w:lineRule="auto"/>
        <w:rPr>
          <w:rFonts w:ascii="Kanit Light" w:hAnsi="Kanit Light" w:cs="Kanit Light"/>
          <w:sz w:val="21"/>
          <w:szCs w:val="21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180B5B65" wp14:editId="70829A2C">
                <wp:simplePos x="0" y="0"/>
                <wp:positionH relativeFrom="margin">
                  <wp:posOffset>-104140</wp:posOffset>
                </wp:positionH>
                <wp:positionV relativeFrom="paragraph">
                  <wp:posOffset>0</wp:posOffset>
                </wp:positionV>
                <wp:extent cx="6877050" cy="619125"/>
                <wp:effectExtent l="0" t="0" r="19050" b="28575"/>
                <wp:wrapSquare wrapText="bothSides"/>
                <wp:docPr id="52" name="Rectangle: Rounded Corners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7050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33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33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33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97C5D10" w14:textId="23F0C2AE" w:rsidR="00B16AB4" w:rsidRPr="00B24E7F" w:rsidRDefault="00B16AB4" w:rsidP="009F714A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="009F714A" w:rsidRPr="009F714A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ท่าอากาศยานลี</w:t>
                            </w:r>
                            <w:r w:rsidR="009F714A" w:rsidRPr="009F714A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="009F714A" w:rsidRPr="009F714A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เจียง ซันยี่</w:t>
                            </w:r>
                            <w:r w:rsidR="009F714A" w:rsidRPr="009F714A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- เมืองลี่เจียง</w:t>
                            </w:r>
                            <w:r w:rsidR="009F714A" w:rsidRPr="009F714A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lang w:val="en-SG"/>
                              </w:rPr>
                              <w:t xml:space="preserve"> – </w:t>
                            </w:r>
                            <w:r w:rsidR="009F714A" w:rsidRPr="009F714A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เข้าสู่ที่พัก</w:t>
                            </w:r>
                          </w:p>
                          <w:p w14:paraId="730B0786" w14:textId="67660606" w:rsidR="00B16AB4" w:rsidRPr="00E15EE7" w:rsidRDefault="00B16AB4" w:rsidP="00B16AB4">
                            <w:pPr>
                              <w:spacing w:after="0"/>
                              <w:ind w:left="1134" w:hanging="141"/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</w:pP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092CA249" w14:textId="77777777" w:rsidR="00B16AB4" w:rsidRPr="009D08F4" w:rsidRDefault="00B16AB4" w:rsidP="00B16AB4">
                            <w:p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9D08F4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105A6EB7" w14:textId="77777777" w:rsidR="00B16AB4" w:rsidRDefault="00B16AB4" w:rsidP="00B16AB4">
                            <w:pPr>
                              <w:shd w:val="clear" w:color="auto" w:fill="0070C0"/>
                              <w:tabs>
                                <w:tab w:val="left" w:pos="1260"/>
                              </w:tabs>
                              <w:spacing w:after="0"/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/>
                                <w:color w:val="FFFFFF"/>
                                <w:sz w:val="20"/>
                                <w:szCs w:val="20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80B5B65" id="Rectangle: Rounded Corners 52" o:spid="_x0000_s1027" style="position:absolute;margin-left:-8.2pt;margin-top:0;width:541.5pt;height:48.75pt;z-index:251788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" fillcolor="#10109e" strokecolor="window">
                <v:fill color2="#2424ff" rotate="t" angle="180" colors="0 #10109e;.5 #1c1ce3;1 #2424ff" focus="100%" type="gradient"/>
                <v:textbox>
                  <w:txbxContent>
                    <w:p w14:paraId="397C5D10" w14:textId="23F0C2AE" w:rsidR="00B16AB4" w:rsidRPr="00B24E7F" w:rsidRDefault="00B16AB4" w:rsidP="009F714A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="009F714A" w:rsidRPr="009F714A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ท่าอากาศยานลี</w:t>
                      </w:r>
                      <w:r w:rsidR="009F714A" w:rsidRPr="009F714A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่</w:t>
                      </w:r>
                      <w:r w:rsidR="009F714A" w:rsidRPr="009F714A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เจียง ซันยี่</w:t>
                      </w:r>
                      <w:r w:rsidR="009F714A" w:rsidRPr="009F714A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- เมืองลี่เจียง</w:t>
                      </w:r>
                      <w:r w:rsidR="009F714A" w:rsidRPr="009F714A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lang w:val="en-SG"/>
                        </w:rPr>
                        <w:t xml:space="preserve"> – </w:t>
                      </w:r>
                      <w:r w:rsidR="009F714A" w:rsidRPr="009F714A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เข้าสู่ที่พัก</w:t>
                      </w:r>
                    </w:p>
                    <w:p w14:paraId="730B0786" w14:textId="67660606" w:rsidR="00B16AB4" w:rsidRPr="00E15EE7" w:rsidRDefault="00B16AB4" w:rsidP="00B16AB4">
                      <w:pPr>
                        <w:spacing w:after="0"/>
                        <w:ind w:left="1134" w:hanging="141"/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</w:pP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092CA249" w14:textId="77777777" w:rsidR="00B16AB4" w:rsidRPr="009D08F4" w:rsidRDefault="00B16AB4" w:rsidP="00B16AB4">
                      <w:p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9D08F4"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</w:p>
                    <w:p w14:paraId="105A6EB7" w14:textId="77777777" w:rsidR="00B16AB4" w:rsidRDefault="00B16AB4" w:rsidP="00B16AB4">
                      <w:pPr>
                        <w:shd w:val="clear" w:color="auto" w:fill="0070C0"/>
                        <w:tabs>
                          <w:tab w:val="left" w:pos="1260"/>
                        </w:tabs>
                        <w:spacing w:after="0"/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E15EE7">
                        <w:rPr>
                          <w:rFonts w:ascii="Tahoma" w:hAnsi="Tahoma" w:cs="Tahoma"/>
                          <w:color w:val="FFFFFF"/>
                          <w:sz w:val="20"/>
                          <w:szCs w:val="20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8702209" w14:textId="3C4CB9B6" w:rsidR="009F714A" w:rsidRDefault="009F714A" w:rsidP="009F714A">
      <w:pPr>
        <w:tabs>
          <w:tab w:val="left" w:pos="851"/>
        </w:tabs>
        <w:spacing w:after="0"/>
        <w:ind w:left="851" w:right="130"/>
        <w:jc w:val="thaiDistribute"/>
        <w:rPr>
          <w:rFonts w:ascii="Kanit Light" w:eastAsia="Times New Roman" w:hAnsi="Kanit Light" w:cs="Kanit Light"/>
          <w:szCs w:val="22"/>
        </w:rPr>
      </w:pPr>
      <w:r w:rsidRPr="008941E2">
        <w:rPr>
          <w:rFonts w:ascii="Kanit Light" w:eastAsia="Times New Roman" w:hAnsi="Kanit Light" w:cs="Kanit Light"/>
          <w:szCs w:val="22"/>
          <w:highlight w:val="yellow"/>
          <w:cs/>
        </w:rPr>
        <w:t>พร้อมกัน</w:t>
      </w:r>
      <w:r w:rsidRPr="008941E2">
        <w:rPr>
          <w:rFonts w:ascii="Kanit Light" w:eastAsia="Times New Roman" w:hAnsi="Kanit Light" w:cs="Kanit Light" w:hint="cs"/>
          <w:szCs w:val="22"/>
          <w:highlight w:val="yellow"/>
          <w:cs/>
        </w:rPr>
        <w:t xml:space="preserve"> ที่จุดนัดพบ</w:t>
      </w:r>
      <w:r w:rsidRPr="008941E2">
        <w:rPr>
          <w:rFonts w:ascii="Kanit Light" w:eastAsia="Times New Roman" w:hAnsi="Kanit Light" w:cs="Kanit Light"/>
          <w:szCs w:val="22"/>
          <w:highlight w:val="yellow"/>
          <w:cs/>
        </w:rPr>
        <w:t xml:space="preserve"> ณ </w:t>
      </w:r>
      <w:r w:rsidRPr="008941E2">
        <w:rPr>
          <w:rFonts w:ascii="Kanit Light" w:eastAsia="Times New Roman" w:hAnsi="Kanit Light" w:cs="Kanit Light"/>
          <w:color w:val="0000FF"/>
          <w:szCs w:val="22"/>
          <w:highlight w:val="yellow"/>
          <w:cs/>
          <w:lang w:val="en-SG" w:eastAsia="en-SG"/>
        </w:rPr>
        <w:t>ท่าอากาศยานลี</w:t>
      </w:r>
      <w:r w:rsidRPr="008941E2">
        <w:rPr>
          <w:rFonts w:ascii="Kanit Light" w:eastAsia="Times New Roman" w:hAnsi="Kanit Light" w:cs="Kanit Light" w:hint="cs"/>
          <w:color w:val="0000FF"/>
          <w:szCs w:val="22"/>
          <w:highlight w:val="yellow"/>
          <w:cs/>
          <w:lang w:val="en-SG" w:eastAsia="en-SG"/>
        </w:rPr>
        <w:t>่</w:t>
      </w:r>
      <w:r w:rsidRPr="008941E2">
        <w:rPr>
          <w:rFonts w:ascii="Kanit Light" w:eastAsia="Times New Roman" w:hAnsi="Kanit Light" w:cs="Kanit Light"/>
          <w:color w:val="0000FF"/>
          <w:szCs w:val="22"/>
          <w:highlight w:val="yellow"/>
          <w:cs/>
          <w:lang w:val="en-SG" w:eastAsia="en-SG"/>
        </w:rPr>
        <w:t>เจียง ซันยี่</w:t>
      </w:r>
      <w:r w:rsidRPr="008941E2">
        <w:rPr>
          <w:rFonts w:ascii="Kanit Light" w:eastAsia="Times New Roman" w:hAnsi="Kanit Light" w:cs="Kanit Light"/>
          <w:color w:val="000000" w:themeColor="text1"/>
          <w:szCs w:val="22"/>
          <w:highlight w:val="yellow"/>
          <w:lang w:eastAsia="en-SG"/>
        </w:rPr>
        <w:t xml:space="preserve"> </w:t>
      </w:r>
      <w:r w:rsidRPr="008941E2">
        <w:rPr>
          <w:rFonts w:ascii="Kanit Light" w:eastAsia="Times New Roman" w:hAnsi="Kanit Light" w:cs="Kanit Light"/>
          <w:color w:val="0000FF"/>
          <w:szCs w:val="22"/>
          <w:highlight w:val="yellow"/>
          <w:cs/>
          <w:lang w:eastAsia="en-SG"/>
        </w:rPr>
        <w:t>สาธารณรัฐประชาชนจีน</w:t>
      </w:r>
      <w:r w:rsidRPr="008941E2">
        <w:rPr>
          <w:rFonts w:ascii="Kanit Light" w:eastAsia="Times New Roman" w:hAnsi="Kanit Light" w:cs="Kanit Light" w:hint="cs"/>
          <w:color w:val="0000FF"/>
          <w:szCs w:val="22"/>
          <w:highlight w:val="yellow"/>
          <w:cs/>
          <w:lang w:eastAsia="en-SG"/>
        </w:rPr>
        <w:t xml:space="preserve"> </w:t>
      </w:r>
      <w:r w:rsidRPr="008941E2">
        <w:rPr>
          <w:rFonts w:ascii="Kanit Light" w:eastAsia="Times New Roman" w:hAnsi="Kanit Light" w:cs="Kanit Light" w:hint="cs"/>
          <w:color w:val="0D0D0D" w:themeColor="text1" w:themeTint="F2"/>
          <w:szCs w:val="22"/>
          <w:highlight w:val="yellow"/>
          <w:cs/>
          <w:lang w:eastAsia="en-SG"/>
        </w:rPr>
        <w:t>พร้อมป้ายต้อนรับที่สนามบิน</w:t>
      </w:r>
      <w:r w:rsidRPr="008941E2">
        <w:rPr>
          <w:rFonts w:ascii="Kanit Light" w:eastAsia="Times New Roman" w:hAnsi="Kanit Light" w:cs="Kanit Light" w:hint="cs"/>
          <w:color w:val="0D0D0D" w:themeColor="text1" w:themeTint="F2"/>
          <w:szCs w:val="22"/>
          <w:cs/>
          <w:lang w:eastAsia="en-SG"/>
        </w:rPr>
        <w:t xml:space="preserve">  </w:t>
      </w:r>
      <w:r>
        <w:rPr>
          <w:rFonts w:ascii="Kanit Light" w:eastAsia="Times New Roman" w:hAnsi="Kanit Light" w:cs="Kanit Light"/>
          <w:i/>
          <w:iCs/>
          <w:color w:val="C00000"/>
          <w:szCs w:val="22"/>
        </w:rPr>
        <w:t>(</w:t>
      </w:r>
      <w:r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เ</w:t>
      </w:r>
      <w:r w:rsidRPr="00E02EED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วล</w:t>
      </w:r>
      <w:r w:rsidRPr="00E02EED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า</w:t>
      </w:r>
      <w:r w:rsidRPr="00E02EED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ท้องถิ่นที่</w:t>
      </w:r>
      <w:r w:rsidRPr="00E02EED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สาธารณะรัฐประชาชนจีนเร็วกว่าประเทศไทย 1 ชั่วโมง</w:t>
      </w:r>
      <w:r w:rsidRPr="00E02EED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)</w:t>
      </w:r>
      <w:r w:rsidRPr="002E2174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</w:t>
      </w:r>
      <w:r w:rsidRPr="002E2174">
        <w:rPr>
          <w:rFonts w:ascii="Kanit Light" w:eastAsia="Times New Roman" w:hAnsi="Kanit Light" w:cs="Kanit Light" w:hint="cs"/>
          <w:szCs w:val="22"/>
          <w:cs/>
        </w:rPr>
        <w:t>รบกวนปรับเวลาของท่านเพื่อสะดวกในการนัดหมาย</w:t>
      </w:r>
      <w:r w:rsidRPr="00E02EED">
        <w:rPr>
          <w:rFonts w:ascii="Kanit Light" w:eastAsia="Times New Roman" w:hAnsi="Kanit Light" w:cs="Kanit Light" w:hint="cs"/>
          <w:szCs w:val="22"/>
          <w:cs/>
        </w:rPr>
        <w:t xml:space="preserve"> </w:t>
      </w:r>
    </w:p>
    <w:p w14:paraId="60D6A4B6" w14:textId="77777777" w:rsidR="009F714A" w:rsidRDefault="009F714A" w:rsidP="009F714A">
      <w:pPr>
        <w:tabs>
          <w:tab w:val="left" w:pos="851"/>
        </w:tabs>
        <w:spacing w:after="0"/>
        <w:ind w:left="851" w:right="130"/>
        <w:jc w:val="thaiDistribute"/>
        <w:rPr>
          <w:rFonts w:ascii="Kanit Light" w:eastAsia="Times New Roman" w:hAnsi="Kanit Light" w:cs="Kanit Light"/>
          <w:szCs w:val="22"/>
        </w:rPr>
      </w:pPr>
    </w:p>
    <w:p w14:paraId="2579B41C" w14:textId="77777777" w:rsidR="009F714A" w:rsidRDefault="009F714A" w:rsidP="009F714A">
      <w:pPr>
        <w:tabs>
          <w:tab w:val="left" w:pos="851"/>
        </w:tabs>
        <w:spacing w:after="0"/>
        <w:ind w:left="851" w:right="130"/>
        <w:jc w:val="thaiDistribute"/>
        <w:rPr>
          <w:rFonts w:ascii="Kanit Light" w:hAnsi="Kanit Light" w:cs="Kanit Light"/>
          <w:szCs w:val="22"/>
        </w:rPr>
      </w:pPr>
      <w:r w:rsidRPr="00E02EED">
        <w:rPr>
          <w:rFonts w:ascii="Kanit Light" w:eastAsia="Times New Roman" w:hAnsi="Kanit Light" w:cs="Kanit Light" w:hint="cs"/>
          <w:szCs w:val="22"/>
          <w:cs/>
        </w:rPr>
        <w:t xml:space="preserve">นำท่านเดินทางสู่ </w:t>
      </w:r>
      <w:r w:rsidRPr="00E02EED">
        <w:rPr>
          <w:rFonts w:ascii="Kanit Light" w:eastAsia="Times New Roman" w:hAnsi="Kanit Light" w:cs="Kanit Light" w:hint="cs"/>
          <w:b/>
          <w:bCs/>
          <w:szCs w:val="22"/>
          <w:cs/>
        </w:rPr>
        <w:t>เมืองลี่เจียง</w:t>
      </w:r>
      <w:r w:rsidRPr="00E02EED">
        <w:rPr>
          <w:rFonts w:ascii="Kanit Light" w:eastAsia="Times New Roman" w:hAnsi="Kanit Light" w:cs="Kanit Light"/>
          <w:b/>
          <w:bCs/>
          <w:color w:val="0066FF"/>
          <w:szCs w:val="22"/>
          <w:cs/>
        </w:rPr>
        <w:t xml:space="preserve"> </w:t>
      </w:r>
      <w:r w:rsidRPr="00E02EED">
        <w:rPr>
          <w:rFonts w:ascii="Kanit Light" w:hAnsi="Kanit Light" w:cs="Kanit Light"/>
          <w:b/>
          <w:bCs/>
          <w:szCs w:val="22"/>
        </w:rPr>
        <w:t xml:space="preserve">(Lijiang) </w:t>
      </w:r>
      <w:r w:rsidRPr="00E02EED">
        <w:rPr>
          <w:rFonts w:ascii="Kanit Light" w:hAnsi="Kanit Light" w:cs="Kanit Light"/>
          <w:szCs w:val="22"/>
          <w:cs/>
        </w:rPr>
        <w:t xml:space="preserve">เป็นเมืองที่สวยงามของลี่เจียงที่มีลักษณะเป็นเมืองโบราณสวยงามและมีประวัติศาสตร์ยาวนานกว่า </w:t>
      </w:r>
      <w:r w:rsidRPr="00E02EED">
        <w:rPr>
          <w:rFonts w:ascii="Kanit Light" w:hAnsi="Kanit Light" w:cs="Kanit Light"/>
          <w:szCs w:val="22"/>
        </w:rPr>
        <w:t xml:space="preserve">800 </w:t>
      </w:r>
      <w:r w:rsidRPr="00E02EED">
        <w:rPr>
          <w:rFonts w:ascii="Kanit Light" w:hAnsi="Kanit Light" w:cs="Kanit Light"/>
          <w:szCs w:val="22"/>
          <w:cs/>
        </w:rPr>
        <w:t>ปี ได้รับขึ้นให้เป็นมรดกโลกทางวัฒนธรรม จากองค์การยูเนสโก (</w:t>
      </w:r>
      <w:r w:rsidRPr="00E02EED">
        <w:rPr>
          <w:rFonts w:ascii="Kanit Light" w:hAnsi="Kanit Light" w:cs="Kanit Light"/>
          <w:szCs w:val="22"/>
        </w:rPr>
        <w:t xml:space="preserve">UNESCO) </w:t>
      </w:r>
      <w:r w:rsidRPr="00E02EED">
        <w:rPr>
          <w:rFonts w:ascii="Kanit Light" w:hAnsi="Kanit Light" w:cs="Kanit Light"/>
          <w:szCs w:val="22"/>
          <w:cs/>
        </w:rPr>
        <w:t xml:space="preserve">เมื่อปี ค.ศ. </w:t>
      </w:r>
      <w:r w:rsidRPr="00E02EED">
        <w:rPr>
          <w:rFonts w:ascii="Kanit Light" w:hAnsi="Kanit Light" w:cs="Kanit Light"/>
          <w:szCs w:val="22"/>
        </w:rPr>
        <w:t xml:space="preserve">1977 </w:t>
      </w:r>
    </w:p>
    <w:p w14:paraId="48FF4F6B" w14:textId="77777777" w:rsidR="009F714A" w:rsidRDefault="009F714A" w:rsidP="009F714A">
      <w:pPr>
        <w:tabs>
          <w:tab w:val="left" w:pos="851"/>
        </w:tabs>
        <w:spacing w:after="0"/>
        <w:ind w:left="851" w:right="130"/>
        <w:jc w:val="thaiDistribute"/>
        <w:rPr>
          <w:rFonts w:ascii="Kanit Light" w:hAnsi="Kanit Light" w:cs="Kanit Light"/>
          <w:szCs w:val="22"/>
        </w:rPr>
      </w:pPr>
    </w:p>
    <w:p w14:paraId="05968D06" w14:textId="77777777" w:rsidR="009F714A" w:rsidRPr="0059330C" w:rsidRDefault="009F714A" w:rsidP="009F714A">
      <w:pPr>
        <w:tabs>
          <w:tab w:val="left" w:pos="851"/>
        </w:tabs>
        <w:spacing w:after="0"/>
        <w:ind w:left="851" w:right="130"/>
        <w:jc w:val="thaiDistribute"/>
        <w:rPr>
          <w:rFonts w:ascii="Kanit Light" w:hAnsi="Kanit Light" w:cs="Kanit Light"/>
          <w:b/>
          <w:bCs/>
          <w:szCs w:val="22"/>
          <w:cs/>
        </w:rPr>
      </w:pPr>
      <w:r w:rsidRPr="0059330C">
        <w:rPr>
          <w:rFonts w:ascii="Kanit Light" w:hAnsi="Kanit Light" w:cs="Kanit Light" w:hint="cs"/>
          <w:b/>
          <w:bCs/>
          <w:szCs w:val="22"/>
          <w:cs/>
        </w:rPr>
        <w:t>นำท่านเข้าสู่ที่พักเพื่อพักผ่อนตามอัธยาศัย</w:t>
      </w:r>
    </w:p>
    <w:p w14:paraId="7157045D" w14:textId="780A5443" w:rsidR="00DF7F48" w:rsidRPr="002A122E" w:rsidRDefault="00DF7F48" w:rsidP="009F714A">
      <w:pPr>
        <w:spacing w:after="0"/>
        <w:ind w:left="851"/>
        <w:rPr>
          <w:rFonts w:ascii="Kanit Light" w:eastAsia="Times New Roman" w:hAnsi="Kanit Light" w:cs="Kanit Light"/>
          <w:color w:val="9900FF"/>
          <w:szCs w:val="22"/>
          <w:cs/>
          <w:lang w:eastAsia="en-SG"/>
        </w:rPr>
      </w:pP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ที่พัก : </w:t>
      </w:r>
      <w:r w:rsidR="009F714A">
        <w:rPr>
          <w:rFonts w:ascii="Kanit Light" w:eastAsia="Times New Roman" w:hAnsi="Kanit Light" w:cs="Kanit Light"/>
          <w:color w:val="9900FF"/>
          <w:szCs w:val="22"/>
          <w:lang w:val="en-SG" w:eastAsia="en-SG"/>
        </w:rPr>
        <w:t>J</w:t>
      </w:r>
      <w:r w:rsidR="009F714A" w:rsidRPr="009F714A">
        <w:rPr>
          <w:rFonts w:ascii="Kanit Light" w:hAnsi="Kanit Light" w:cs="Kanit Light"/>
          <w:color w:val="9900FF"/>
          <w:szCs w:val="22"/>
        </w:rPr>
        <w:t xml:space="preserve">.P HYLLIS HOTEL </w:t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หรือระดับใกล้เคียงกัน</w:t>
      </w:r>
    </w:p>
    <w:p w14:paraId="62A4CA11" w14:textId="06943EF3" w:rsidR="00D07B99" w:rsidRDefault="00DF7F48" w:rsidP="00D00818">
      <w:pPr>
        <w:spacing w:after="0" w:line="276" w:lineRule="auto"/>
        <w:ind w:left="851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ก่อนวันเดินทาง)</w:t>
      </w:r>
    </w:p>
    <w:p w14:paraId="3040C6E1" w14:textId="234F023D" w:rsidR="001E45C0" w:rsidRDefault="001E45C0" w:rsidP="00D00818">
      <w:pPr>
        <w:spacing w:after="0" w:line="276" w:lineRule="auto"/>
        <w:ind w:left="851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16800" behindDoc="0" locked="0" layoutInCell="1" allowOverlap="1" wp14:anchorId="291597C9" wp14:editId="137A6F23">
                <wp:simplePos x="0" y="0"/>
                <wp:positionH relativeFrom="column">
                  <wp:posOffset>-442595</wp:posOffset>
                </wp:positionH>
                <wp:positionV relativeFrom="paragraph">
                  <wp:posOffset>241300</wp:posOffset>
                </wp:positionV>
                <wp:extent cx="7545955" cy="1777365"/>
                <wp:effectExtent l="0" t="0" r="0" b="0"/>
                <wp:wrapSquare wrapText="bothSides"/>
                <wp:docPr id="842652976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5955" cy="1777365"/>
                          <a:chOff x="0" y="0"/>
                          <a:chExt cx="7545955" cy="1777365"/>
                        </a:xfrm>
                      </wpg:grpSpPr>
                      <pic:pic xmlns:pic="http://schemas.openxmlformats.org/drawingml/2006/picture">
                        <pic:nvPicPr>
                          <pic:cNvPr id="1345766079" name="Picture 21" descr="A room with a television and two bed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80225" y="0"/>
                            <a:ext cx="2665730" cy="1777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7874804" name="Picture 20" descr="A room with two bed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34975" y="0"/>
                            <a:ext cx="2665730" cy="1777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3850692" name="Picture 19" descr="A building with red pillars and a red and gold design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82850" cy="1777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3C6EDF" id="Group 22" o:spid="_x0000_s1026" style="position:absolute;margin-left:-34.85pt;margin-top:19pt;width:594.15pt;height:139.95pt;z-index:251916800" coordsize="75459,1777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">
                <v:shape id="Picture 21" o:spid="_x0000_s1027" type="#_x0000_t75" alt="A room with a television and two beds&#10;&#10;AI-generated content may be incorrect." style="position:absolute;left:48802;width:26657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">
                  <v:imagedata r:id="rId14" o:title="A room with a television and two beds&#10;&#10;AI-generated content may be incorrect"/>
                </v:shape>
                <v:shape id="Picture 20" o:spid="_x0000_s1028" type="#_x0000_t75" alt="A room with two beds&#10;&#10;AI-generated content may be incorrect." style="position:absolute;left:24349;width:26658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">
                  <v:imagedata r:id="rId15" o:title="A room with two beds&#10;&#10;AI-generated content may be incorrect"/>
                </v:shape>
                <v:shape id="Picture 19" o:spid="_x0000_s1029" type="#_x0000_t75" alt="A building with red pillars and a red and gold design&#10;&#10;AI-generated content may be incorrect." style="position:absolute;width:24828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">
                  <v:imagedata r:id="rId16" o:title="A building with red pillars and a red and gold design&#10;&#10;AI-generated content may be incorrect"/>
                </v:shape>
                <w10:wrap type="square"/>
              </v:group>
            </w:pict>
          </mc:Fallback>
        </mc:AlternateContent>
      </w:r>
    </w:p>
    <w:p w14:paraId="3B77F767" w14:textId="7D5B11F2" w:rsidR="001E45C0" w:rsidRPr="002A122E" w:rsidRDefault="00FC2C6C" w:rsidP="00FC2C6C">
      <w:pPr>
        <w:spacing w:after="0" w:line="276" w:lineRule="auto"/>
        <w:ind w:left="851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07804FC4" wp14:editId="74211FED">
                <wp:simplePos x="0" y="0"/>
                <wp:positionH relativeFrom="margin">
                  <wp:posOffset>-215638</wp:posOffset>
                </wp:positionH>
                <wp:positionV relativeFrom="paragraph">
                  <wp:posOffset>2043729</wp:posOffset>
                </wp:positionV>
                <wp:extent cx="6984365" cy="675640"/>
                <wp:effectExtent l="0" t="0" r="26035" b="10160"/>
                <wp:wrapSquare wrapText="bothSides"/>
                <wp:docPr id="51" name="Rectangle: Rounded Corners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84365" cy="6756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33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33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33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B22C266" w14:textId="57EFABB7" w:rsidR="00E7793E" w:rsidRPr="00E15EE7" w:rsidRDefault="00E7793E" w:rsidP="009F714A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</w:pP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</w:t>
                            </w:r>
                            <w:r w:rsidR="009F714A" w:rsidRPr="009F714A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เมืองลี่เจียง - เมืองต้าหลี่ </w:t>
                            </w:r>
                            <w:r w:rsidR="009F714A" w:rsidRPr="009F714A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9F714A" w:rsidRPr="009F714A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เมืองโบราณซวงหลาง –</w:t>
                            </w:r>
                            <w:r w:rsidR="009F714A" w:rsidRPr="009F714A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F714A" w:rsidRPr="009F714A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ผ่านชมเกาะผูตู่ (</w:t>
                            </w:r>
                            <w:r w:rsidR="009F714A" w:rsidRPr="009F714A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xiao </w:t>
                            </w:r>
                            <w:proofErr w:type="spellStart"/>
                            <w:r w:rsidR="009F714A" w:rsidRPr="009F714A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>putuo</w:t>
                            </w:r>
                            <w:proofErr w:type="spellEnd"/>
                            <w:r w:rsidR="009F714A" w:rsidRPr="009F714A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) </w:t>
                            </w:r>
                            <w:r w:rsidR="009F714A" w:rsidRPr="009F714A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- ซานโตรินี่ </w:t>
                            </w:r>
                            <w:r w:rsidR="009F714A" w:rsidRPr="009F714A">
                              <w:rPr>
                                <w:rFonts w:ascii="Kanit Light" w:hAnsi="Kanit Light" w:cs="Kanit Light"/>
                                <w:i/>
                                <w:iCs/>
                                <w:color w:val="FFFFFF"/>
                                <w:sz w:val="23"/>
                                <w:szCs w:val="23"/>
                              </w:rPr>
                              <w:t>(</w:t>
                            </w:r>
                            <w:r w:rsidR="009F714A" w:rsidRPr="009F714A">
                              <w:rPr>
                                <w:rFonts w:ascii="Kanit Light" w:hAnsi="Kanit Light" w:cs="Kanit Light" w:hint="cs"/>
                                <w:i/>
                                <w:iCs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รวมรถแบตเตอรี่ขาขึ้น</w:t>
                            </w:r>
                            <w:r w:rsidR="009F714A" w:rsidRPr="009F714A">
                              <w:rPr>
                                <w:rFonts w:ascii="Kanit Light" w:hAnsi="Kanit Light" w:cs="Kanit Light"/>
                                <w:i/>
                                <w:iCs/>
                                <w:color w:val="FFFFFF"/>
                                <w:sz w:val="23"/>
                                <w:szCs w:val="23"/>
                              </w:rPr>
                              <w:t>)</w:t>
                            </w:r>
                            <w:r w:rsidR="009F714A" w:rsidRPr="009F714A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F714A" w:rsidRPr="009F714A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9F714A" w:rsidRPr="009F714A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เมืองโบราณต้าหลี่</w:t>
                            </w:r>
                            <w:r w:rsidR="00D007E2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96EE4" w:rsidRPr="00E15EE7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D08F4" w:rsidRPr="00E15EE7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  <w:r w:rsidR="00BE41F0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                  </w:t>
                            </w:r>
                            <w:r w:rsidR="009F714A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9F714A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9F714A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9F714A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9F714A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BE41F0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อาหาร </w:t>
                            </w:r>
                            <w:r w:rsidR="0029048F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</w:p>
                          <w:p w14:paraId="0F88A118" w14:textId="77777777" w:rsidR="00E7793E" w:rsidRPr="00080AB3" w:rsidRDefault="00E7793E" w:rsidP="004B087E">
                            <w:pPr>
                              <w:tabs>
                                <w:tab w:val="left" w:pos="1260"/>
                              </w:tabs>
                              <w:ind w:left="993"/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7804FC4" id="Rectangle: Rounded Corners 51" o:spid="_x0000_s1028" style="position:absolute;left:0;text-align:left;margin-left:-17pt;margin-top:160.9pt;width:549.95pt;height:53.2pt;z-index:251617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" fillcolor="#10109e" strokecolor="window">
                <v:fill color2="#2424ff" rotate="t" angle="180" colors="0 #10109e;.5 #1c1ce3;1 #2424ff" focus="100%" type="gradient"/>
                <v:textbox>
                  <w:txbxContent>
                    <w:p w14:paraId="4B22C266" w14:textId="57EFABB7" w:rsidR="00E7793E" w:rsidRPr="00E15EE7" w:rsidRDefault="00E7793E" w:rsidP="009F714A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</w:pP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</w:t>
                      </w:r>
                      <w:r w:rsidR="009F714A" w:rsidRPr="009F714A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เมืองลี่เจียง - เมืองต้าหลี่ </w:t>
                      </w:r>
                      <w:r w:rsidR="009F714A" w:rsidRPr="009F714A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- </w:t>
                      </w:r>
                      <w:r w:rsidR="009F714A" w:rsidRPr="009F714A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เมืองโบราณซวงหลาง –</w:t>
                      </w:r>
                      <w:r w:rsidR="009F714A" w:rsidRPr="009F714A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F714A" w:rsidRPr="009F714A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ผ่านชมเกาะผูตู่ (</w:t>
                      </w:r>
                      <w:r w:rsidR="009F714A" w:rsidRPr="009F714A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xiao </w:t>
                      </w:r>
                      <w:proofErr w:type="spellStart"/>
                      <w:r w:rsidR="009F714A" w:rsidRPr="009F714A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>putuo</w:t>
                      </w:r>
                      <w:proofErr w:type="spellEnd"/>
                      <w:r w:rsidR="009F714A" w:rsidRPr="009F714A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) </w:t>
                      </w:r>
                      <w:r w:rsidR="009F714A" w:rsidRPr="009F714A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- ซานโตรินี่ </w:t>
                      </w:r>
                      <w:r w:rsidR="009F714A" w:rsidRPr="009F714A">
                        <w:rPr>
                          <w:rFonts w:ascii="Kanit Light" w:hAnsi="Kanit Light" w:cs="Kanit Light"/>
                          <w:i/>
                          <w:iCs/>
                          <w:color w:val="FFFFFF"/>
                          <w:sz w:val="23"/>
                          <w:szCs w:val="23"/>
                        </w:rPr>
                        <w:t>(</w:t>
                      </w:r>
                      <w:r w:rsidR="009F714A" w:rsidRPr="009F714A">
                        <w:rPr>
                          <w:rFonts w:ascii="Kanit Light" w:hAnsi="Kanit Light" w:cs="Kanit Light" w:hint="cs"/>
                          <w:i/>
                          <w:iCs/>
                          <w:color w:val="FFFFFF"/>
                          <w:sz w:val="23"/>
                          <w:szCs w:val="23"/>
                          <w:cs/>
                        </w:rPr>
                        <w:t>รวมรถแบตเตอรี่ขาขึ้น</w:t>
                      </w:r>
                      <w:r w:rsidR="009F714A" w:rsidRPr="009F714A">
                        <w:rPr>
                          <w:rFonts w:ascii="Kanit Light" w:hAnsi="Kanit Light" w:cs="Kanit Light"/>
                          <w:i/>
                          <w:iCs/>
                          <w:color w:val="FFFFFF"/>
                          <w:sz w:val="23"/>
                          <w:szCs w:val="23"/>
                        </w:rPr>
                        <w:t>)</w:t>
                      </w:r>
                      <w:r w:rsidR="009F714A" w:rsidRPr="009F714A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F714A" w:rsidRPr="009F714A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- </w:t>
                      </w:r>
                      <w:r w:rsidR="009F714A" w:rsidRPr="009F714A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เมืองโบราณ</w:t>
                      </w:r>
                      <w:proofErr w:type="spellStart"/>
                      <w:r w:rsidR="009F714A" w:rsidRPr="009F714A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ต้าห</w:t>
                      </w:r>
                      <w:proofErr w:type="spellEnd"/>
                      <w:r w:rsidR="009F714A" w:rsidRPr="009F714A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ลี่</w:t>
                      </w:r>
                      <w:r w:rsidR="00D007E2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ab/>
                      </w:r>
                      <w:r w:rsidR="00996EE4" w:rsidRPr="00E15EE7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D08F4" w:rsidRPr="00E15EE7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      </w:t>
                      </w:r>
                      <w:r w:rsidR="00BE41F0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                  </w:t>
                      </w:r>
                      <w:r w:rsidR="009F714A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9F714A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9F714A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9F714A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9F714A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BE41F0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อาหาร </w:t>
                      </w:r>
                      <w:r w:rsidR="0029048F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</w:p>
                    <w:p w14:paraId="0F88A118" w14:textId="77777777" w:rsidR="00E7793E" w:rsidRPr="00080AB3" w:rsidRDefault="00E7793E" w:rsidP="004B087E">
                      <w:pPr>
                        <w:tabs>
                          <w:tab w:val="left" w:pos="1260"/>
                        </w:tabs>
                        <w:ind w:left="993"/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E15EE7">
                        <w:rPr>
                          <w:rFonts w:ascii="Tahoma" w:hAnsi="Tahoma" w:cs="Tahoma" w:hint="cs"/>
                          <w:b/>
                          <w:bCs/>
                          <w:color w:val="FFFFFF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6E8CFF5" w14:textId="67A2E821" w:rsidR="00D07B99" w:rsidRDefault="00D07B99" w:rsidP="00D07B99">
      <w:pPr>
        <w:tabs>
          <w:tab w:val="left" w:pos="4008"/>
        </w:tabs>
        <w:spacing w:after="0"/>
        <w:ind w:left="851" w:hanging="851"/>
        <w:jc w:val="both"/>
        <w:rPr>
          <w:rFonts w:ascii="Kanit Light" w:hAnsi="Kanit Light" w:cs="Kanit Light"/>
          <w:color w:val="009193"/>
          <w:szCs w:val="22"/>
        </w:rPr>
      </w:pPr>
      <w:r w:rsidRPr="001B483E">
        <w:rPr>
          <w:rFonts w:ascii="Kanit Light" w:hAnsi="Kanit Light" w:cs="Kanit Light"/>
          <w:color w:val="009193"/>
          <w:szCs w:val="22"/>
          <w:cs/>
        </w:rPr>
        <w:t>เช้า</w:t>
      </w:r>
      <w:r w:rsidRPr="001B483E">
        <w:rPr>
          <w:rFonts w:ascii="Kanit Light" w:hAnsi="Kanit Light" w:cs="Kanit Light" w:hint="cs"/>
          <w:color w:val="009193"/>
          <w:szCs w:val="22"/>
          <w:cs/>
        </w:rPr>
        <w:t xml:space="preserve">        </w:t>
      </w:r>
      <w:r w:rsidRPr="001B483E">
        <w:rPr>
          <w:rFonts w:ascii="Kanit Light" w:hAnsi="Kanit Light" w:cs="Kanit Light"/>
          <w:color w:val="009193"/>
          <w:szCs w:val="22"/>
        </w:rPr>
        <w:t xml:space="preserve">  </w:t>
      </w:r>
      <w:r w:rsidRPr="001B483E">
        <w:rPr>
          <w:rFonts w:ascii="Kanit Light" w:hAnsi="Kanit Light" w:cs="Kanit Light"/>
          <w:color w:val="009193"/>
          <w:szCs w:val="22"/>
        </w:rPr>
        <w:sym w:font="Webdings" w:char="F0E4"/>
      </w:r>
      <w:r w:rsidRPr="001B483E">
        <w:rPr>
          <w:rFonts w:ascii="Kanit Light" w:eastAsia="Tahoma" w:hAnsi="Kanit Light" w:cs="Kanit Light"/>
          <w:i/>
          <w:color w:val="009193"/>
          <w:szCs w:val="22"/>
          <w:cs/>
        </w:rPr>
        <w:t xml:space="preserve"> รับประทานอาหารเช้า</w:t>
      </w:r>
      <w:r w:rsidRPr="001B483E">
        <w:rPr>
          <w:rFonts w:ascii="Kanit Light" w:eastAsia="Tahoma" w:hAnsi="Kanit Light" w:cs="Kanit Light" w:hint="cs"/>
          <w:i/>
          <w:color w:val="009193"/>
          <w:szCs w:val="22"/>
          <w:cs/>
        </w:rPr>
        <w:t xml:space="preserve"> </w:t>
      </w:r>
      <w:r w:rsidRPr="001B483E">
        <w:rPr>
          <w:rFonts w:ascii="Kanit Light" w:hAnsi="Kanit Light" w:cs="Kanit Light" w:hint="cs"/>
          <w:color w:val="009193"/>
          <w:szCs w:val="22"/>
          <w:cs/>
        </w:rPr>
        <w:t>ณ โรงแรม</w:t>
      </w:r>
      <w:r w:rsidRPr="001B483E">
        <w:rPr>
          <w:rFonts w:ascii="Kanit Light" w:eastAsia="Tahoma" w:hAnsi="Kanit Light" w:cs="Kanit Light"/>
          <w:i/>
          <w:color w:val="009193"/>
          <w:szCs w:val="22"/>
          <w:cs/>
        </w:rPr>
        <w:t xml:space="preserve"> </w:t>
      </w:r>
      <w:r w:rsidRPr="001B483E">
        <w:rPr>
          <w:rFonts w:ascii="Kanit Light" w:hAnsi="Kanit Light" w:cs="Kanit Light"/>
          <w:color w:val="009193"/>
          <w:szCs w:val="22"/>
          <w:highlight w:val="yellow"/>
          <w:cs/>
        </w:rPr>
        <w:t>(มื้</w:t>
      </w:r>
      <w:r w:rsidRPr="009F714A">
        <w:rPr>
          <w:rFonts w:ascii="Kanit Light" w:hAnsi="Kanit Light" w:cs="Kanit Light"/>
          <w:color w:val="009193"/>
          <w:szCs w:val="22"/>
          <w:highlight w:val="yellow"/>
          <w:cs/>
        </w:rPr>
        <w:t>อที่</w:t>
      </w:r>
      <w:r w:rsidR="009F714A" w:rsidRPr="009F714A">
        <w:rPr>
          <w:rFonts w:ascii="Kanit Light" w:hAnsi="Kanit Light" w:cs="Kanit Light"/>
          <w:color w:val="009193"/>
          <w:szCs w:val="22"/>
          <w:highlight w:val="yellow"/>
        </w:rPr>
        <w:t>1)</w:t>
      </w:r>
    </w:p>
    <w:p w14:paraId="04842CE2" w14:textId="184A907B" w:rsidR="00A85156" w:rsidRPr="00A85156" w:rsidRDefault="00FC2C6C" w:rsidP="00A416FC">
      <w:pPr>
        <w:tabs>
          <w:tab w:val="left" w:pos="4008"/>
        </w:tabs>
        <w:spacing w:after="0"/>
        <w:ind w:left="851" w:hanging="851"/>
        <w:jc w:val="thaiDistribute"/>
        <w:rPr>
          <w:rFonts w:ascii="Kanit Light" w:hAnsi="Kanit Light" w:cs="Kanit Light"/>
          <w:color w:val="009193"/>
          <w:szCs w:val="22"/>
        </w:rPr>
      </w:pPr>
      <w:r w:rsidRPr="00F03A6B">
        <w:rPr>
          <w:rFonts w:ascii="Kanit Light" w:hAnsi="Kanit Light" w:cs="Kanit Light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4529F50C" wp14:editId="16B39BA5">
                <wp:simplePos x="0" y="0"/>
                <wp:positionH relativeFrom="margin">
                  <wp:posOffset>530225</wp:posOffset>
                </wp:positionH>
                <wp:positionV relativeFrom="paragraph">
                  <wp:posOffset>1985047</wp:posOffset>
                </wp:positionV>
                <wp:extent cx="2695575" cy="960120"/>
                <wp:effectExtent l="114300" t="101600" r="111125" b="132080"/>
                <wp:wrapSquare wrapText="bothSides"/>
                <wp:docPr id="12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95575" cy="960120"/>
                        </a:xfrm>
                        <a:prstGeom prst="rect">
                          <a:avLst/>
                        </a:prstGeom>
                        <a:solidFill>
                          <a:srgbClr val="6699FF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2CDCF581" w14:textId="77777777" w:rsidR="00513F5C" w:rsidRPr="0067415B" w:rsidRDefault="00513F5C" w:rsidP="00513F5C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/>
                                <w:sz w:val="20"/>
                                <w:szCs w:val="20"/>
                                <w:cs/>
                              </w:rPr>
                            </w:pP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 </w:t>
                            </w:r>
                            <w:r w:rsidRPr="00A416F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ที่นี่มีร้านกาแฟให้นั่งพักดื่มด่ำบรรยากาศดีๆ หรือใครอยากได้ของฝากที่นี่ก็มีสินค้า พื้นเมืองมากมาย</w:t>
                            </w:r>
                            <w:r w:rsidRPr="00A416FC">
                              <w:rPr>
                                <w:rFonts w:ascii="Kanit Light" w:hAnsi="Kanit Light" w:cs="Kanit Light" w:hint="cs"/>
                                <w:color w:val="FFFFFF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33C32DD5" w14:textId="77777777" w:rsidR="00513F5C" w:rsidRPr="0067415B" w:rsidRDefault="00513F5C" w:rsidP="00513F5C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29F50C" id="Rectangle 8" o:spid="_x0000_s1029" style="position:absolute;left:0;text-align:left;margin-left:41.75pt;margin-top:156.3pt;width:212.25pt;height:75.6pt;z-index:251818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" fillcolor="#69f" stroked="f">
                <v:shadow on="t" color="black" offset="0,1pt"/>
                <v:textbox>
                  <w:txbxContent>
                    <w:p w14:paraId="2CDCF581" w14:textId="77777777" w:rsidR="00513F5C" w:rsidRPr="0067415B" w:rsidRDefault="00513F5C" w:rsidP="00513F5C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/>
                          <w:sz w:val="20"/>
                          <w:szCs w:val="20"/>
                          <w:cs/>
                        </w:rPr>
                      </w:pP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 </w:t>
                      </w:r>
                      <w:r w:rsidRPr="00A416FC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ที่นี่มีร้านกาแฟให้นั่งพักดื่มด่ำบรรยากาศดีๆ หรือใครอยากได้ของฝากที่นี่ก็มีสินค้า พื้นเมืองมากมาย</w:t>
                      </w:r>
                      <w:r w:rsidRPr="00A416FC">
                        <w:rPr>
                          <w:rFonts w:ascii="Kanit Light" w:hAnsi="Kanit Light" w:cs="Kanit Light" w:hint="cs"/>
                          <w:color w:val="FFFFFF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33C32DD5" w14:textId="77777777" w:rsidR="00513F5C" w:rsidRPr="0067415B" w:rsidRDefault="00513F5C" w:rsidP="00513F5C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28064" behindDoc="0" locked="0" layoutInCell="1" allowOverlap="1" wp14:anchorId="1DA79B53" wp14:editId="021E7433">
            <wp:simplePos x="0" y="0"/>
            <wp:positionH relativeFrom="column">
              <wp:posOffset>3455035</wp:posOffset>
            </wp:positionH>
            <wp:positionV relativeFrom="paragraph">
              <wp:posOffset>200660</wp:posOffset>
            </wp:positionV>
            <wp:extent cx="3648075" cy="2609850"/>
            <wp:effectExtent l="0" t="0" r="9525" b="0"/>
            <wp:wrapSquare wrapText="bothSides"/>
            <wp:docPr id="1068269811" name="Picture 31" descr="A small island in the middle of a body of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655695" name="Picture 31" descr="A small island in the middle of a body of water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85156">
        <w:rPr>
          <w:rFonts w:ascii="Kanit Light" w:hAnsi="Kanit Light" w:cs="Kanit Light" w:hint="cs"/>
          <w:szCs w:val="22"/>
          <w:cs/>
        </w:rPr>
        <w:t xml:space="preserve">               </w:t>
      </w:r>
      <w:r w:rsidR="00513F5C">
        <w:rPr>
          <w:rFonts w:ascii="Kanit Light" w:hAnsi="Kanit Light" w:cs="Kanit Light" w:hint="cs"/>
          <w:szCs w:val="22"/>
          <w:cs/>
        </w:rPr>
        <w:t xml:space="preserve"> </w:t>
      </w:r>
      <w:r w:rsidR="00A85156" w:rsidRPr="001A759D">
        <w:rPr>
          <w:rFonts w:ascii="Kanit Light" w:hAnsi="Kanit Light" w:cs="Kanit Light"/>
          <w:szCs w:val="22"/>
          <w:cs/>
        </w:rPr>
        <w:t>เดินทาง</w:t>
      </w:r>
      <w:r w:rsidR="00A85156" w:rsidRPr="001A759D">
        <w:rPr>
          <w:rFonts w:ascii="Kanit Light" w:hAnsi="Kanit Light" w:cs="Kanit Light" w:hint="cs"/>
          <w:szCs w:val="22"/>
          <w:cs/>
        </w:rPr>
        <w:t>เข้า</w:t>
      </w:r>
      <w:r w:rsidR="00A85156" w:rsidRPr="001A759D">
        <w:rPr>
          <w:rFonts w:ascii="Kanit Light" w:hAnsi="Kanit Light" w:cs="Kanit Light"/>
          <w:szCs w:val="22"/>
          <w:cs/>
        </w:rPr>
        <w:t>สู่</w:t>
      </w:r>
      <w:r w:rsidR="00A85156">
        <w:rPr>
          <w:rFonts w:ascii="Kanit Light" w:hAnsi="Kanit Light" w:cs="Kanit Light" w:hint="cs"/>
          <w:szCs w:val="22"/>
          <w:cs/>
        </w:rPr>
        <w:t xml:space="preserve"> </w:t>
      </w:r>
      <w:r w:rsidR="00A85156" w:rsidRPr="001A759D">
        <w:rPr>
          <w:rFonts w:ascii="Kanit Light" w:hAnsi="Kanit Light" w:cs="Kanit Light"/>
          <w:b/>
          <w:bCs/>
          <w:szCs w:val="22"/>
          <w:cs/>
        </w:rPr>
        <w:t>เมืองต้า</w:t>
      </w:r>
      <w:r w:rsidR="00A85156" w:rsidRPr="001A759D">
        <w:rPr>
          <w:rFonts w:ascii="Kanit Light" w:hAnsi="Kanit Light" w:cs="Kanit Light" w:hint="cs"/>
          <w:b/>
          <w:bCs/>
          <w:szCs w:val="22"/>
          <w:cs/>
        </w:rPr>
        <w:t>ห</w:t>
      </w:r>
      <w:r w:rsidR="00A85156" w:rsidRPr="001A759D">
        <w:rPr>
          <w:rFonts w:ascii="Kanit Light" w:hAnsi="Kanit Light" w:cs="Kanit Light"/>
          <w:b/>
          <w:bCs/>
          <w:szCs w:val="22"/>
          <w:cs/>
        </w:rPr>
        <w:t>ลี่</w:t>
      </w:r>
      <w:r w:rsidR="0067370C" w:rsidRPr="0067370C">
        <w:rPr>
          <w:rFonts w:ascii="Kanit Light" w:hAnsi="Kanit Light" w:cs="Kanit Light"/>
          <w:b/>
          <w:bCs/>
          <w:szCs w:val="22"/>
        </w:rPr>
        <w:t>(Dali)</w:t>
      </w:r>
      <w:r w:rsidR="00A85156" w:rsidRPr="001A759D">
        <w:rPr>
          <w:rFonts w:ascii="Kanit Light" w:hAnsi="Kanit Light" w:cs="Kanit Light"/>
          <w:szCs w:val="22"/>
          <w:cs/>
        </w:rPr>
        <w:t xml:space="preserve"> เขตปกครองตนเองทางตะวันตกเฉียงใต้ของจีน ในมณฑลยูนนานตั้งอยู่ระหว่าง</w:t>
      </w:r>
      <w:r w:rsidR="00A85156" w:rsidRPr="00F842F6">
        <w:rPr>
          <w:rFonts w:ascii="Kanit Light" w:hAnsi="Kanit Light" w:cs="Kanit Light"/>
          <w:szCs w:val="22"/>
          <w:cs/>
        </w:rPr>
        <w:t>ทะเลสาบเอ๋อร์ไห่</w:t>
      </w:r>
      <w:r w:rsidR="00A85156" w:rsidRPr="001A759D">
        <w:rPr>
          <w:rFonts w:ascii="Kanit Light" w:hAnsi="Kanit Light" w:cs="Kanit Light"/>
          <w:szCs w:val="22"/>
          <w:cs/>
        </w:rPr>
        <w:t>กับภูเขาฉางซานที่ระดับ 1</w:t>
      </w:r>
      <w:r w:rsidR="00A85156" w:rsidRPr="001A759D">
        <w:rPr>
          <w:rFonts w:ascii="Kanit Light" w:hAnsi="Kanit Light" w:cs="Kanit Light"/>
          <w:szCs w:val="22"/>
        </w:rPr>
        <w:t>,</w:t>
      </w:r>
      <w:r w:rsidR="00A85156" w:rsidRPr="001A759D">
        <w:rPr>
          <w:rFonts w:ascii="Kanit Light" w:hAnsi="Kanit Light" w:cs="Kanit Light"/>
          <w:szCs w:val="22"/>
          <w:cs/>
        </w:rPr>
        <w:t>975 เมตร</w:t>
      </w:r>
      <w:r w:rsidR="00A85156">
        <w:rPr>
          <w:rFonts w:ascii="Kanit Light" w:hAnsi="Kanit Light" w:cs="Kanit Light" w:hint="cs"/>
          <w:color w:val="009193"/>
          <w:szCs w:val="22"/>
          <w:cs/>
        </w:rPr>
        <w:t xml:space="preserve"> </w:t>
      </w:r>
      <w:r w:rsidR="00A85156">
        <w:rPr>
          <w:rFonts w:ascii="Kanit Light" w:hAnsi="Kanit Light" w:cs="Kanit Light" w:hint="cs"/>
          <w:b/>
          <w:bCs/>
          <w:color w:val="000000" w:themeColor="text1"/>
          <w:sz w:val="23"/>
          <w:szCs w:val="23"/>
          <w:cs/>
        </w:rPr>
        <w:t>สัมผัสเมืองเก่าที่ยังคงอยู่ที่</w:t>
      </w:r>
      <w:r w:rsidR="00A85156" w:rsidRPr="00BE7D35">
        <w:rPr>
          <w:rFonts w:ascii="Kanit Light" w:hAnsi="Kanit Light" w:cs="Kanit Light" w:hint="cs"/>
          <w:color w:val="0066FF"/>
          <w:sz w:val="23"/>
          <w:szCs w:val="23"/>
          <w:cs/>
        </w:rPr>
        <w:t>เมือง</w:t>
      </w:r>
      <w:r w:rsidR="00A85156" w:rsidRPr="00BE7D35">
        <w:rPr>
          <w:rFonts w:ascii="Kanit Light" w:hAnsi="Kanit Light" w:cs="Kanit Light"/>
          <w:color w:val="0066FF"/>
          <w:sz w:val="23"/>
          <w:szCs w:val="23"/>
          <w:cs/>
        </w:rPr>
        <w:t>โบราณซวงหลาง (</w:t>
      </w:r>
      <w:r w:rsidR="00A85156" w:rsidRPr="00BE7D35">
        <w:rPr>
          <w:rFonts w:ascii="Kanit Light" w:hAnsi="Kanit Light" w:cs="Kanit Light"/>
          <w:color w:val="0066FF"/>
          <w:sz w:val="23"/>
          <w:szCs w:val="23"/>
        </w:rPr>
        <w:t xml:space="preserve">Ancient village </w:t>
      </w:r>
      <w:proofErr w:type="spellStart"/>
      <w:r w:rsidR="00A85156" w:rsidRPr="00BE7D35">
        <w:rPr>
          <w:rFonts w:ascii="Kanit Light" w:hAnsi="Kanit Light" w:cs="Kanit Light"/>
          <w:color w:val="0066FF"/>
          <w:sz w:val="23"/>
          <w:szCs w:val="23"/>
        </w:rPr>
        <w:t>Shuanglang</w:t>
      </w:r>
      <w:proofErr w:type="spellEnd"/>
      <w:r w:rsidR="00A85156" w:rsidRPr="00BE7D35">
        <w:rPr>
          <w:rFonts w:ascii="Kanit Light" w:hAnsi="Kanit Light" w:cs="Kanit Light"/>
          <w:color w:val="0066FF"/>
          <w:sz w:val="23"/>
          <w:szCs w:val="23"/>
        </w:rPr>
        <w:t>)</w:t>
      </w:r>
      <w:r w:rsidR="00A85156" w:rsidRPr="00BE7D35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="00A85156" w:rsidRPr="006D1769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เดินเล่น</w:t>
      </w:r>
      <w:r w:rsidR="00A85156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เพลินๆ </w:t>
      </w:r>
      <w:r w:rsidR="00A85156" w:rsidRPr="006D1769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เที่ยวชมหมู่บ้านเล็ก</w:t>
      </w:r>
      <w:r w:rsidR="00A85156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ๆ </w:t>
      </w:r>
      <w:r w:rsidR="00A85156" w:rsidRPr="006D1769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เงียบสงบ ดื่มด่ำกับธรรมชาติ</w:t>
      </w:r>
      <w:r w:rsidR="00A85156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และวิถีชีวิตความเป็นอยู่ ให้ท่านได้ถ่ายรูปเช็คอินตามอัธยาศัย</w:t>
      </w:r>
    </w:p>
    <w:p w14:paraId="43E57C29" w14:textId="56C4DDAF" w:rsidR="00040203" w:rsidRPr="00FC2C6C" w:rsidRDefault="00FC2C6C" w:rsidP="00FC2C6C">
      <w:pPr>
        <w:tabs>
          <w:tab w:val="left" w:pos="4008"/>
        </w:tabs>
        <w:spacing w:after="0"/>
        <w:ind w:left="851" w:hanging="851"/>
        <w:jc w:val="both"/>
        <w:rPr>
          <w:rFonts w:ascii="Kanit Light" w:hAnsi="Kanit Light" w:cs="Kanit Light"/>
          <w:color w:val="009193"/>
          <w:szCs w:val="22"/>
        </w:rPr>
      </w:pPr>
      <w:r>
        <w:rPr>
          <w:rFonts w:ascii="Kanit Light" w:eastAsia="Times New Roman" w:hAnsi="Kanit Light" w:cs="Kanit Light" w:hint="cs"/>
          <w:noProof/>
          <w:szCs w:val="22"/>
          <w:lang w:val="th-TH"/>
        </w:rPr>
        <w:lastRenderedPageBreak/>
        <w:drawing>
          <wp:anchor distT="0" distB="0" distL="114300" distR="114300" simplePos="0" relativeHeight="251827712" behindDoc="0" locked="0" layoutInCell="1" allowOverlap="1" wp14:anchorId="54C9BCA6" wp14:editId="06FA0643">
            <wp:simplePos x="0" y="0"/>
            <wp:positionH relativeFrom="column">
              <wp:posOffset>3710940</wp:posOffset>
            </wp:positionH>
            <wp:positionV relativeFrom="paragraph">
              <wp:posOffset>4489450</wp:posOffset>
            </wp:positionV>
            <wp:extent cx="3388995" cy="2354580"/>
            <wp:effectExtent l="0" t="0" r="1905" b="0"/>
            <wp:wrapSquare wrapText="bothSides"/>
            <wp:docPr id="16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065910" name="Picture 704065910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88995" cy="2354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009193"/>
          <w:szCs w:val="22"/>
        </w:rPr>
        <w:drawing>
          <wp:anchor distT="0" distB="0" distL="114300" distR="114300" simplePos="0" relativeHeight="251851264" behindDoc="0" locked="0" layoutInCell="1" allowOverlap="1" wp14:anchorId="54C545FF" wp14:editId="6336CB45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755890" cy="4489450"/>
            <wp:effectExtent l="0" t="0" r="0" b="6350"/>
            <wp:wrapSquare wrapText="bothSides"/>
            <wp:docPr id="93314920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149205" name="Picture 11"/>
                    <pic:cNvPicPr>
                      <a:picLocks noChangeAspect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5890" cy="448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15BE71" w14:textId="6BBF87D5" w:rsidR="00513F5C" w:rsidRPr="006A2E70" w:rsidRDefault="006A2E70" w:rsidP="00A416FC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550824">
        <w:rPr>
          <w:rFonts w:ascii="Kanit Light" w:eastAsia="Times New Roman" w:hAnsi="Kanit Light" w:cs="Kanit Light" w:hint="cs"/>
          <w:b/>
          <w:bCs/>
          <w:szCs w:val="22"/>
          <w:u w:val="single"/>
          <w:cs/>
        </w:rPr>
        <w:t>ผ่าน</w:t>
      </w:r>
      <w:r w:rsidRPr="00550824">
        <w:rPr>
          <w:rFonts w:ascii="Kanit Light" w:eastAsia="Times New Roman" w:hAnsi="Kanit Light" w:cs="Kanit Light"/>
          <w:b/>
          <w:bCs/>
          <w:szCs w:val="22"/>
          <w:u w:val="single"/>
          <w:cs/>
        </w:rPr>
        <w:t>ชม</w:t>
      </w:r>
      <w:r w:rsidRPr="00BE7D35">
        <w:rPr>
          <w:rFonts w:ascii="Kanit Light" w:eastAsia="Times New Roman" w:hAnsi="Kanit Light" w:cs="Kanit Light"/>
          <w:color w:val="0066FF"/>
          <w:szCs w:val="22"/>
          <w:cs/>
        </w:rPr>
        <w:t>วิว</w:t>
      </w:r>
      <w:r w:rsidRPr="00BE7D35">
        <w:rPr>
          <w:rFonts w:ascii="Kanit Light" w:eastAsia="Times New Roman" w:hAnsi="Kanit Light" w:cs="Kanit Light" w:hint="cs"/>
          <w:color w:val="0066FF"/>
          <w:szCs w:val="22"/>
          <w:cs/>
        </w:rPr>
        <w:t xml:space="preserve">เกาะพูตู่ </w:t>
      </w:r>
      <w:r w:rsidRPr="00BE7D35">
        <w:rPr>
          <w:rFonts w:ascii="Kanit Light" w:eastAsia="Times New Roman" w:hAnsi="Kanit Light" w:cs="Kanit Light"/>
          <w:color w:val="0066FF"/>
          <w:szCs w:val="22"/>
        </w:rPr>
        <w:t xml:space="preserve">(xiao </w:t>
      </w:r>
      <w:proofErr w:type="spellStart"/>
      <w:r w:rsidRPr="00BE7D35">
        <w:rPr>
          <w:rFonts w:ascii="Kanit Light" w:eastAsia="Times New Roman" w:hAnsi="Kanit Light" w:cs="Kanit Light"/>
          <w:color w:val="0066FF"/>
          <w:szCs w:val="22"/>
        </w:rPr>
        <w:t>putuo</w:t>
      </w:r>
      <w:proofErr w:type="spellEnd"/>
      <w:r w:rsidRPr="00BE7D35">
        <w:rPr>
          <w:rFonts w:ascii="Kanit Light" w:eastAsia="Times New Roman" w:hAnsi="Kanit Light" w:cs="Kanit Light"/>
          <w:color w:val="0066FF"/>
          <w:szCs w:val="22"/>
        </w:rPr>
        <w:t xml:space="preserve">) </w:t>
      </w:r>
      <w:r w:rsidRPr="00BE7D35">
        <w:rPr>
          <w:rFonts w:ascii="Kanit Light" w:eastAsia="Times New Roman" w:hAnsi="Kanit Light" w:cs="Kanit Light" w:hint="cs"/>
          <w:color w:val="0066FF"/>
          <w:szCs w:val="22"/>
          <w:cs/>
        </w:rPr>
        <w:t xml:space="preserve">หรือศาลเจ้าผู่ถั่วน้อย </w:t>
      </w:r>
      <w:r w:rsidRPr="00550824">
        <w:rPr>
          <w:rFonts w:ascii="Kanit Light" w:eastAsia="Times New Roman" w:hAnsi="Kanit Light" w:cs="Kanit Light" w:hint="cs"/>
          <w:szCs w:val="22"/>
          <w:cs/>
        </w:rPr>
        <w:t>เป็น</w:t>
      </w:r>
      <w:r>
        <w:rPr>
          <w:rFonts w:ascii="Kanit Light" w:eastAsia="Times New Roman" w:hAnsi="Kanit Light" w:cs="Kanit Light" w:hint="cs"/>
          <w:szCs w:val="22"/>
          <w:cs/>
        </w:rPr>
        <w:t>เกาะกลาง</w:t>
      </w:r>
      <w:r w:rsidRPr="00550824">
        <w:rPr>
          <w:rFonts w:ascii="Kanit Light" w:eastAsia="Times New Roman" w:hAnsi="Kanit Light" w:cs="Kanit Light" w:hint="cs"/>
          <w:szCs w:val="22"/>
          <w:cs/>
        </w:rPr>
        <w:t>ทะสาบเล็ก</w:t>
      </w:r>
      <w:r>
        <w:rPr>
          <w:rFonts w:ascii="Kanit Light" w:eastAsia="Times New Roman" w:hAnsi="Kanit Light" w:cs="Kanit Light" w:hint="cs"/>
          <w:szCs w:val="22"/>
          <w:cs/>
        </w:rPr>
        <w:t>ๆ</w:t>
      </w:r>
      <w:r w:rsidRPr="00550824">
        <w:rPr>
          <w:rFonts w:ascii="Kanit Light" w:eastAsia="Times New Roman" w:hAnsi="Kanit Light" w:cs="Kanit Light" w:hint="cs"/>
          <w:szCs w:val="22"/>
          <w:cs/>
        </w:rPr>
        <w:t xml:space="preserve"> มี</w:t>
      </w:r>
      <w:r>
        <w:rPr>
          <w:rFonts w:ascii="Kanit Light" w:eastAsia="Times New Roman" w:hAnsi="Kanit Light" w:cs="Kanit Light" w:hint="cs"/>
          <w:szCs w:val="22"/>
          <w:cs/>
        </w:rPr>
        <w:t xml:space="preserve">ศาลเจ้าเก่าแก่กว่า </w:t>
      </w:r>
      <w:r>
        <w:rPr>
          <w:rFonts w:ascii="Kanit Light" w:eastAsia="Times New Roman" w:hAnsi="Kanit Light" w:cs="Kanit Light"/>
          <w:szCs w:val="22"/>
        </w:rPr>
        <w:t xml:space="preserve">100 </w:t>
      </w:r>
      <w:r>
        <w:rPr>
          <w:rFonts w:ascii="Kanit Light" w:eastAsia="Times New Roman" w:hAnsi="Kanit Light" w:cs="Kanit Light" w:hint="cs"/>
          <w:szCs w:val="22"/>
          <w:cs/>
        </w:rPr>
        <w:t>ปีที่ตั้งอยู่</w:t>
      </w:r>
      <w:r w:rsidRPr="00550824">
        <w:rPr>
          <w:rFonts w:ascii="Kanit Light" w:eastAsia="Times New Roman" w:hAnsi="Kanit Light" w:cs="Kanit Light" w:hint="cs"/>
          <w:szCs w:val="22"/>
          <w:cs/>
        </w:rPr>
        <w:t>บนเกาะ</w:t>
      </w:r>
      <w:r>
        <w:rPr>
          <w:rFonts w:ascii="Kanit Light" w:eastAsia="Times New Roman" w:hAnsi="Kanit Light" w:cs="Kanit Light" w:hint="cs"/>
          <w:szCs w:val="22"/>
          <w:cs/>
        </w:rPr>
        <w:t>นั้น มักมีนกนางนวลมาเกาะหรือบินวนไปมาจึงเกิดเป็นวิวที่สวยงามแปลกตา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513F5C" w:rsidRPr="00944EEB">
        <w:rPr>
          <w:rFonts w:ascii="Kanit Light" w:hAnsi="Kanit Light" w:cs="Kanit Light" w:hint="cs"/>
          <w:b/>
          <w:bCs/>
          <w:szCs w:val="22"/>
          <w:cs/>
        </w:rPr>
        <w:t>แหล่งเช็คอินสุดเก๋ฟีลยุโรป</w:t>
      </w:r>
      <w:r w:rsidR="00513F5C" w:rsidRPr="001A759D">
        <w:rPr>
          <w:rFonts w:ascii="Kanit Light" w:hAnsi="Kanit Light" w:cs="Kanit Light" w:hint="cs"/>
          <w:szCs w:val="22"/>
          <w:cs/>
        </w:rPr>
        <w:t xml:space="preserve"> </w:t>
      </w:r>
      <w:r w:rsidR="00513F5C" w:rsidRPr="00BE7D35">
        <w:rPr>
          <w:rFonts w:ascii="Kanit Light" w:eastAsia="Times New Roman" w:hAnsi="Kanit Light" w:cs="Kanit Light"/>
          <w:color w:val="0066FF"/>
          <w:szCs w:val="22"/>
          <w:cs/>
        </w:rPr>
        <w:t>ซานโตรินี</w:t>
      </w:r>
      <w:r w:rsidR="00513F5C" w:rsidRPr="00BE7D35">
        <w:rPr>
          <w:rFonts w:ascii="Kanit Light" w:eastAsia="Times New Roman" w:hAnsi="Kanit Light" w:cs="Kanit Light" w:hint="cs"/>
          <w:color w:val="0066FF"/>
          <w:szCs w:val="22"/>
          <w:cs/>
        </w:rPr>
        <w:t>่</w:t>
      </w:r>
      <w:r w:rsidR="00513F5C" w:rsidRPr="00BE7D35">
        <w:rPr>
          <w:rFonts w:ascii="Kanit Light" w:eastAsia="Times New Roman" w:hAnsi="Kanit Light" w:cs="Kanit Light"/>
          <w:color w:val="0066FF"/>
          <w:szCs w:val="22"/>
          <w:cs/>
        </w:rPr>
        <w:t xml:space="preserve"> </w:t>
      </w:r>
      <w:r w:rsidR="00513F5C" w:rsidRPr="001A759D">
        <w:rPr>
          <w:rFonts w:ascii="Kanit Light" w:eastAsia="Times New Roman" w:hAnsi="Kanit Light" w:cs="Kanit Light"/>
          <w:color w:val="FF0000"/>
          <w:szCs w:val="22"/>
          <w:cs/>
        </w:rPr>
        <w:t>(</w:t>
      </w:r>
      <w:r w:rsidR="00513F5C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r w:rsidR="00513F5C" w:rsidRPr="001A759D">
        <w:rPr>
          <w:rFonts w:ascii="Kanit Light" w:eastAsia="Times New Roman" w:hAnsi="Kanit Light" w:cs="Kanit Light"/>
          <w:color w:val="FF0000"/>
          <w:szCs w:val="22"/>
          <w:u w:val="single"/>
          <w:cs/>
        </w:rPr>
        <w:t>รวม</w:t>
      </w:r>
      <w:r w:rsidR="00513F5C" w:rsidRPr="001A759D">
        <w:rPr>
          <w:rFonts w:ascii="Kanit Light" w:eastAsia="Times New Roman" w:hAnsi="Kanit Light" w:cs="Kanit Light"/>
          <w:color w:val="FF0000"/>
          <w:szCs w:val="22"/>
          <w:cs/>
        </w:rPr>
        <w:t>รถแบตเตอรี่ขาขึ้น)</w:t>
      </w:r>
      <w:r w:rsidR="00513F5C">
        <w:rPr>
          <w:rFonts w:ascii="Kanit Light" w:eastAsia="Times New Roman" w:hAnsi="Kanit Light" w:cs="Kanit Light"/>
          <w:color w:val="FF0000"/>
          <w:szCs w:val="22"/>
        </w:rPr>
        <w:t xml:space="preserve"> </w:t>
      </w:r>
      <w:r w:rsidR="00513F5C">
        <w:rPr>
          <w:rFonts w:ascii="Kanit Light" w:eastAsia="Times New Roman" w:hAnsi="Kanit Light" w:cs="Kanit Light" w:hint="cs"/>
          <w:color w:val="000000"/>
          <w:szCs w:val="22"/>
          <w:cs/>
        </w:rPr>
        <w:t>มุมถ่ายรูปกับธรรมชาติจะมุมไหนก็สวย</w:t>
      </w:r>
      <w:r w:rsidR="00513F5C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="00513F5C">
        <w:rPr>
          <w:rFonts w:ascii="Kanit Light" w:eastAsia="Times New Roman" w:hAnsi="Kanit Light" w:cs="Kanit Light" w:hint="cs"/>
          <w:color w:val="000000"/>
          <w:szCs w:val="22"/>
          <w:cs/>
        </w:rPr>
        <w:t>หรือจะเดินเล่นสบายๆ ก็จะฟินไม่น้อย</w:t>
      </w:r>
      <w:r w:rsidR="00513F5C">
        <w:rPr>
          <w:rFonts w:ascii="Kanit Light" w:eastAsia="Times New Roman" w:hAnsi="Kanit Light" w:cs="Kanit Light"/>
          <w:color w:val="FF0000"/>
          <w:szCs w:val="22"/>
        </w:rPr>
        <w:t xml:space="preserve"> </w:t>
      </w:r>
      <w:r w:rsidR="00513F5C" w:rsidRPr="00187722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ขาลงเดินกลับ</w:t>
      </w:r>
      <w:r w:rsidR="00513F5C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ให้ท่านได้เพลิดเพลินถ่ายรูปต่างๆ </w:t>
      </w:r>
      <w:r w:rsidR="00513F5C">
        <w:rPr>
          <w:rFonts w:ascii="Kanit Light" w:eastAsia="Times New Roman" w:hAnsi="Kanit Light" w:cs="Kanit Light"/>
          <w:color w:val="000000" w:themeColor="text1"/>
          <w:szCs w:val="22"/>
        </w:rPr>
        <w:t xml:space="preserve"> </w:t>
      </w:r>
    </w:p>
    <w:p w14:paraId="20B547C4" w14:textId="2DCADEAE" w:rsidR="00513F5C" w:rsidRPr="00513F5C" w:rsidRDefault="00FC2C6C" w:rsidP="00D07B99">
      <w:pPr>
        <w:tabs>
          <w:tab w:val="left" w:pos="4008"/>
        </w:tabs>
        <w:spacing w:after="0"/>
        <w:ind w:left="851" w:hanging="851"/>
        <w:jc w:val="both"/>
        <w:rPr>
          <w:rFonts w:ascii="Kanit Light" w:hAnsi="Kanit Light" w:cs="Kanit Light"/>
          <w:color w:val="009193"/>
          <w:szCs w:val="22"/>
        </w:rPr>
      </w:pPr>
      <w:r>
        <w:rPr>
          <w:rFonts w:ascii="Kanit Light" w:hAnsi="Kanit Light" w:cs="Kanit Light"/>
          <w:noProof/>
          <w:color w:val="009193"/>
          <w:szCs w:val="22"/>
        </w:rPr>
        <mc:AlternateContent>
          <mc:Choice Requires="wpg">
            <w:drawing>
              <wp:anchor distT="0" distB="0" distL="114300" distR="114300" simplePos="0" relativeHeight="251835904" behindDoc="0" locked="0" layoutInCell="1" allowOverlap="1" wp14:anchorId="31FC23A3" wp14:editId="3483533A">
                <wp:simplePos x="0" y="0"/>
                <wp:positionH relativeFrom="column">
                  <wp:posOffset>-457200</wp:posOffset>
                </wp:positionH>
                <wp:positionV relativeFrom="paragraph">
                  <wp:posOffset>323178</wp:posOffset>
                </wp:positionV>
                <wp:extent cx="7553325" cy="2376805"/>
                <wp:effectExtent l="0" t="0" r="9525" b="4445"/>
                <wp:wrapTight wrapText="bothSides">
                  <wp:wrapPolygon edited="0">
                    <wp:start x="0" y="0"/>
                    <wp:lineTo x="0" y="21467"/>
                    <wp:lineTo x="10405" y="21467"/>
                    <wp:lineTo x="21573" y="21467"/>
                    <wp:lineTo x="21573" y="0"/>
                    <wp:lineTo x="0" y="0"/>
                  </wp:wrapPolygon>
                </wp:wrapTight>
                <wp:docPr id="1748781141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376805"/>
                          <a:chOff x="0" y="0"/>
                          <a:chExt cx="7553325" cy="2376805"/>
                        </a:xfrm>
                      </wpg:grpSpPr>
                      <pic:pic xmlns:pic="http://schemas.openxmlformats.org/drawingml/2006/picture">
                        <pic:nvPicPr>
                          <pic:cNvPr id="997188697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614420" cy="2376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814314" name="Picture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497"/>
                          <a:stretch/>
                        </pic:blipFill>
                        <pic:spPr bwMode="auto">
                          <a:xfrm>
                            <a:off x="3457575" y="0"/>
                            <a:ext cx="4095750" cy="236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206541" id="Group 33" o:spid="_x0000_s1026" style="position:absolute;margin-left:-36pt;margin-top:25.45pt;width:594.75pt;height:187.15pt;z-index:251835904;mso-width-relative:margin;mso-height-relative:margin" coordsize="75533,237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">
                <v:shape id="Picture 28" o:spid="_x0000_s1027" type="#_x0000_t75" style="position:absolute;width:36144;height:23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">
                  <v:imagedata r:id="rId22" o:title=""/>
                </v:shape>
                <v:shape id="Picture 22" o:spid="_x0000_s1028" type="#_x0000_t75" style="position:absolute;left:34575;width:40958;height:23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">
                  <v:imagedata r:id="rId23" o:title="" croptop="15399f"/>
                </v:shape>
                <w10:wrap type="tight"/>
              </v:group>
            </w:pict>
          </mc:Fallback>
        </mc:AlternateContent>
      </w:r>
    </w:p>
    <w:p w14:paraId="2FEDEEC6" w14:textId="0158331D" w:rsidR="00EC2057" w:rsidRDefault="00EC2057" w:rsidP="00EC2057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3644CF7C" w14:textId="3EF1327A" w:rsidR="00EC2057" w:rsidRDefault="00EC2057" w:rsidP="00EC2057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FE77C4">
        <w:rPr>
          <w:rFonts w:ascii="Kanit Light" w:eastAsia="Times New Roman" w:hAnsi="Kanit Light" w:cs="Kanit Light" w:hint="cs"/>
          <w:b/>
          <w:bCs/>
          <w:szCs w:val="22"/>
          <w:cs/>
        </w:rPr>
        <w:lastRenderedPageBreak/>
        <w:t>เที่ยว</w:t>
      </w:r>
      <w:r w:rsidRPr="00FE77C4">
        <w:rPr>
          <w:rFonts w:ascii="Kanit Light" w:hAnsi="Kanit Light" w:cs="Kanit Light" w:hint="cs"/>
          <w:b/>
          <w:bCs/>
          <w:szCs w:val="22"/>
          <w:cs/>
        </w:rPr>
        <w:t>เมืองที่อบอวลด้วยเสน่ห์</w:t>
      </w:r>
      <w:r>
        <w:rPr>
          <w:rFonts w:ascii="Kanit Light" w:hAnsi="Kanit Light" w:cs="Kanit Light" w:hint="cs"/>
          <w:b/>
          <w:bCs/>
          <w:szCs w:val="22"/>
          <w:cs/>
        </w:rPr>
        <w:t>จนน่าหลงไหล</w:t>
      </w:r>
      <w:r w:rsidRPr="00BE7D35">
        <w:rPr>
          <w:rFonts w:ascii="Kanit Light" w:hAnsi="Kanit Light" w:cs="Kanit Light"/>
          <w:color w:val="0066FF"/>
          <w:szCs w:val="22"/>
          <w:cs/>
        </w:rPr>
        <w:t>เมืองโบราณต้าหลี่</w:t>
      </w:r>
      <w:r w:rsidRPr="00BE7D35">
        <w:rPr>
          <w:rFonts w:ascii="Kanit Light" w:hAnsi="Kanit Light" w:cs="Kanit Light"/>
          <w:color w:val="0066FF"/>
          <w:szCs w:val="22"/>
        </w:rPr>
        <w:t> (Dali Old Town)</w:t>
      </w:r>
      <w:r w:rsidRPr="00BE7D35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Pr="00FE77C4">
        <w:rPr>
          <w:rFonts w:ascii="Kanit Light" w:hAnsi="Kanit Light" w:cs="Kanit Light"/>
          <w:szCs w:val="22"/>
          <w:cs/>
        </w:rPr>
        <w:t>เป็นที่ตั้งของถนนคนเดิน หอคอยประตูเมือง และวัดวาอารามมากมาย</w:t>
      </w:r>
      <w:r w:rsidRPr="00FE77C4">
        <w:rPr>
          <w:rFonts w:ascii="Kanit Light" w:hAnsi="Kanit Light" w:cs="Kanit Light" w:hint="cs"/>
          <w:szCs w:val="22"/>
          <w:cs/>
        </w:rPr>
        <w:t xml:space="preserve"> ไ</w:t>
      </w:r>
      <w:r w:rsidRPr="00FE77C4">
        <w:rPr>
          <w:rFonts w:ascii="Kanit Light" w:hAnsi="Kanit Light" w:cs="Kanit Light"/>
          <w:szCs w:val="22"/>
          <w:cs/>
        </w:rPr>
        <w:t xml:space="preserve">ด้รับการขึ้นทะเบียนเป็นมรดกโลกโดยองค์การยูเนสโกในปี </w:t>
      </w:r>
      <w:r w:rsidRPr="00FE77C4">
        <w:rPr>
          <w:rFonts w:ascii="Kanit Light" w:hAnsi="Kanit Light" w:cs="Kanit Light"/>
          <w:szCs w:val="22"/>
        </w:rPr>
        <w:t>1997</w:t>
      </w:r>
      <w:r w:rsidRPr="00FE77C4">
        <w:rPr>
          <w:rFonts w:ascii="Kanit Light" w:hAnsi="Kanit Light" w:cs="Kanit Light" w:hint="cs"/>
          <w:szCs w:val="22"/>
          <w:cs/>
        </w:rPr>
        <w:t xml:space="preserve"> </w:t>
      </w:r>
      <w:r w:rsidRPr="00FE77C4">
        <w:rPr>
          <w:rFonts w:ascii="Kanit Light" w:hAnsi="Kanit Light" w:cs="Kanit Light"/>
          <w:szCs w:val="22"/>
          <w:cs/>
        </w:rPr>
        <w:t>และได้รับการอนุรักษ์ไว้เป็นอย่างดี</w:t>
      </w:r>
    </w:p>
    <w:p w14:paraId="02F99ABB" w14:textId="0041D872" w:rsidR="00EC2057" w:rsidRPr="00061D64" w:rsidRDefault="00EC2057" w:rsidP="00EC2057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CC3300"/>
          <w:szCs w:val="22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58432" behindDoc="0" locked="0" layoutInCell="1" allowOverlap="1" wp14:anchorId="79194CF3" wp14:editId="1013A1B3">
                <wp:simplePos x="0" y="0"/>
                <wp:positionH relativeFrom="page">
                  <wp:posOffset>0</wp:posOffset>
                </wp:positionH>
                <wp:positionV relativeFrom="paragraph">
                  <wp:posOffset>218440</wp:posOffset>
                </wp:positionV>
                <wp:extent cx="7561580" cy="1675130"/>
                <wp:effectExtent l="0" t="0" r="0" b="1270"/>
                <wp:wrapSquare wrapText="bothSides"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1580" cy="1675130"/>
                          <a:chOff x="0" y="0"/>
                          <a:chExt cx="7561580" cy="1675130"/>
                        </a:xfrm>
                      </wpg:grpSpPr>
                      <pic:pic xmlns:pic="http://schemas.openxmlformats.org/drawingml/2006/picture">
                        <pic:nvPicPr>
                          <pic:cNvPr id="1684276619" name="Picture 6" descr="A street with people walking and shop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86025" y="0"/>
                            <a:ext cx="2529205" cy="16751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956161" name="Picture 7" descr="A street with many buildings and flag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hq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6751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88393" name="Picture 8" descr="A street with lanterns and lantern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1575" y="0"/>
                            <a:ext cx="2580005" cy="16751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A797A8" id="Group 1" o:spid="_x0000_s1026" style="position:absolute;margin-left:0;margin-top:17.2pt;width:595.4pt;height:131.9pt;z-index:251858432;mso-position-horizontal-relative:page" coordsize="75615,167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">
                <v:shape id="Picture 6" o:spid="_x0000_s1027" type="#_x0000_t75" alt="A street with people walking and shops&#10;&#10;Description automatically generated" style="position:absolute;left:24860;width:25292;height:16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">
                  <v:imagedata r:id="rId27" o:title="A street with people walking and shops&#10;&#10;Description automatically generated"/>
                </v:shape>
                <v:shape id="Picture 7" o:spid="_x0000_s1028" type="#_x0000_t75" alt="A street with many buildings and flags&#10;&#10;Description automatically generated with medium confidence" style="position:absolute;width:25146;height:16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">
                  <v:imagedata r:id="rId28" o:title="A street with many buildings and flags&#10;&#10;Description automatically generated with medium confidence"/>
                </v:shape>
                <v:shape id="Picture 8" o:spid="_x0000_s1029" type="#_x0000_t75" alt="A street with lanterns and lanterns&#10;&#10;Description automatically generated" style="position:absolute;left:49815;width:25800;height:16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">
                  <v:imagedata r:id="rId29" o:title="A street with lanterns and lanterns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23AD8D61" w14:textId="3F92E6C8" w:rsidR="009F714A" w:rsidRPr="00B8762F" w:rsidRDefault="009F714A" w:rsidP="009F714A">
      <w:pPr>
        <w:tabs>
          <w:tab w:val="left" w:pos="851"/>
        </w:tabs>
        <w:spacing w:before="240" w:after="0"/>
        <w:ind w:left="851" w:right="130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 w:rsidRPr="00B8762F">
        <w:rPr>
          <w:rFonts w:ascii="Kanit Light" w:hAnsi="Kanit Light" w:cs="Kanit Light"/>
          <w:b/>
          <w:bCs/>
          <w:color w:val="FF0000"/>
          <w:szCs w:val="22"/>
          <w:cs/>
        </w:rPr>
        <w:t xml:space="preserve">อิสระรับประทานอาหาร </w:t>
      </w:r>
      <w:r w:rsidRPr="00B8762F">
        <w:rPr>
          <w:rFonts w:ascii="Kanit Light" w:hAnsi="Kanit Light" w:cs="Kanit Light"/>
          <w:b/>
          <w:bCs/>
          <w:color w:val="FF0000"/>
          <w:szCs w:val="22"/>
          <w:u w:val="single"/>
          <w:cs/>
        </w:rPr>
        <w:t>เที่ยงและเย็น ตามอัธยาศัย</w:t>
      </w:r>
      <w:r w:rsidRPr="00B8762F">
        <w:rPr>
          <w:rFonts w:ascii="Kanit Light" w:hAnsi="Kanit Light" w:cs="Kanit Light"/>
          <w:b/>
          <w:bCs/>
          <w:color w:val="FF0000"/>
          <w:szCs w:val="22"/>
          <w:cs/>
        </w:rPr>
        <w:t xml:space="preserve"> เพื่อไม่เป็นการรบกวนเวลาของท่าน</w:t>
      </w:r>
    </w:p>
    <w:p w14:paraId="01064AED" w14:textId="01092888" w:rsidR="004D72B4" w:rsidRPr="002A122E" w:rsidRDefault="004D72B4" w:rsidP="004D72B4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9900FF"/>
          <w:szCs w:val="22"/>
          <w:cs/>
          <w:lang w:eastAsia="en-SG"/>
        </w:rPr>
      </w:pPr>
      <w:r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>ที่</w:t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พัก : </w:t>
      </w:r>
      <w:r w:rsidR="009F714A">
        <w:rPr>
          <w:rFonts w:ascii="Kanit Light" w:hAnsi="Kanit Light" w:cs="Kanit Light"/>
          <w:color w:val="9900FF"/>
          <w:szCs w:val="22"/>
        </w:rPr>
        <w:t>QIN CHEN SHI GUAN</w:t>
      </w:r>
      <w:r w:rsidRPr="001B29FA">
        <w:rPr>
          <w:rFonts w:ascii="Kanit Light" w:hAnsi="Kanit Light" w:cs="Kanit Light"/>
          <w:color w:val="9900FF"/>
          <w:szCs w:val="22"/>
        </w:rPr>
        <w:t xml:space="preserve"> HOTEL </w:t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หรือระดับใกล้เคียงกัน</w:t>
      </w:r>
    </w:p>
    <w:p w14:paraId="69751A8C" w14:textId="66345DB6" w:rsidR="004D72B4" w:rsidRDefault="004D72B4" w:rsidP="004D72B4">
      <w:pPr>
        <w:spacing w:after="0" w:line="276" w:lineRule="auto"/>
        <w:ind w:left="851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(ชื่อโรงแรมที่ท่านพัก ทางบริษัทจะทำการ</w:t>
      </w:r>
      <w:r w:rsidRPr="00061D6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>แจ้งพร้อม</w:t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ใบนัดหมาย 5-7 วัน</w:t>
      </w:r>
      <w:r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ก่อนวันเดินทาง)</w:t>
      </w:r>
    </w:p>
    <w:p w14:paraId="6520B6DD" w14:textId="01FC0356" w:rsidR="001E45C0" w:rsidRDefault="00AC6C8B" w:rsidP="004D72B4">
      <w:pPr>
        <w:spacing w:after="0" w:line="276" w:lineRule="auto"/>
        <w:ind w:left="851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22944" behindDoc="0" locked="0" layoutInCell="1" allowOverlap="1" wp14:anchorId="4DFEA97A" wp14:editId="4E4BD918">
                <wp:simplePos x="0" y="0"/>
                <wp:positionH relativeFrom="column">
                  <wp:posOffset>-443865</wp:posOffset>
                </wp:positionH>
                <wp:positionV relativeFrom="paragraph">
                  <wp:posOffset>233680</wp:posOffset>
                </wp:positionV>
                <wp:extent cx="7543800" cy="1777365"/>
                <wp:effectExtent l="0" t="0" r="0" b="0"/>
                <wp:wrapSquare wrapText="bothSides"/>
                <wp:docPr id="119566827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1777365"/>
                          <a:chOff x="-41" y="-635"/>
                          <a:chExt cx="7544568" cy="1778637"/>
                        </a:xfrm>
                      </wpg:grpSpPr>
                      <pic:pic xmlns:pic="http://schemas.openxmlformats.org/drawingml/2006/picture">
                        <pic:nvPicPr>
                          <pic:cNvPr id="154192399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968594" y="0"/>
                            <a:ext cx="2575933" cy="1777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2261315" name="Picture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3"/>
                          <a:stretch>
                            <a:fillRect/>
                          </a:stretch>
                        </pic:blipFill>
                        <pic:spPr>
                          <a:xfrm>
                            <a:off x="2393780" y="637"/>
                            <a:ext cx="2593029" cy="1777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401448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41" y="-635"/>
                            <a:ext cx="2482932" cy="1778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67E9A6" id="Group 22" o:spid="_x0000_s1026" style="position:absolute;margin-left:-34.95pt;margin-top:18.4pt;width:594pt;height:139.95pt;z-index:251922944;mso-width-relative:margin;mso-height-relative:margin" coordorigin=",-6" coordsize="75445,177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">
                <v:shape id="Picture 21" o:spid="_x0000_s1027" type="#_x0000_t75" style="position:absolute;left:49685;width:25760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">
                  <v:imagedata r:id="rId33" o:title=""/>
                </v:shape>
                <v:shape id="Picture 20" o:spid="_x0000_s1028" type="#_x0000_t75" style="position:absolute;left:23937;top:6;width:25931;height:17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">
                  <v:imagedata r:id="rId34" o:title="" cropleft="-2f"/>
                </v:shape>
                <v:shape id="Picture 19" o:spid="_x0000_s1029" type="#_x0000_t75" style="position:absolute;top:-6;width:24828;height:17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">
                  <v:imagedata r:id="rId35" o:title=""/>
                </v:shape>
                <w10:wrap type="square"/>
              </v:group>
            </w:pict>
          </mc:Fallback>
        </mc:AlternateContent>
      </w:r>
    </w:p>
    <w:p w14:paraId="0072C1C2" w14:textId="6F8D518E" w:rsidR="001E45C0" w:rsidRPr="00D77F04" w:rsidRDefault="00D77F04" w:rsidP="00D77F04">
      <w:pPr>
        <w:spacing w:after="0" w:line="276" w:lineRule="auto"/>
        <w:ind w:left="851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9760" behindDoc="0" locked="0" layoutInCell="1" allowOverlap="1" wp14:anchorId="23E79456" wp14:editId="4ADF8C6B">
                <wp:simplePos x="0" y="0"/>
                <wp:positionH relativeFrom="margin">
                  <wp:posOffset>-300318</wp:posOffset>
                </wp:positionH>
                <wp:positionV relativeFrom="paragraph">
                  <wp:posOffset>2108387</wp:posOffset>
                </wp:positionV>
                <wp:extent cx="6943725" cy="552450"/>
                <wp:effectExtent l="0" t="0" r="28575" b="19050"/>
                <wp:wrapSquare wrapText="bothSides"/>
                <wp:docPr id="17" name="Rectangle: Rounded Corners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43725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33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33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33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EE6C8B3" w14:textId="1FFD5EC7" w:rsidR="004D72B4" w:rsidRPr="00E15EE7" w:rsidRDefault="004D72B4" w:rsidP="00EC2057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</w:pPr>
                            <w:r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816D3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ี่สาม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EC2057" w:rsidRPr="00EC205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วัดเจ้าแม่กวนอิม </w:t>
                            </w:r>
                            <w:r w:rsidR="00EC2057" w:rsidRPr="00EC2057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- ผ่านชมเจดีย์สามองค์ – </w:t>
                            </w:r>
                            <w:r w:rsidR="00EC2057" w:rsidRPr="00EC205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นั่งรถม้า</w:t>
                            </w:r>
                            <w:r w:rsidR="00EC2057" w:rsidRPr="00EC2057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ชมวิว+ถ่ายภาพ - </w:t>
                            </w:r>
                            <w:r w:rsidR="00EC2057" w:rsidRPr="00EC205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ทะเลสาบเอ๋อร์ไห่</w:t>
                            </w:r>
                            <w:r w:rsidR="00EC2057" w:rsidRPr="00EC2057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+</w:t>
                            </w:r>
                            <w:r w:rsidR="00EC2057" w:rsidRPr="00EC205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โค้งตัว </w:t>
                            </w:r>
                            <w:r w:rsidR="00EC2057" w:rsidRPr="00EC205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>S</w:t>
                            </w:r>
                            <w:r w:rsidR="00EC2057" w:rsidRPr="00EC205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C2057" w:rsidRPr="00EC2057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- หมู่บ้านซีโจว</w:t>
                            </w:r>
                            <w:r w:rsidR="00EC2057" w:rsidRPr="00EC205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>(</w:t>
                            </w:r>
                            <w:r w:rsidR="00EC2057" w:rsidRPr="00EC2057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ชิมชาสามลิ้น+โชว์ชาวไป๋</w:t>
                            </w:r>
                            <w:r w:rsidR="00EC2057" w:rsidRPr="00EC205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>)</w:t>
                            </w:r>
                            <w:r w:rsidR="00EC2057" w:rsidRPr="00EC2057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- ลี่เจียง</w:t>
                            </w:r>
                            <w:r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  <w:t xml:space="preserve">  </w:t>
                            </w:r>
                            <w:r w:rsidR="001E45C0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E45C0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816D3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06AE6894" w14:textId="77777777" w:rsidR="004D72B4" w:rsidRPr="001E34FA" w:rsidRDefault="004D72B4" w:rsidP="004D72B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6BEE984E" w14:textId="77777777" w:rsidR="004D72B4" w:rsidRPr="00E15EE7" w:rsidRDefault="004D72B4" w:rsidP="004D72B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/>
                                <w:sz w:val="21"/>
                                <w:szCs w:val="21"/>
                                <w:cs/>
                              </w:rPr>
                            </w:pPr>
                            <w:r w:rsidRPr="004F166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3B55DE6C" w14:textId="77777777" w:rsidR="004D72B4" w:rsidRPr="002E2606" w:rsidRDefault="004D72B4" w:rsidP="004D72B4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 w:hint="cs"/>
                                <w:color w:val="FFFFFF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3E79456" id="Rectangle: Rounded Corners 17" o:spid="_x0000_s1030" style="position:absolute;left:0;text-align:left;margin-left:-23.65pt;margin-top:166pt;width:546.75pt;height:43.5pt;z-index:251829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" fillcolor="#10109e" strokecolor="window">
                <v:fill color2="#2424ff" rotate="t" angle="180" colors="0 #10109e;.5 #1c1ce3;1 #2424ff" focus="100%" type="gradient"/>
                <v:textbox>
                  <w:txbxContent>
                    <w:p w14:paraId="4EE6C8B3" w14:textId="1FFD5EC7" w:rsidR="004D72B4" w:rsidRPr="00E15EE7" w:rsidRDefault="004D72B4" w:rsidP="00EC2057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</w:pPr>
                      <w:r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816D3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ี่สาม</w:t>
                      </w:r>
                      <w:r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EC2057" w:rsidRPr="00EC205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 xml:space="preserve">วัดเจ้าแม่กวนอิม </w:t>
                      </w:r>
                      <w:r w:rsidR="00EC2057" w:rsidRPr="00EC2057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- ผ่านชมเจดีย์สามองค์ – </w:t>
                      </w:r>
                      <w:r w:rsidR="00EC2057" w:rsidRPr="00EC205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นั่งรถม้า</w:t>
                      </w:r>
                      <w:r w:rsidR="00EC2057" w:rsidRPr="00EC2057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ชมวิว+ถ่ายภาพ - </w:t>
                      </w:r>
                      <w:r w:rsidR="00EC2057" w:rsidRPr="00EC205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ทะเลสาบเอ๋อร์ไห่</w:t>
                      </w:r>
                      <w:r w:rsidR="00EC2057" w:rsidRPr="00EC2057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+</w:t>
                      </w:r>
                      <w:r w:rsidR="00EC2057" w:rsidRPr="00EC205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 xml:space="preserve">โค้งตัว </w:t>
                      </w:r>
                      <w:r w:rsidR="00EC2057" w:rsidRPr="00EC205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>S</w:t>
                      </w:r>
                      <w:r w:rsidR="00EC2057" w:rsidRPr="00EC205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C2057" w:rsidRPr="00EC2057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- หมู่บ้านซีโจว</w:t>
                      </w:r>
                      <w:r w:rsidR="00EC2057" w:rsidRPr="00EC205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>(</w:t>
                      </w:r>
                      <w:r w:rsidR="00EC2057" w:rsidRPr="00EC2057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ชิมชาสามลิ้น+โชว์ชาวไป๋</w:t>
                      </w:r>
                      <w:r w:rsidR="00EC2057" w:rsidRPr="00EC205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>)</w:t>
                      </w:r>
                      <w:r w:rsidR="00EC2057" w:rsidRPr="00EC2057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- ลี่เจียง</w:t>
                      </w:r>
                      <w:r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  <w:t xml:space="preserve">  </w:t>
                      </w:r>
                      <w:r w:rsidR="001E45C0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ab/>
                      </w:r>
                      <w:r w:rsidR="001E45C0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      </w:t>
                      </w:r>
                      <w:r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   </w:t>
                      </w:r>
                      <w:r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816D3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06AE6894" w14:textId="77777777" w:rsidR="004D72B4" w:rsidRPr="001E34FA" w:rsidRDefault="004D72B4" w:rsidP="004D72B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6BEE984E" w14:textId="77777777" w:rsidR="004D72B4" w:rsidRPr="00E15EE7" w:rsidRDefault="004D72B4" w:rsidP="004D72B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/>
                          <w:sz w:val="21"/>
                          <w:szCs w:val="21"/>
                          <w:cs/>
                        </w:rPr>
                      </w:pPr>
                      <w:r w:rsidRPr="004F166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3B55DE6C" w14:textId="77777777" w:rsidR="004D72B4" w:rsidRPr="002E2606" w:rsidRDefault="004D72B4" w:rsidP="004D72B4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E15EE7">
                        <w:rPr>
                          <w:rFonts w:ascii="Tahoma" w:hAnsi="Tahoma" w:cs="Tahoma" w:hint="cs"/>
                          <w:color w:val="FFFFFF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C884C65" w14:textId="76439E98" w:rsidR="004D72B4" w:rsidRPr="001B483E" w:rsidRDefault="004D72B4" w:rsidP="004D72B4">
      <w:pPr>
        <w:spacing w:after="0" w:line="276" w:lineRule="auto"/>
        <w:ind w:left="851" w:hanging="851"/>
        <w:rPr>
          <w:rFonts w:ascii="Kanit Light" w:hAnsi="Kanit Light" w:cs="Kanit Light"/>
          <w:color w:val="009193"/>
          <w:szCs w:val="22"/>
        </w:rPr>
      </w:pPr>
      <w:r w:rsidRPr="001B483E">
        <w:rPr>
          <w:rFonts w:ascii="Kanit Light" w:hAnsi="Kanit Light" w:cs="Kanit Light"/>
          <w:color w:val="009193"/>
          <w:szCs w:val="22"/>
          <w:cs/>
        </w:rPr>
        <w:t>เช้า</w:t>
      </w:r>
      <w:r w:rsidRPr="001B483E">
        <w:rPr>
          <w:rFonts w:ascii="Kanit Light" w:hAnsi="Kanit Light" w:cs="Kanit Light"/>
          <w:color w:val="009193"/>
          <w:szCs w:val="22"/>
          <w:cs/>
        </w:rPr>
        <w:tab/>
      </w:r>
      <w:r w:rsidRPr="001B483E">
        <w:rPr>
          <w:rFonts w:ascii="Kanit Light" w:hAnsi="Kanit Light" w:cs="Kanit Light"/>
          <w:color w:val="009193"/>
          <w:szCs w:val="22"/>
        </w:rPr>
        <w:sym w:font="Webdings" w:char="F0E4"/>
      </w:r>
      <w:r w:rsidRPr="001B483E">
        <w:rPr>
          <w:rFonts w:ascii="Kanit Light" w:eastAsia="Tahoma" w:hAnsi="Kanit Light" w:cs="Kanit Light"/>
          <w:i/>
          <w:color w:val="009193"/>
          <w:szCs w:val="22"/>
          <w:cs/>
        </w:rPr>
        <w:t xml:space="preserve"> รับประทานอาหารเช้า </w:t>
      </w:r>
      <w:r w:rsidRPr="001B483E">
        <w:rPr>
          <w:rFonts w:ascii="Kanit Light" w:hAnsi="Kanit Light" w:cs="Kanit Light" w:hint="cs"/>
          <w:color w:val="009193"/>
          <w:szCs w:val="22"/>
          <w:cs/>
        </w:rPr>
        <w:t>ณ โรงแรม</w:t>
      </w:r>
      <w:r w:rsidRPr="001B483E">
        <w:rPr>
          <w:rFonts w:ascii="Kanit Light" w:hAnsi="Kanit Light" w:cs="Kanit Light"/>
          <w:color w:val="009193"/>
          <w:szCs w:val="22"/>
          <w:cs/>
        </w:rPr>
        <w:t xml:space="preserve"> </w:t>
      </w:r>
      <w:r w:rsidRPr="001B483E">
        <w:rPr>
          <w:rFonts w:ascii="Kanit Light" w:hAnsi="Kanit Light" w:cs="Kanit Light" w:hint="cs"/>
          <w:color w:val="009193"/>
          <w:szCs w:val="22"/>
          <w:cs/>
        </w:rPr>
        <w:t xml:space="preserve"> </w:t>
      </w:r>
      <w:r w:rsidRPr="001B483E">
        <w:rPr>
          <w:rFonts w:ascii="Kanit Light" w:hAnsi="Kanit Light" w:cs="Kanit Light"/>
          <w:color w:val="009193"/>
          <w:szCs w:val="22"/>
          <w:highlight w:val="yellow"/>
          <w:cs/>
        </w:rPr>
        <w:t>(มื้อที่</w:t>
      </w:r>
      <w:r w:rsidR="009F714A">
        <w:rPr>
          <w:rFonts w:ascii="Kanit Light" w:hAnsi="Kanit Light" w:cs="Kanit Light"/>
          <w:color w:val="009193"/>
          <w:szCs w:val="22"/>
          <w:highlight w:val="yellow"/>
        </w:rPr>
        <w:t>2</w:t>
      </w:r>
      <w:r w:rsidRPr="001B483E">
        <w:rPr>
          <w:rFonts w:ascii="Kanit Light" w:hAnsi="Kanit Light" w:cs="Kanit Light"/>
          <w:color w:val="009193"/>
          <w:szCs w:val="22"/>
          <w:highlight w:val="yellow"/>
          <w:cs/>
        </w:rPr>
        <w:t>)</w:t>
      </w:r>
      <w:r w:rsidRPr="001B483E">
        <w:rPr>
          <w:rFonts w:ascii="Kanit Light" w:hAnsi="Kanit Light" w:cs="Kanit Light"/>
          <w:color w:val="009193"/>
          <w:szCs w:val="22"/>
        </w:rPr>
        <w:t xml:space="preserve">  </w:t>
      </w:r>
    </w:p>
    <w:p w14:paraId="6D092121" w14:textId="1B2813B9" w:rsidR="00EC2057" w:rsidRPr="008610C4" w:rsidRDefault="00220040" w:rsidP="00EC2057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FF0000"/>
          <w:szCs w:val="22"/>
        </w:rPr>
      </w:pPr>
      <w:bookmarkStart w:id="5" w:name="_Hlk129855430"/>
      <w:bookmarkStart w:id="6" w:name="_Hlk106703911"/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923968" behindDoc="0" locked="0" layoutInCell="1" allowOverlap="1" wp14:anchorId="09765D48" wp14:editId="431D0FDA">
            <wp:simplePos x="0" y="0"/>
            <wp:positionH relativeFrom="column">
              <wp:posOffset>2406650</wp:posOffset>
            </wp:positionH>
            <wp:positionV relativeFrom="paragraph">
              <wp:posOffset>27940</wp:posOffset>
            </wp:positionV>
            <wp:extent cx="4691380" cy="2944495"/>
            <wp:effectExtent l="0" t="0" r="0" b="8255"/>
            <wp:wrapSquare wrapText="bothSides"/>
            <wp:docPr id="1876781176" name="Picture 17" descr="A building with red lanterns and a statu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781176" name="Picture 17" descr="A building with red lanterns and a statue&#10;&#10;AI-generated content may be incorrect.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1380" cy="294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2057" w:rsidRPr="00FE5415">
        <w:rPr>
          <w:rFonts w:ascii="Kanit Light" w:hAnsi="Kanit Light" w:cs="Kanit Light" w:hint="cs"/>
          <w:b/>
          <w:bCs/>
          <w:szCs w:val="22"/>
          <w:cs/>
        </w:rPr>
        <w:t>สักการะ</w:t>
      </w:r>
      <w:r w:rsidR="00EC2057">
        <w:rPr>
          <w:rFonts w:ascii="Kanit Light" w:hAnsi="Kanit Light" w:cs="Kanit Light" w:hint="cs"/>
          <w:b/>
          <w:bCs/>
          <w:szCs w:val="22"/>
          <w:cs/>
        </w:rPr>
        <w:t>เจ้าแม่กวนอิมเพิ่มความปังกันที่</w:t>
      </w:r>
      <w:r w:rsidR="00EC2057" w:rsidRPr="00BE7D35">
        <w:rPr>
          <w:rFonts w:ascii="Kanit Light" w:hAnsi="Kanit Light" w:cs="Kanit Light" w:hint="cs"/>
          <w:color w:val="0066FF"/>
          <w:szCs w:val="22"/>
          <w:cs/>
        </w:rPr>
        <w:t>วัดเจ้าแม่กวนอิม</w:t>
      </w:r>
      <w:r w:rsidR="00EC2057" w:rsidRPr="00BE7D35">
        <w:rPr>
          <w:rFonts w:ascii="Kanit Light" w:hAnsi="Kanit Light" w:cs="Kanit Light"/>
          <w:color w:val="0066FF"/>
          <w:szCs w:val="22"/>
          <w:cs/>
        </w:rPr>
        <w:t xml:space="preserve"> </w:t>
      </w:r>
      <w:r w:rsidR="00EC2057" w:rsidRPr="00AD53E7">
        <w:rPr>
          <w:rFonts w:ascii="Kanit Light" w:hAnsi="Kanit Light" w:cs="Kanit Light"/>
          <w:szCs w:val="22"/>
          <w:cs/>
        </w:rPr>
        <w:t>ตามตำนานเล่าว่า</w:t>
      </w:r>
      <w:r w:rsidR="00EC2057" w:rsidRPr="00AD53E7">
        <w:rPr>
          <w:rFonts w:ascii="Kanit Light" w:hAnsi="Kanit Light" w:cs="Kanit Light"/>
          <w:b/>
          <w:bCs/>
          <w:szCs w:val="22"/>
          <w:cs/>
        </w:rPr>
        <w:t>เจ้าแม่กวนอิมได้แปลงกาย</w:t>
      </w:r>
      <w:r w:rsidR="00EC2057" w:rsidRPr="00AD53E7">
        <w:rPr>
          <w:rFonts w:ascii="Kanit Light" w:hAnsi="Kanit Light" w:cs="Kanit Light"/>
          <w:szCs w:val="22"/>
          <w:cs/>
        </w:rPr>
        <w:t xml:space="preserve">เป็นหญิงชราแบกก้อนหินใหญ่ไว้บนหลังเพื่อให้ทหารของฝ่ายตรงข้ามได้เห็น เมื่อทหารของฝ่ายศัตรูได้เห็นว่าแม้แต่หญิงชรายังแข็งแรงถึงเพียงนี้ จึงไม่ได้ทำการเข้าโจมตีเมืองและถอยทัพกลับไป </w:t>
      </w:r>
      <w:r w:rsidR="00EC2057">
        <w:rPr>
          <w:rFonts w:ascii="Kanit Light" w:hAnsi="Kanit Light" w:cs="Kanit Light" w:hint="cs"/>
          <w:szCs w:val="22"/>
          <w:cs/>
        </w:rPr>
        <w:t>ที่นี่</w:t>
      </w:r>
      <w:r w:rsidR="00EC2057" w:rsidRPr="00AD53E7">
        <w:rPr>
          <w:rFonts w:ascii="Kanit Light" w:hAnsi="Kanit Light" w:cs="Kanit Light"/>
          <w:szCs w:val="22"/>
          <w:cs/>
        </w:rPr>
        <w:t>เป็นวัดที่มีประติมากรรมเยี่ยมยอดแห่งหนึ่งในต้าหลี่</w:t>
      </w:r>
    </w:p>
    <w:p w14:paraId="70F473BE" w14:textId="0A4E3C8B" w:rsidR="00EC2057" w:rsidRDefault="00D77F04" w:rsidP="00EC2057">
      <w:pPr>
        <w:tabs>
          <w:tab w:val="left" w:pos="851"/>
        </w:tabs>
        <w:spacing w:after="0"/>
        <w:ind w:left="851"/>
        <w:jc w:val="both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1860480" behindDoc="1" locked="0" layoutInCell="1" allowOverlap="1" wp14:anchorId="3BA71A6E" wp14:editId="4CF5EE85">
            <wp:simplePos x="0" y="0"/>
            <wp:positionH relativeFrom="column">
              <wp:posOffset>-457200</wp:posOffset>
            </wp:positionH>
            <wp:positionV relativeFrom="paragraph">
              <wp:posOffset>-37</wp:posOffset>
            </wp:positionV>
            <wp:extent cx="7895590" cy="5271135"/>
            <wp:effectExtent l="0" t="0" r="0" b="5715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5590" cy="527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7671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853312" behindDoc="0" locked="0" layoutInCell="1" allowOverlap="1" wp14:anchorId="390127F7" wp14:editId="11CC335E">
            <wp:simplePos x="0" y="0"/>
            <wp:positionH relativeFrom="page">
              <wp:posOffset>3883660</wp:posOffset>
            </wp:positionH>
            <wp:positionV relativeFrom="paragraph">
              <wp:posOffset>5565775</wp:posOffset>
            </wp:positionV>
            <wp:extent cx="3668395" cy="2762250"/>
            <wp:effectExtent l="0" t="0" r="8255" b="0"/>
            <wp:wrapSquare wrapText="bothSides"/>
            <wp:docPr id="1032754011" name="Picture 31" descr="A horse carriage with a horse and a hor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754011" name="Picture 31" descr="A horse carriage with a horse and a horse&#10;&#10;AI-generated content may be incorrect."/>
                    <pic:cNvPicPr/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8395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DF63B6" w14:textId="36A113A0" w:rsidR="00EC2057" w:rsidRDefault="00D77F04" w:rsidP="00277671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</w:rPr>
      </w:pPr>
      <w:r w:rsidRPr="00F03A6B">
        <w:rPr>
          <w:rFonts w:ascii="Kanit Light" w:hAnsi="Kanit Light" w:cs="Kanit Light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854336" behindDoc="0" locked="0" layoutInCell="1" allowOverlap="1" wp14:anchorId="17E31929" wp14:editId="0547D2C4">
                <wp:simplePos x="0" y="0"/>
                <wp:positionH relativeFrom="margin">
                  <wp:posOffset>428364</wp:posOffset>
                </wp:positionH>
                <wp:positionV relativeFrom="paragraph">
                  <wp:posOffset>1988857</wp:posOffset>
                </wp:positionV>
                <wp:extent cx="2886075" cy="723900"/>
                <wp:effectExtent l="114300" t="95250" r="123825" b="133350"/>
                <wp:wrapSquare wrapText="bothSides"/>
                <wp:docPr id="23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6075" cy="723900"/>
                        </a:xfrm>
                        <a:prstGeom prst="rect">
                          <a:avLst/>
                        </a:prstGeom>
                        <a:solidFill>
                          <a:srgbClr val="6699FF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3A75E994" w14:textId="77777777" w:rsidR="00EC2057" w:rsidRPr="0067370C" w:rsidRDefault="00EC2057" w:rsidP="00EC205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</w:pP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 </w:t>
                            </w:r>
                            <w:r w:rsidRPr="00A416F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จุดเช็คอินใหม่ห้ามพลาด โลเคชั่นสุดฮิต</w:t>
                            </w:r>
                            <w:r w:rsidRPr="00A416FC">
                              <w:rPr>
                                <w:rFonts w:ascii="Kanit Light" w:hAnsi="Kanit Light" w:cs="Kanit Light" w:hint="cs"/>
                                <w:color w:val="FFFFFF"/>
                                <w:szCs w:val="22"/>
                                <w:cs/>
                              </w:rPr>
                              <w:t xml:space="preserve">  </w:t>
                            </w:r>
                            <w:r w:rsidRPr="00A416F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ควรค่าแก่การถ่ายภาพเก๋ๆ</w:t>
                            </w:r>
                          </w:p>
                          <w:p w14:paraId="588EAF13" w14:textId="77777777" w:rsidR="00EC2057" w:rsidRPr="0067415B" w:rsidRDefault="00EC2057" w:rsidP="00EC205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E31929" id="_x0000_s1031" style="position:absolute;left:0;text-align:left;margin-left:33.75pt;margin-top:156.6pt;width:227.25pt;height:57pt;z-index:25185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" fillcolor="#69f" stroked="f">
                <v:shadow on="t" color="black" offset="0,1pt"/>
                <v:textbox>
                  <w:txbxContent>
                    <w:p w14:paraId="3A75E994" w14:textId="77777777" w:rsidR="00EC2057" w:rsidRPr="0067370C" w:rsidRDefault="00EC2057" w:rsidP="00EC205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</w:pP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 </w:t>
                      </w:r>
                      <w:r w:rsidRPr="00A416FC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จุดเช็คอินใหม่ห้ามพลาด โลเคชั่นสุดฮิต</w:t>
                      </w:r>
                      <w:r w:rsidRPr="00A416FC">
                        <w:rPr>
                          <w:rFonts w:ascii="Kanit Light" w:hAnsi="Kanit Light" w:cs="Kanit Light" w:hint="cs"/>
                          <w:color w:val="FFFFFF"/>
                          <w:szCs w:val="22"/>
                          <w:cs/>
                        </w:rPr>
                        <w:t xml:space="preserve">  </w:t>
                      </w:r>
                      <w:r w:rsidRPr="00A416FC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ควรค่าแก่การถ่ายภาพเก๋ๆ</w:t>
                      </w:r>
                    </w:p>
                    <w:p w14:paraId="588EAF13" w14:textId="77777777" w:rsidR="00EC2057" w:rsidRPr="0067415B" w:rsidRDefault="00EC2057" w:rsidP="00EC205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EC2057" w:rsidRPr="00711F6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นั่งรถม้า</w:t>
      </w:r>
      <w:r w:rsidR="00EC2057" w:rsidRPr="00711F68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ชม</w:t>
      </w:r>
      <w:r w:rsidR="0027767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วิว</w:t>
      </w:r>
      <w:r w:rsidR="00EC2057" w:rsidRPr="004D72B4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>ธรรมชาติที่งดงาม</w:t>
      </w:r>
      <w:r w:rsidR="00EC205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EC2057" w:rsidRPr="0052480E">
        <w:rPr>
          <w:rFonts w:ascii="Kanit Light" w:eastAsia="Times New Roman" w:hAnsi="Kanit Light" w:cs="Kanit Light"/>
          <w:color w:val="FF0000"/>
          <w:szCs w:val="22"/>
        </w:rPr>
        <w:t>(</w:t>
      </w:r>
      <w:r w:rsidR="00EC2057" w:rsidRPr="0052480E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r w:rsidR="00EC2057">
        <w:rPr>
          <w:rFonts w:ascii="Kanit Light" w:eastAsia="Times New Roman" w:hAnsi="Kanit Light" w:cs="Kanit Light" w:hint="cs"/>
          <w:color w:val="FF0000"/>
          <w:szCs w:val="22"/>
          <w:cs/>
        </w:rPr>
        <w:t>รวม</w:t>
      </w:r>
      <w:r w:rsidR="00EC2057" w:rsidRPr="0052480E">
        <w:rPr>
          <w:rFonts w:ascii="Kanit Light" w:eastAsia="Times New Roman" w:hAnsi="Kanit Light" w:cs="Kanit Light" w:hint="cs"/>
          <w:color w:val="FF0000"/>
          <w:szCs w:val="22"/>
          <w:cs/>
        </w:rPr>
        <w:t>นั่งรถม้า</w:t>
      </w:r>
      <w:r w:rsidR="00EC2057" w:rsidRPr="0052480E">
        <w:rPr>
          <w:rFonts w:ascii="Kanit Light" w:eastAsia="Times New Roman" w:hAnsi="Kanit Light" w:cs="Kanit Light"/>
          <w:color w:val="FF0000"/>
          <w:szCs w:val="22"/>
        </w:rPr>
        <w:t>)</w:t>
      </w:r>
      <w:r w:rsidR="00EC2057">
        <w:rPr>
          <w:rFonts w:ascii="Kanit Light" w:eastAsia="Times New Roman" w:hAnsi="Kanit Light" w:cs="Kanit Light" w:hint="cs"/>
          <w:color w:val="FF0000"/>
          <w:szCs w:val="22"/>
          <w:cs/>
        </w:rPr>
        <w:t xml:space="preserve"> </w:t>
      </w:r>
      <w:r w:rsidR="00277671" w:rsidRPr="0027767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จากนั้น</w:t>
      </w:r>
      <w:r w:rsidR="00EC205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ให้ท่าน</w:t>
      </w:r>
      <w:r w:rsidR="00EC2057" w:rsidRPr="00711F68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เดิน</w:t>
      </w:r>
      <w:r w:rsidR="00EC205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เล่น</w:t>
      </w:r>
      <w:r w:rsidR="00EC2057">
        <w:rPr>
          <w:rFonts w:ascii="Kanit Light" w:eastAsia="Times New Roman" w:hAnsi="Kanit Light" w:cs="Kanit Light" w:hint="cs"/>
          <w:color w:val="4472C4" w:themeColor="accent1"/>
          <w:szCs w:val="22"/>
          <w:cs/>
        </w:rPr>
        <w:t xml:space="preserve"> </w:t>
      </w:r>
      <w:r w:rsidR="00EC2057" w:rsidRPr="00BE7D35">
        <w:rPr>
          <w:rFonts w:ascii="Kanit Light" w:eastAsia="Times New Roman" w:hAnsi="Kanit Light" w:cs="Kanit Light"/>
          <w:color w:val="0066FF"/>
          <w:szCs w:val="22"/>
          <w:cs/>
        </w:rPr>
        <w:t>ทะเลสาบเอ๋อร์ไห่</w:t>
      </w:r>
      <w:r w:rsidR="00EC2057" w:rsidRPr="00BE7D35">
        <w:rPr>
          <w:color w:val="0066FF"/>
        </w:rPr>
        <w:t xml:space="preserve"> </w:t>
      </w:r>
      <w:r w:rsidR="00EC2057" w:rsidRPr="00BE7D35">
        <w:rPr>
          <w:rFonts w:ascii="Kanit Light" w:eastAsia="Times New Roman" w:hAnsi="Kanit Light" w:cs="Kanit Light"/>
          <w:color w:val="0066FF"/>
          <w:szCs w:val="22"/>
          <w:cs/>
        </w:rPr>
        <w:t>(</w:t>
      </w:r>
      <w:proofErr w:type="spellStart"/>
      <w:r w:rsidR="00EC2057" w:rsidRPr="00BE7D35">
        <w:rPr>
          <w:rFonts w:ascii="Kanit Light" w:eastAsia="Times New Roman" w:hAnsi="Kanit Light" w:cs="Kanit Light"/>
          <w:color w:val="0066FF"/>
          <w:szCs w:val="22"/>
        </w:rPr>
        <w:t>Erhai</w:t>
      </w:r>
      <w:proofErr w:type="spellEnd"/>
      <w:r w:rsidR="00EC2057" w:rsidRPr="00BE7D35">
        <w:rPr>
          <w:rFonts w:ascii="Kanit Light" w:eastAsia="Times New Roman" w:hAnsi="Kanit Light" w:cs="Kanit Light"/>
          <w:color w:val="0066FF"/>
          <w:szCs w:val="22"/>
        </w:rPr>
        <w:t xml:space="preserve"> </w:t>
      </w:r>
      <w:proofErr w:type="spellStart"/>
      <w:r w:rsidR="00EC2057" w:rsidRPr="00BE7D35">
        <w:rPr>
          <w:rFonts w:ascii="Kanit Light" w:eastAsia="Times New Roman" w:hAnsi="Kanit Light" w:cs="Kanit Light"/>
          <w:color w:val="0066FF"/>
          <w:szCs w:val="22"/>
        </w:rPr>
        <w:t>Lke</w:t>
      </w:r>
      <w:proofErr w:type="spellEnd"/>
      <w:r w:rsidR="00EC2057" w:rsidRPr="00BE7D35">
        <w:rPr>
          <w:rFonts w:ascii="Kanit Light" w:eastAsia="Times New Roman" w:hAnsi="Kanit Light" w:cs="Kanit Light"/>
          <w:color w:val="0066FF"/>
          <w:szCs w:val="22"/>
        </w:rPr>
        <w:t xml:space="preserve">) </w:t>
      </w:r>
      <w:r w:rsidR="00EC2057" w:rsidRPr="0081207C">
        <w:rPr>
          <w:rFonts w:ascii="Kanit Light" w:eastAsia="Times New Roman" w:hAnsi="Kanit Light" w:cs="Kanit Light"/>
          <w:color w:val="000000" w:themeColor="text1"/>
          <w:szCs w:val="22"/>
          <w:cs/>
        </w:rPr>
        <w:t xml:space="preserve">เป็นทะเลสาบน้ำจืดบนที่ราบสูงที่ใหญ่เป็นอันดับ </w:t>
      </w:r>
      <w:r w:rsidR="00EC2057" w:rsidRPr="0081207C">
        <w:rPr>
          <w:rFonts w:ascii="Kanit Light" w:eastAsia="Times New Roman" w:hAnsi="Kanit Light" w:cs="Kanit Light"/>
          <w:color w:val="000000" w:themeColor="text1"/>
          <w:szCs w:val="22"/>
        </w:rPr>
        <w:t xml:space="preserve">2 </w:t>
      </w:r>
      <w:r w:rsidR="00EC2057" w:rsidRPr="0081207C">
        <w:rPr>
          <w:rFonts w:ascii="Kanit Light" w:eastAsia="Times New Roman" w:hAnsi="Kanit Light" w:cs="Kanit Light"/>
          <w:color w:val="000000" w:themeColor="text1"/>
          <w:szCs w:val="22"/>
          <w:cs/>
        </w:rPr>
        <w:t xml:space="preserve">ของจีนรองจากทะเลสาบเตียนฉือในเมืองคุนหมิง อยู่ในระดับความสูง </w:t>
      </w:r>
      <w:r w:rsidR="00EC2057" w:rsidRPr="0081207C">
        <w:rPr>
          <w:rFonts w:ascii="Kanit Light" w:eastAsia="Times New Roman" w:hAnsi="Kanit Light" w:cs="Kanit Light"/>
          <w:color w:val="000000" w:themeColor="text1"/>
          <w:szCs w:val="22"/>
        </w:rPr>
        <w:t xml:space="preserve">1,972 </w:t>
      </w:r>
      <w:r w:rsidR="00EC2057" w:rsidRPr="0081207C">
        <w:rPr>
          <w:rFonts w:ascii="Kanit Light" w:eastAsia="Times New Roman" w:hAnsi="Kanit Light" w:cs="Kanit Light"/>
          <w:color w:val="000000" w:themeColor="text1"/>
          <w:szCs w:val="22"/>
          <w:cs/>
        </w:rPr>
        <w:t>เมตรเหนือระดับน้ำทะเล คนไทยเรียกทะเลสาบแห่งนี้ว่า “หนองแส” และเชื่อว่าเป็นจุดเริ่มต้นความเชื่อเรื่อง “พญานาค”</w:t>
      </w:r>
      <w:r w:rsidR="00EC205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</w:t>
      </w:r>
      <w:r w:rsidR="00EC205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และพลาดไม่ได้เช็คอิน</w:t>
      </w:r>
      <w:r w:rsidR="00EC2057" w:rsidRPr="00711F68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โค้ง</w:t>
      </w:r>
      <w:r w:rsidR="00EC205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ตัว</w:t>
      </w:r>
      <w:r w:rsidR="00EC2057">
        <w:rPr>
          <w:rFonts w:ascii="Kanit Light" w:eastAsia="Times New Roman" w:hAnsi="Kanit Light" w:cs="Kanit Light"/>
          <w:b/>
          <w:bCs/>
          <w:color w:val="000000" w:themeColor="text1"/>
          <w:szCs w:val="22"/>
        </w:rPr>
        <w:t xml:space="preserve"> </w:t>
      </w:r>
      <w:r w:rsidR="00EC2057" w:rsidRPr="00711F68">
        <w:rPr>
          <w:rFonts w:ascii="Kanit Light" w:eastAsia="Times New Roman" w:hAnsi="Kanit Light" w:cs="Kanit Light"/>
          <w:b/>
          <w:bCs/>
          <w:color w:val="000000" w:themeColor="text1"/>
          <w:szCs w:val="22"/>
        </w:rPr>
        <w:t>S</w:t>
      </w:r>
      <w:r w:rsidR="00EC2057">
        <w:rPr>
          <w:rFonts w:ascii="Kanit Light" w:eastAsia="Times New Roman" w:hAnsi="Kanit Light" w:cs="Kanit Light"/>
          <w:color w:val="000000" w:themeColor="text1"/>
          <w:szCs w:val="22"/>
        </w:rPr>
        <w:t xml:space="preserve"> </w:t>
      </w:r>
    </w:p>
    <w:p w14:paraId="04BE93D8" w14:textId="07893ACA" w:rsidR="00873270" w:rsidRPr="00EC2057" w:rsidRDefault="00873270" w:rsidP="00873270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009193"/>
          <w:szCs w:val="22"/>
        </w:rPr>
      </w:pPr>
    </w:p>
    <w:p w14:paraId="1E3A83E3" w14:textId="73C07B90" w:rsidR="00873270" w:rsidRDefault="00873270" w:rsidP="00873270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45E25AB4" w14:textId="30F3A7CF" w:rsidR="00873270" w:rsidRDefault="00277671" w:rsidP="00873270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CC3300"/>
          <w:szCs w:val="22"/>
        </w:rPr>
      </w:pPr>
      <w:r>
        <w:rPr>
          <w:rFonts w:ascii="Kanit Light" w:eastAsia="Times New Roman" w:hAnsi="Kanit Light" w:cs="Kanit Light" w:hint="cs"/>
          <w:noProof/>
          <w:color w:val="000000"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56384" behindDoc="0" locked="0" layoutInCell="1" allowOverlap="1" wp14:anchorId="6C305D78" wp14:editId="382AA7DA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7548880" cy="2723515"/>
                <wp:effectExtent l="0" t="0" r="0" b="635"/>
                <wp:wrapSquare wrapText="bothSides"/>
                <wp:docPr id="203154701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2723515"/>
                          <a:chOff x="0" y="0"/>
                          <a:chExt cx="7549593" cy="2723515"/>
                        </a:xfrm>
                      </wpg:grpSpPr>
                      <pic:pic xmlns:pic="http://schemas.openxmlformats.org/drawingml/2006/picture">
                        <pic:nvPicPr>
                          <pic:cNvPr id="1057132037" name="Picture 28" descr="A tree next to rocks and a body of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45727" y="0"/>
                            <a:ext cx="4103866" cy="27235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8084081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33" r="7833"/>
                          <a:stretch/>
                        </pic:blipFill>
                        <pic:spPr bwMode="auto">
                          <a:xfrm>
                            <a:off x="0" y="0"/>
                            <a:ext cx="3445628" cy="2723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7EDF74" id="Group 30" o:spid="_x0000_s1026" style="position:absolute;margin-left:0;margin-top:0;width:594.4pt;height:214.45pt;z-index:251856384;mso-position-horizontal-relative:page;mso-width-relative:margin;mso-height-relative:margin" coordsize="75495,272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">
                <v:shape id="Picture 28" o:spid="_x0000_s1027" type="#_x0000_t75" alt="A tree next to rocks and a body of water&#10;&#10;Description automatically generated" style="position:absolute;left:34457;width:41038;height:27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">
                  <v:imagedata r:id="rId41" o:title="A tree next to rocks and a body of water&#10;&#10;Description automatically generated"/>
                </v:shape>
                <v:shape id="Picture 29" o:spid="_x0000_s1028" type="#_x0000_t75" style="position:absolute;width:34456;height:27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">
                  <v:imagedata r:id="rId42" o:title="" cropleft="5133f" cropright="5133f"/>
                </v:shape>
                <w10:wrap type="square" anchorx="page"/>
              </v:group>
            </w:pict>
          </mc:Fallback>
        </mc:AlternateContent>
      </w:r>
      <w:r w:rsidR="00873270">
        <w:rPr>
          <w:rFonts w:ascii="Kanit Light" w:hAnsi="Kanit Light" w:cs="Kanit Light" w:hint="cs"/>
          <w:color w:val="FF5050"/>
          <w:szCs w:val="22"/>
          <w:cs/>
        </w:rPr>
        <w:t xml:space="preserve">                 </w:t>
      </w:r>
    </w:p>
    <w:p w14:paraId="60A13188" w14:textId="1CDC2920" w:rsidR="00277671" w:rsidRDefault="00277671" w:rsidP="00277671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szCs w:val="22"/>
          <w:lang w:val="th-TH" w:eastAsia="en-SG"/>
        </w:rPr>
        <w:drawing>
          <wp:anchor distT="0" distB="0" distL="114300" distR="114300" simplePos="0" relativeHeight="251862528" behindDoc="0" locked="0" layoutInCell="1" allowOverlap="1" wp14:anchorId="22F62339" wp14:editId="61DB68D3">
            <wp:simplePos x="0" y="0"/>
            <wp:positionH relativeFrom="page">
              <wp:posOffset>0</wp:posOffset>
            </wp:positionH>
            <wp:positionV relativeFrom="paragraph">
              <wp:posOffset>2222500</wp:posOffset>
            </wp:positionV>
            <wp:extent cx="7790815" cy="3629025"/>
            <wp:effectExtent l="0" t="0" r="635" b="9525"/>
            <wp:wrapSquare wrapText="bothSides"/>
            <wp:docPr id="647941445" name="Picture 38" descr="A building with people walking a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941445" name="Picture 38" descr="A building with people walking around&#10;&#10;Description automatically generated"/>
                    <pic:cNvPicPr/>
                  </pic:nvPicPr>
                  <pic:blipFill rotWithShape="1"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790815" cy="3629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6DCB">
        <w:rPr>
          <w:rFonts w:ascii="Kanit Light" w:hAnsi="Kanit Light" w:cs="Kanit Light"/>
          <w:noProof/>
          <w:color w:val="806000" w:themeColor="accent4" w:themeShade="80"/>
          <w:szCs w:val="22"/>
        </w:rPr>
        <mc:AlternateContent>
          <mc:Choice Requires="wps">
            <w:drawing>
              <wp:anchor distT="0" distB="0" distL="114300" distR="114300" simplePos="0" relativeHeight="251864576" behindDoc="0" locked="0" layoutInCell="1" allowOverlap="1" wp14:anchorId="30102BDF" wp14:editId="37F99CC9">
                <wp:simplePos x="0" y="0"/>
                <wp:positionH relativeFrom="page">
                  <wp:posOffset>3371850</wp:posOffset>
                </wp:positionH>
                <wp:positionV relativeFrom="paragraph">
                  <wp:posOffset>209550</wp:posOffset>
                </wp:positionV>
                <wp:extent cx="3810000" cy="1200150"/>
                <wp:effectExtent l="114300" t="95250" r="114300" b="133350"/>
                <wp:wrapSquare wrapText="bothSides"/>
                <wp:docPr id="96924583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0" cy="1200150"/>
                        </a:xfrm>
                        <a:prstGeom prst="rect">
                          <a:avLst/>
                        </a:prstGeom>
                        <a:solidFill>
                          <a:srgbClr val="6699FF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4F509ECF" w14:textId="77777777" w:rsidR="00277671" w:rsidRDefault="00277671" w:rsidP="00277671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4"/>
                                <w:szCs w:val="24"/>
                              </w:rPr>
                            </w:pP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2A5FC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2A5FCA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การดื่มชาสามถ้วยกับความหมายที่ลึกซึ้งด</w:t>
                            </w:r>
                          </w:p>
                          <w:p w14:paraId="62E93E25" w14:textId="77777777" w:rsidR="00277671" w:rsidRPr="002A5FCA" w:rsidRDefault="00277671" w:rsidP="00277671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/>
                                <w:sz w:val="24"/>
                                <w:szCs w:val="24"/>
                              </w:rPr>
                            </w:pPr>
                            <w:r w:rsidRPr="002A5FCA">
                              <w:rPr>
                                <w:rFonts w:ascii="Kanit Light" w:hAnsi="Kanit Light" w:cs="Kanit Light"/>
                                <w:color w:val="FFFF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A5FC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ถ้วยแรก:</w:t>
                            </w:r>
                            <w:r w:rsidRPr="002A5FCA">
                              <w:rPr>
                                <w:rFonts w:ascii="Kanit Light" w:hAnsi="Kanit Light" w:cs="Kanit Light"/>
                                <w:color w:val="FFFF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A5FCA">
                              <w:rPr>
                                <w:rFonts w:ascii="Kanit Light" w:hAnsi="Kanit Light" w:cs="Kanit Light"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รสชาติขม แทนความขมขื่นของชีวิต</w:t>
                            </w:r>
                          </w:p>
                          <w:p w14:paraId="2901EE34" w14:textId="77777777" w:rsidR="00277671" w:rsidRPr="002A5FCA" w:rsidRDefault="00277671" w:rsidP="00277671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/>
                                <w:sz w:val="24"/>
                                <w:szCs w:val="24"/>
                              </w:rPr>
                            </w:pPr>
                            <w:r w:rsidRPr="002A5FCA">
                              <w:rPr>
                                <w:rFonts w:ascii="Kanit Light" w:hAnsi="Kanit Light" w:cs="Kanit Light"/>
                                <w:color w:val="FFFF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A5FC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ถ้วยที่สอง:</w:t>
                            </w:r>
                            <w:r w:rsidRPr="002A5FCA">
                              <w:rPr>
                                <w:rFonts w:ascii="Kanit Light" w:hAnsi="Kanit Light" w:cs="Kanit Light"/>
                                <w:color w:val="FFFF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A5FCA">
                              <w:rPr>
                                <w:rFonts w:ascii="Kanit Light" w:hAnsi="Kanit Light" w:cs="Kanit Light"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รสชาติหวาน แทนความสุขและความหวัง</w:t>
                            </w:r>
                          </w:p>
                          <w:p w14:paraId="4A1C15C9" w14:textId="77777777" w:rsidR="00277671" w:rsidRPr="002A5FCA" w:rsidRDefault="00277671" w:rsidP="00277671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/>
                                <w:sz w:val="24"/>
                                <w:szCs w:val="24"/>
                                <w:cs/>
                              </w:rPr>
                            </w:pPr>
                            <w:r w:rsidRPr="002A5FCA">
                              <w:rPr>
                                <w:rFonts w:ascii="Kanit Light" w:hAnsi="Kanit Light" w:cs="Kanit Light"/>
                                <w:color w:val="FFFF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A5FC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ถ้วยที่สาม:</w:t>
                            </w:r>
                            <w:r w:rsidRPr="002A5FCA">
                              <w:rPr>
                                <w:rFonts w:ascii="Kanit Light" w:hAnsi="Kanit Light" w:cs="Kanit Light"/>
                                <w:color w:val="FFFF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A5FCA">
                              <w:rPr>
                                <w:rFonts w:ascii="Kanit Light" w:hAnsi="Kanit Light" w:cs="Kanit Light"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รสชาติจืด แทนความว่างเปล่าและการบรรลุธรรม</w:t>
                            </w:r>
                          </w:p>
                          <w:p w14:paraId="327C9224" w14:textId="77777777" w:rsidR="00277671" w:rsidRPr="0067415B" w:rsidRDefault="00277671" w:rsidP="00277671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102BDF" id="_x0000_s1032" style="position:absolute;left:0;text-align:left;margin-left:265.5pt;margin-top:16.5pt;width:300pt;height:94.5pt;z-index:25186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" fillcolor="#69f" stroked="f">
                <v:shadow on="t" color="black" offset="0,1pt"/>
                <v:textbox>
                  <w:txbxContent>
                    <w:p w14:paraId="4F509ECF" w14:textId="77777777" w:rsidR="00277671" w:rsidRDefault="00277671" w:rsidP="00277671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/>
                          <w:sz w:val="24"/>
                          <w:szCs w:val="24"/>
                        </w:rPr>
                      </w:pP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2A5FC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2A5FCA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4"/>
                          <w:szCs w:val="24"/>
                          <w:cs/>
                        </w:rPr>
                        <w:t>การดื่มชาสามถ้วยกับความหมายที่ลึกซึ้งด</w:t>
                      </w:r>
                    </w:p>
                    <w:p w14:paraId="62E93E25" w14:textId="77777777" w:rsidR="00277671" w:rsidRPr="002A5FCA" w:rsidRDefault="00277671" w:rsidP="00277671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/>
                          <w:sz w:val="24"/>
                          <w:szCs w:val="24"/>
                        </w:rPr>
                      </w:pPr>
                      <w:r w:rsidRPr="002A5FCA">
                        <w:rPr>
                          <w:rFonts w:ascii="Kanit Light" w:hAnsi="Kanit Light" w:cs="Kanit Light"/>
                          <w:color w:val="FFFFFF"/>
                          <w:sz w:val="24"/>
                          <w:szCs w:val="24"/>
                        </w:rPr>
                        <w:t xml:space="preserve"> </w:t>
                      </w:r>
                      <w:r w:rsidRPr="002A5FCA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ถ้วยแรก:</w:t>
                      </w:r>
                      <w:r w:rsidRPr="002A5FCA">
                        <w:rPr>
                          <w:rFonts w:ascii="Kanit Light" w:hAnsi="Kanit Light" w:cs="Kanit Light"/>
                          <w:color w:val="FFFFFF"/>
                          <w:sz w:val="24"/>
                          <w:szCs w:val="24"/>
                        </w:rPr>
                        <w:t xml:space="preserve"> </w:t>
                      </w:r>
                      <w:r w:rsidRPr="002A5FCA">
                        <w:rPr>
                          <w:rFonts w:ascii="Kanit Light" w:hAnsi="Kanit Light" w:cs="Kanit Light"/>
                          <w:color w:val="FFFFFF"/>
                          <w:sz w:val="24"/>
                          <w:szCs w:val="24"/>
                          <w:cs/>
                        </w:rPr>
                        <w:t>รสชาติขม แทนความขมขื่นของชีวิต</w:t>
                      </w:r>
                    </w:p>
                    <w:p w14:paraId="2901EE34" w14:textId="77777777" w:rsidR="00277671" w:rsidRPr="002A5FCA" w:rsidRDefault="00277671" w:rsidP="00277671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/>
                          <w:sz w:val="24"/>
                          <w:szCs w:val="24"/>
                        </w:rPr>
                      </w:pPr>
                      <w:r w:rsidRPr="002A5FCA">
                        <w:rPr>
                          <w:rFonts w:ascii="Kanit Light" w:hAnsi="Kanit Light" w:cs="Kanit Light"/>
                          <w:color w:val="FFFFFF"/>
                          <w:sz w:val="24"/>
                          <w:szCs w:val="24"/>
                        </w:rPr>
                        <w:t xml:space="preserve"> </w:t>
                      </w:r>
                      <w:r w:rsidRPr="002A5FCA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ถ้วยที่สอง:</w:t>
                      </w:r>
                      <w:r w:rsidRPr="002A5FCA">
                        <w:rPr>
                          <w:rFonts w:ascii="Kanit Light" w:hAnsi="Kanit Light" w:cs="Kanit Light"/>
                          <w:color w:val="FFFFFF"/>
                          <w:sz w:val="24"/>
                          <w:szCs w:val="24"/>
                        </w:rPr>
                        <w:t xml:space="preserve"> </w:t>
                      </w:r>
                      <w:r w:rsidRPr="002A5FCA">
                        <w:rPr>
                          <w:rFonts w:ascii="Kanit Light" w:hAnsi="Kanit Light" w:cs="Kanit Light"/>
                          <w:color w:val="FFFFFF"/>
                          <w:sz w:val="24"/>
                          <w:szCs w:val="24"/>
                          <w:cs/>
                        </w:rPr>
                        <w:t>รสชาติหวาน แทนความสุขและความหวัง</w:t>
                      </w:r>
                    </w:p>
                    <w:p w14:paraId="4A1C15C9" w14:textId="77777777" w:rsidR="00277671" w:rsidRPr="002A5FCA" w:rsidRDefault="00277671" w:rsidP="00277671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/>
                          <w:sz w:val="24"/>
                          <w:szCs w:val="24"/>
                          <w:cs/>
                        </w:rPr>
                      </w:pPr>
                      <w:r w:rsidRPr="002A5FCA">
                        <w:rPr>
                          <w:rFonts w:ascii="Kanit Light" w:hAnsi="Kanit Light" w:cs="Kanit Light"/>
                          <w:color w:val="FFFFFF"/>
                          <w:sz w:val="24"/>
                          <w:szCs w:val="24"/>
                        </w:rPr>
                        <w:t xml:space="preserve"> </w:t>
                      </w:r>
                      <w:r w:rsidRPr="002A5FCA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ถ้วยที่สาม:</w:t>
                      </w:r>
                      <w:r w:rsidRPr="002A5FCA">
                        <w:rPr>
                          <w:rFonts w:ascii="Kanit Light" w:hAnsi="Kanit Light" w:cs="Kanit Light"/>
                          <w:color w:val="FFFFFF"/>
                          <w:sz w:val="24"/>
                          <w:szCs w:val="24"/>
                        </w:rPr>
                        <w:t xml:space="preserve"> </w:t>
                      </w:r>
                      <w:r w:rsidRPr="002A5FCA">
                        <w:rPr>
                          <w:rFonts w:ascii="Kanit Light" w:hAnsi="Kanit Light" w:cs="Kanit Light"/>
                          <w:color w:val="FFFFFF"/>
                          <w:sz w:val="24"/>
                          <w:szCs w:val="24"/>
                          <w:cs/>
                        </w:rPr>
                        <w:t>รสชาติจืด แทนความว่างเปล่าและการบรรลุธรรม</w:t>
                      </w:r>
                    </w:p>
                    <w:p w14:paraId="327C9224" w14:textId="77777777" w:rsidR="00277671" w:rsidRPr="0067415B" w:rsidRDefault="00277671" w:rsidP="00277671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Pr="00B66862">
        <w:rPr>
          <w:rFonts w:ascii="Kanit Light" w:eastAsia="Times New Roman" w:hAnsi="Kanit Light" w:cs="Kanit Light"/>
          <w:b/>
          <w:bCs/>
          <w:szCs w:val="22"/>
          <w:cs/>
        </w:rPr>
        <w:t>สัมผัสวิถีชีวิตชาวไป๋</w:t>
      </w:r>
      <w:r w:rsidRPr="00BE7D35">
        <w:rPr>
          <w:rFonts w:ascii="Kanit Light" w:eastAsia="Times New Roman" w:hAnsi="Kanit Light" w:cs="Kanit Light" w:hint="cs"/>
          <w:b/>
          <w:bCs/>
          <w:color w:val="0066FF"/>
          <w:szCs w:val="22"/>
          <w:cs/>
        </w:rPr>
        <w:t xml:space="preserve"> </w:t>
      </w:r>
      <w:r w:rsidRPr="00BE7D35">
        <w:rPr>
          <w:rFonts w:ascii="Kanit Light" w:eastAsia="Times New Roman" w:hAnsi="Kanit Light" w:cs="Kanit Light"/>
          <w:color w:val="0066FF"/>
          <w:szCs w:val="22"/>
          <w:cs/>
        </w:rPr>
        <w:t>หมู่บ้านซีโจว</w:t>
      </w:r>
      <w:r w:rsidRPr="00BE7D35">
        <w:rPr>
          <w:rFonts w:ascii="Kanit Light" w:eastAsia="Times New Roman" w:hAnsi="Kanit Light" w:cs="Kanit Light"/>
          <w:color w:val="0066FF"/>
          <w:szCs w:val="22"/>
        </w:rPr>
        <w:t xml:space="preserve"> (Xizhou Village) </w:t>
      </w:r>
      <w:r w:rsidRPr="00B66862">
        <w:rPr>
          <w:rFonts w:ascii="Kanit Light" w:eastAsia="Times New Roman" w:hAnsi="Kanit Light" w:cs="Kanit Light"/>
          <w:szCs w:val="22"/>
          <w:cs/>
        </w:rPr>
        <w:t>เป็นหมู่บ้านชาวไป๋ที่มีชื่อเสียง ที่นี่เป็นแหล่งรวมวัฒนธรรมและประเพณีของชาวไป๋ที่น่าสนใจ โดยเฉพาะอย่างยิ่ง</w:t>
      </w:r>
      <w:r w:rsidRPr="00F86844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 xml:space="preserve"> </w:t>
      </w:r>
      <w:r w:rsidRPr="00BE7D35">
        <w:rPr>
          <w:rFonts w:ascii="Kanit Light" w:eastAsia="Times New Roman" w:hAnsi="Kanit Light" w:cs="Kanit Light" w:hint="cs"/>
          <w:color w:val="0066FF"/>
          <w:szCs w:val="22"/>
          <w:cs/>
        </w:rPr>
        <w:t>แวะชิมชา</w:t>
      </w:r>
      <w:r>
        <w:rPr>
          <w:rFonts w:ascii="Kanit Light" w:eastAsia="Times New Roman" w:hAnsi="Kanit Light" w:cs="Kanit Light" w:hint="cs"/>
          <w:szCs w:val="22"/>
          <w:cs/>
        </w:rPr>
        <w:t>ดื่มด่ำบรรยากาศ</w:t>
      </w:r>
      <w:r w:rsidRPr="002A5FCA">
        <w:rPr>
          <w:rFonts w:ascii="Kanit Light" w:eastAsia="Times New Roman" w:hAnsi="Kanit Light" w:cs="Kanit Light"/>
          <w:szCs w:val="22"/>
          <w:cs/>
        </w:rPr>
        <w:t>ซึ่ง</w:t>
      </w:r>
      <w:r>
        <w:rPr>
          <w:rFonts w:ascii="Kanit Light" w:eastAsia="Times New Roman" w:hAnsi="Kanit Light" w:cs="Kanit Light" w:hint="cs"/>
          <w:szCs w:val="22"/>
          <w:cs/>
        </w:rPr>
        <w:t>ถือว่า</w:t>
      </w:r>
      <w:r w:rsidRPr="002A5FCA">
        <w:rPr>
          <w:rFonts w:ascii="Kanit Light" w:eastAsia="Times New Roman" w:hAnsi="Kanit Light" w:cs="Kanit Light"/>
          <w:szCs w:val="22"/>
          <w:cs/>
        </w:rPr>
        <w:t>เป็นพิธีกรรมที่สืบทอดกันมาอย่างยาวนาน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จากนั้นนำท่าน </w:t>
      </w:r>
      <w:r w:rsidRPr="00BE7D35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>ชมโชว์ชนกลุ่มน้อย</w:t>
      </w:r>
      <w:r w:rsidRPr="00BE7D35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ชาวไป๋</w:t>
      </w:r>
      <w:r w:rsidRPr="00BE7D35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ร้อง</w:t>
      </w:r>
      <w:r w:rsidRPr="002A5FCA">
        <w:rPr>
          <w:rFonts w:ascii="Kanit Light" w:eastAsia="Times New Roman" w:hAnsi="Kanit Light" w:cs="Kanit Light"/>
          <w:szCs w:val="22"/>
          <w:cs/>
          <w:lang w:eastAsia="en-SG"/>
        </w:rPr>
        <w:t>เพลงและ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สนุกสนานกับการ</w:t>
      </w:r>
      <w:r w:rsidRPr="002A5FCA">
        <w:rPr>
          <w:rFonts w:ascii="Kanit Light" w:eastAsia="Times New Roman" w:hAnsi="Kanit Light" w:cs="Kanit Light"/>
          <w:szCs w:val="22"/>
          <w:cs/>
          <w:lang w:eastAsia="en-SG"/>
        </w:rPr>
        <w:t>เต้นรำพื้นเมืองที่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แสดงถึง</w:t>
      </w:r>
      <w:r w:rsidRPr="002A5FCA">
        <w:rPr>
          <w:rFonts w:ascii="Kanit Light" w:eastAsia="Times New Roman" w:hAnsi="Kanit Light" w:cs="Kanit Light"/>
          <w:szCs w:val="22"/>
          <w:cs/>
          <w:lang w:eastAsia="en-SG"/>
        </w:rPr>
        <w:t>เอกลักษณ์ โดยเฉพาะที่สวยงาม</w:t>
      </w:r>
    </w:p>
    <w:p w14:paraId="49905542" w14:textId="7C8F3473" w:rsidR="00873270" w:rsidRDefault="00873270" w:rsidP="0067370C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</w:p>
    <w:p w14:paraId="3B989E7B" w14:textId="45F833D9" w:rsidR="00277671" w:rsidRPr="0074379A" w:rsidRDefault="00277671" w:rsidP="00277671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cs/>
        </w:rPr>
      </w:pPr>
      <w:r w:rsidRPr="00061D64">
        <w:rPr>
          <w:rFonts w:ascii="Kanit Light" w:hAnsi="Kanit Light" w:cs="Kanit Light" w:hint="cs"/>
          <w:b/>
          <w:bCs/>
          <w:szCs w:val="22"/>
          <w:cs/>
        </w:rPr>
        <w:t xml:space="preserve">           </w:t>
      </w:r>
      <w:r>
        <w:rPr>
          <w:rFonts w:ascii="Kanit Light" w:eastAsia="Times New Roman" w:hAnsi="Kanit Light" w:cs="Kanit Light"/>
          <w:b/>
          <w:bCs/>
          <w:color w:val="000000"/>
          <w:szCs w:val="22"/>
        </w:rPr>
        <w:tab/>
      </w:r>
      <w:r w:rsidRPr="0074379A">
        <w:rPr>
          <w:rFonts w:ascii="Kanit Light" w:eastAsia="Times New Roman" w:hAnsi="Kanit Light" w:cs="Kanit Light" w:hint="cs"/>
          <w:color w:val="000000"/>
          <w:szCs w:val="22"/>
          <w:cs/>
        </w:rPr>
        <w:t>เดินทางกลับสู่</w:t>
      </w:r>
      <w:r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ลี่เจียง </w:t>
      </w:r>
      <w:r w:rsidRPr="0074379A">
        <w:rPr>
          <w:rFonts w:ascii="Kanit Light" w:eastAsia="Times New Roman" w:hAnsi="Kanit Light" w:cs="Kanit Light"/>
          <w:b/>
          <w:bCs/>
          <w:color w:val="000000"/>
          <w:szCs w:val="22"/>
        </w:rPr>
        <w:t>(Lijiang)</w:t>
      </w:r>
      <w:r w:rsidRPr="0074379A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 xml:space="preserve"> </w:t>
      </w:r>
      <w:r w:rsidRPr="0074379A">
        <w:rPr>
          <w:rFonts w:ascii="Kanit Light" w:eastAsia="Times New Roman" w:hAnsi="Kanit Light" w:cs="Kanit Light"/>
          <w:color w:val="000000"/>
          <w:szCs w:val="22"/>
          <w:cs/>
        </w:rPr>
        <w:t>สถาปัตยกรรมอันงดงาม วัฒนธรรมอันเป็นเอกลักษณ์ และธรรมชาติที่สวยงามจนได้รับฉายาว่า</w:t>
      </w:r>
      <w:r w:rsidRPr="0074379A">
        <w:rPr>
          <w:rFonts w:ascii="Kanit Light" w:eastAsia="Times New Roman" w:hAnsi="Kanit Light" w:cs="Kanit Light"/>
          <w:color w:val="000000"/>
          <w:szCs w:val="22"/>
        </w:rPr>
        <w:t xml:space="preserve"> "</w:t>
      </w:r>
      <w:r w:rsidRPr="0074379A">
        <w:rPr>
          <w:rFonts w:ascii="Kanit Light" w:eastAsia="Times New Roman" w:hAnsi="Kanit Light" w:cs="Kanit Light"/>
          <w:color w:val="000000"/>
          <w:szCs w:val="22"/>
          <w:cs/>
        </w:rPr>
        <w:t>เวนิสแห่งตะวันออก"</w:t>
      </w:r>
    </w:p>
    <w:p w14:paraId="1825746A" w14:textId="20993785" w:rsidR="00873270" w:rsidRDefault="00873270" w:rsidP="0067370C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</w:p>
    <w:p w14:paraId="68CCB17F" w14:textId="0A991C7C" w:rsidR="009F714A" w:rsidRPr="00B8762F" w:rsidRDefault="009F714A" w:rsidP="009F714A">
      <w:pPr>
        <w:tabs>
          <w:tab w:val="left" w:pos="851"/>
        </w:tabs>
        <w:spacing w:before="240" w:after="0"/>
        <w:ind w:left="851" w:right="130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 w:rsidRPr="00B8762F">
        <w:rPr>
          <w:rFonts w:ascii="Kanit Light" w:hAnsi="Kanit Light" w:cs="Kanit Light"/>
          <w:b/>
          <w:bCs/>
          <w:color w:val="FF0000"/>
          <w:szCs w:val="22"/>
          <w:cs/>
        </w:rPr>
        <w:lastRenderedPageBreak/>
        <w:t xml:space="preserve">อิสระรับประทานอาหาร </w:t>
      </w:r>
      <w:r w:rsidRPr="00B8762F">
        <w:rPr>
          <w:rFonts w:ascii="Kanit Light" w:hAnsi="Kanit Light" w:cs="Kanit Light"/>
          <w:b/>
          <w:bCs/>
          <w:color w:val="FF0000"/>
          <w:szCs w:val="22"/>
          <w:u w:val="single"/>
          <w:cs/>
        </w:rPr>
        <w:t>เที่ยงและเย็น ตามอัธยาศัย</w:t>
      </w:r>
      <w:r w:rsidRPr="00B8762F">
        <w:rPr>
          <w:rFonts w:ascii="Kanit Light" w:hAnsi="Kanit Light" w:cs="Kanit Light"/>
          <w:b/>
          <w:bCs/>
          <w:color w:val="FF0000"/>
          <w:szCs w:val="22"/>
          <w:cs/>
        </w:rPr>
        <w:t xml:space="preserve"> เพื่อไม่เป็นการรบกวนเวลาของท่าน</w:t>
      </w:r>
    </w:p>
    <w:p w14:paraId="2F6AFB18" w14:textId="7E1F618B" w:rsidR="00061D64" w:rsidRDefault="00061D64" w:rsidP="009F714A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ที่พัก :</w:t>
      </w:r>
      <w:r w:rsidR="00B023BD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 </w:t>
      </w:r>
      <w:r w:rsidR="009F714A" w:rsidRPr="009F714A">
        <w:rPr>
          <w:rFonts w:ascii="Kanit Light" w:hAnsi="Kanit Light" w:cs="Kanit Light"/>
          <w:color w:val="9900FF"/>
          <w:szCs w:val="22"/>
          <w:lang w:val="en-SG"/>
        </w:rPr>
        <w:t>J</w:t>
      </w:r>
      <w:r w:rsidR="009F714A" w:rsidRPr="009F714A">
        <w:rPr>
          <w:rFonts w:ascii="Kanit Light" w:hAnsi="Kanit Light" w:cs="Kanit Light"/>
          <w:color w:val="9900FF"/>
          <w:szCs w:val="22"/>
        </w:rPr>
        <w:t xml:space="preserve">.P HYLLIS HOTEL </w:t>
      </w:r>
      <w:r w:rsidR="009F714A" w:rsidRPr="009F714A">
        <w:rPr>
          <w:rFonts w:ascii="Kanit Light" w:hAnsi="Kanit Light" w:cs="Kanit Light"/>
          <w:color w:val="9900FF"/>
          <w:szCs w:val="22"/>
          <w:cs/>
        </w:rPr>
        <w:t>หรือระดับใกล้เคียงกัน</w:t>
      </w:r>
    </w:p>
    <w:p w14:paraId="5747C644" w14:textId="329C624D" w:rsidR="00A938A9" w:rsidRDefault="00061D64" w:rsidP="0067370C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ก่อนวันเดินทาง)</w:t>
      </w:r>
    </w:p>
    <w:p w14:paraId="7DC63D9C" w14:textId="2EE66DC8" w:rsidR="001E45C0" w:rsidRDefault="001E45C0" w:rsidP="0067370C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18848" behindDoc="0" locked="0" layoutInCell="1" allowOverlap="1" wp14:anchorId="4EDA1927" wp14:editId="1C4162DD">
                <wp:simplePos x="0" y="0"/>
                <wp:positionH relativeFrom="column">
                  <wp:posOffset>-457275</wp:posOffset>
                </wp:positionH>
                <wp:positionV relativeFrom="paragraph">
                  <wp:posOffset>241262</wp:posOffset>
                </wp:positionV>
                <wp:extent cx="7545955" cy="1777365"/>
                <wp:effectExtent l="0" t="0" r="0" b="0"/>
                <wp:wrapSquare wrapText="bothSides"/>
                <wp:docPr id="1661655607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5955" cy="1777365"/>
                          <a:chOff x="0" y="0"/>
                          <a:chExt cx="7545955" cy="1777365"/>
                        </a:xfrm>
                      </wpg:grpSpPr>
                      <pic:pic xmlns:pic="http://schemas.openxmlformats.org/drawingml/2006/picture">
                        <pic:nvPicPr>
                          <pic:cNvPr id="585225595" name="Picture 21" descr="A room with a television and two bed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80225" y="0"/>
                            <a:ext cx="2665730" cy="1777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5109620" name="Picture 20" descr="A room with two bed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34975" y="0"/>
                            <a:ext cx="2665730" cy="1777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2266897" name="Picture 19" descr="A building with red pillars and a red and gold design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82850" cy="1777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D658BE" id="Group 22" o:spid="_x0000_s1026" style="position:absolute;margin-left:-36pt;margin-top:19pt;width:594.15pt;height:139.95pt;z-index:251918848" coordsize="75459,1777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">
                <v:shape id="Picture 21" o:spid="_x0000_s1027" type="#_x0000_t75" alt="A room with a television and two beds&#10;&#10;AI-generated content may be incorrect." style="position:absolute;left:48802;width:26657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">
                  <v:imagedata r:id="rId46" o:title="A room with a television and two beds&#10;&#10;AI-generated content may be incorrect"/>
                </v:shape>
                <v:shape id="Picture 20" o:spid="_x0000_s1028" type="#_x0000_t75" alt="A room with two beds&#10;&#10;AI-generated content may be incorrect." style="position:absolute;left:24349;width:26658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">
                  <v:imagedata r:id="rId47" o:title="A room with two beds&#10;&#10;AI-generated content may be incorrect"/>
                </v:shape>
                <v:shape id="Picture 19" o:spid="_x0000_s1029" type="#_x0000_t75" alt="A building with red pillars and a red and gold design&#10;&#10;AI-generated content may be incorrect." style="position:absolute;width:24828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">
                  <v:imagedata r:id="rId16" o:title="A building with red pillars and a red and gold design&#10;&#10;AI-generated content may be incorrect"/>
                </v:shape>
                <w10:wrap type="square"/>
              </v:group>
            </w:pict>
          </mc:Fallback>
        </mc:AlternateContent>
      </w:r>
    </w:p>
    <w:p w14:paraId="53C836EC" w14:textId="2308920A" w:rsidR="001E45C0" w:rsidRPr="00FC2C6C" w:rsidRDefault="00FC2C6C" w:rsidP="00FC2C6C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5BC04358" wp14:editId="5D616BD7">
                <wp:simplePos x="0" y="0"/>
                <wp:positionH relativeFrom="margin">
                  <wp:posOffset>-149860</wp:posOffset>
                </wp:positionH>
                <wp:positionV relativeFrom="paragraph">
                  <wp:posOffset>2141369</wp:posOffset>
                </wp:positionV>
                <wp:extent cx="7107555" cy="638175"/>
                <wp:effectExtent l="0" t="0" r="17145" b="28575"/>
                <wp:wrapSquare wrapText="bothSides"/>
                <wp:docPr id="29" name="Rectangle: Rounded Corners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33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33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33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83D4638" w14:textId="77777777" w:rsidR="009F714A" w:rsidRDefault="00061D64" w:rsidP="009F714A">
                            <w:pPr>
                              <w:spacing w:after="0" w:line="276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FFFFFF"/>
                                <w:szCs w:val="22"/>
                                <w:lang w:val="en-SG" w:eastAsia="en-SG"/>
                              </w:rPr>
                            </w:pPr>
                            <w:r w:rsidRPr="00EC7A5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 w:rsidR="00F44B2D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สี่</w:t>
                            </w:r>
                            <w:r w:rsidRPr="00EC7A59"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Pr="00EC7A59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   </w:t>
                            </w:r>
                            <w:r w:rsidR="009F714A" w:rsidRPr="009F714A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ภูเขาหิมะมังกรหยก+นั่งกระเช้าใหญ่</w:t>
                            </w:r>
                            <w:r w:rsidR="009F714A" w:rsidRPr="009F714A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="009F714A" w:rsidRPr="009F714A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-</w:t>
                            </w:r>
                            <w:r w:rsidR="009F714A" w:rsidRPr="009F714A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="009F714A" w:rsidRPr="009F714A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ชมโชว์ </w:t>
                            </w:r>
                            <w:r w:rsidR="009F714A" w:rsidRPr="009F714A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lang w:eastAsia="en-SG"/>
                              </w:rPr>
                              <w:t xml:space="preserve">IMPRESSION LIJIANG - </w:t>
                            </w:r>
                            <w:r w:rsidR="009F714A" w:rsidRPr="009F714A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หุบเขาสีน้ำเงิน ไป๋สุ่ยเหอ </w:t>
                            </w:r>
                            <w:r w:rsidR="009F714A" w:rsidRPr="009F714A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(</w:t>
                            </w:r>
                            <w:r w:rsidR="009F714A" w:rsidRPr="009F714A">
                              <w:rPr>
                                <w:rFonts w:ascii="Kanit Light" w:eastAsia="Times New Roman" w:hAnsi="Kanit Light" w:cs="Kanit Light" w:hint="cs"/>
                                <w:i/>
                                <w:iCs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รวมค่ารถราง</w:t>
                            </w:r>
                          </w:p>
                          <w:p w14:paraId="58D550EC" w14:textId="1027D620" w:rsidR="00061D64" w:rsidRPr="00EC7A59" w:rsidRDefault="009F714A" w:rsidP="009F714A">
                            <w:pPr>
                              <w:spacing w:after="0" w:line="276" w:lineRule="auto"/>
                              <w:ind w:left="851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</w:pPr>
                            <w:r w:rsidRPr="009F714A">
                              <w:rPr>
                                <w:rFonts w:ascii="Kanit Light" w:eastAsia="Times New Roman" w:hAnsi="Kanit Light" w:cs="Kanit Light" w:hint="cs"/>
                                <w:i/>
                                <w:iCs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ไป-กลับ</w:t>
                            </w:r>
                            <w:r w:rsidRPr="009F714A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)</w:t>
                            </w:r>
                            <w:r w:rsidRPr="009F714A">
                              <w:rPr>
                                <w:rFonts w:ascii="Kanit Light" w:eastAsia="Times New Roman" w:hAnsi="Kanit Light" w:cs="Kanit Light" w:hint="cs"/>
                                <w:i/>
                                <w:iCs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9F714A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–</w:t>
                            </w:r>
                            <w:r w:rsidRPr="009F714A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 สระมังกรดำ - เมืองโบราณลี่เจียง</w:t>
                            </w:r>
                            <w:r w:rsidR="00A416F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  <w:tab/>
                            </w:r>
                            <w:r w:rsidR="00A416F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  <w:tab/>
                            </w:r>
                            <w:r w:rsidR="00A416F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  <w:tab/>
                            </w:r>
                            <w:r w:rsidR="00A416F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  <w:tab/>
                            </w:r>
                            <w:r w:rsidR="00A416F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  <w:tab/>
                            </w:r>
                            <w:r w:rsidR="007B330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 xml:space="preserve">  </w:t>
                            </w:r>
                            <w:r w:rsidR="009E7C2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="00061D64"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="00061D64"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</w:t>
                            </w:r>
                            <w:r w:rsidR="00061D64"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อาหาร เช้า</w:t>
                            </w:r>
                          </w:p>
                          <w:p w14:paraId="0A8E482D" w14:textId="77777777" w:rsidR="00061D64" w:rsidRPr="00E15EE7" w:rsidRDefault="00061D64" w:rsidP="00061D6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0F73A30B" w14:textId="77777777" w:rsidR="00061D64" w:rsidRPr="00056BDF" w:rsidRDefault="00061D64" w:rsidP="00061D64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 w:hint="cs"/>
                                <w:color w:val="FFFFFF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BC04358" id="Rectangle: Rounded Corners 29" o:spid="_x0000_s1033" style="position:absolute;left:0;text-align:left;margin-left:-11.8pt;margin-top:168.6pt;width:559.65pt;height:50.25pt;z-index:251798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" fillcolor="#10109e" strokecolor="window">
                <v:fill color2="#2424ff" rotate="t" angle="180" colors="0 #10109e;.5 #1c1ce3;1 #2424ff" focus="100%" type="gradient"/>
                <v:textbox>
                  <w:txbxContent>
                    <w:p w14:paraId="083D4638" w14:textId="77777777" w:rsidR="009F714A" w:rsidRDefault="00061D64" w:rsidP="009F714A">
                      <w:pPr>
                        <w:spacing w:after="0" w:line="276" w:lineRule="auto"/>
                        <w:jc w:val="thaiDistribute"/>
                        <w:rPr>
                          <w:rFonts w:ascii="Kanit Light" w:eastAsia="Times New Roman" w:hAnsi="Kanit Light" w:cs="Kanit Light"/>
                          <w:i/>
                          <w:iCs/>
                          <w:color w:val="FFFFFF"/>
                          <w:szCs w:val="22"/>
                          <w:lang w:val="en-SG" w:eastAsia="en-SG"/>
                        </w:rPr>
                      </w:pPr>
                      <w:r w:rsidRPr="00EC7A5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 w:rsidR="00F44B2D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สี่</w:t>
                      </w:r>
                      <w:r w:rsidRPr="00EC7A59"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  <w:tab/>
                      </w:r>
                      <w:r w:rsidRPr="00EC7A59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   </w:t>
                      </w:r>
                      <w:r w:rsidR="009F714A" w:rsidRPr="009F714A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>ภูเขาหิมะมังกรหยก+นั่งกระเช้าใหญ่</w:t>
                      </w:r>
                      <w:r w:rsidR="009F714A" w:rsidRPr="009F714A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lang w:eastAsia="en-SG"/>
                        </w:rPr>
                        <w:t xml:space="preserve"> </w:t>
                      </w:r>
                      <w:r w:rsidR="009F714A" w:rsidRPr="009F714A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>-</w:t>
                      </w:r>
                      <w:r w:rsidR="009F714A" w:rsidRPr="009F714A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lang w:eastAsia="en-SG"/>
                        </w:rPr>
                        <w:t xml:space="preserve"> </w:t>
                      </w:r>
                      <w:r w:rsidR="009F714A" w:rsidRPr="009F714A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ชมโชว์ </w:t>
                      </w:r>
                      <w:r w:rsidR="009F714A" w:rsidRPr="009F714A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lang w:eastAsia="en-SG"/>
                        </w:rPr>
                        <w:t xml:space="preserve">IMPRESSION LIJIANG - </w:t>
                      </w:r>
                      <w:r w:rsidR="009F714A" w:rsidRPr="009F714A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หุบเขาสีน้ำเงิน ไป๋สุ่ยเหอ </w:t>
                      </w:r>
                      <w:r w:rsidR="009F714A" w:rsidRPr="009F714A">
                        <w:rPr>
                          <w:rFonts w:ascii="Kanit Light" w:eastAsia="Times New Roman" w:hAnsi="Kanit Light" w:cs="Kanit Light"/>
                          <w:i/>
                          <w:iCs/>
                          <w:color w:val="FFFFFF"/>
                          <w:szCs w:val="22"/>
                          <w:cs/>
                          <w:lang w:val="en-SG" w:eastAsia="en-SG"/>
                        </w:rPr>
                        <w:t>(</w:t>
                      </w:r>
                      <w:r w:rsidR="009F714A" w:rsidRPr="009F714A">
                        <w:rPr>
                          <w:rFonts w:ascii="Kanit Light" w:eastAsia="Times New Roman" w:hAnsi="Kanit Light" w:cs="Kanit Light" w:hint="cs"/>
                          <w:i/>
                          <w:iCs/>
                          <w:color w:val="FFFFFF"/>
                          <w:szCs w:val="22"/>
                          <w:cs/>
                          <w:lang w:val="en-SG" w:eastAsia="en-SG"/>
                        </w:rPr>
                        <w:t>รวมค่ารถราง</w:t>
                      </w:r>
                    </w:p>
                    <w:p w14:paraId="58D550EC" w14:textId="1027D620" w:rsidR="00061D64" w:rsidRPr="00EC7A59" w:rsidRDefault="009F714A" w:rsidP="009F714A">
                      <w:pPr>
                        <w:spacing w:after="0" w:line="276" w:lineRule="auto"/>
                        <w:ind w:left="851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</w:pPr>
                      <w:r w:rsidRPr="009F714A">
                        <w:rPr>
                          <w:rFonts w:ascii="Kanit Light" w:eastAsia="Times New Roman" w:hAnsi="Kanit Light" w:cs="Kanit Light" w:hint="cs"/>
                          <w:i/>
                          <w:iCs/>
                          <w:color w:val="FFFFFF"/>
                          <w:szCs w:val="22"/>
                          <w:cs/>
                          <w:lang w:val="en-SG" w:eastAsia="en-SG"/>
                        </w:rPr>
                        <w:t>ไป-กลับ</w:t>
                      </w:r>
                      <w:r w:rsidRPr="009F714A">
                        <w:rPr>
                          <w:rFonts w:ascii="Kanit Light" w:eastAsia="Times New Roman" w:hAnsi="Kanit Light" w:cs="Kanit Light"/>
                          <w:i/>
                          <w:iCs/>
                          <w:color w:val="FFFFFF"/>
                          <w:szCs w:val="22"/>
                          <w:cs/>
                          <w:lang w:val="en-SG" w:eastAsia="en-SG"/>
                        </w:rPr>
                        <w:t>)</w:t>
                      </w:r>
                      <w:r w:rsidRPr="009F714A">
                        <w:rPr>
                          <w:rFonts w:ascii="Kanit Light" w:eastAsia="Times New Roman" w:hAnsi="Kanit Light" w:cs="Kanit Light" w:hint="cs"/>
                          <w:i/>
                          <w:iCs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9F714A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–</w:t>
                      </w:r>
                      <w:r w:rsidRPr="009F714A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 สระมังกรดำ - เมืองโบราณลี่เจียง</w:t>
                      </w:r>
                      <w:r w:rsidR="00A416FC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  <w:tab/>
                      </w:r>
                      <w:r w:rsidR="00A416FC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  <w:tab/>
                      </w:r>
                      <w:r w:rsidR="00A416FC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  <w:tab/>
                      </w:r>
                      <w:r w:rsidR="00A416FC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  <w:tab/>
                      </w:r>
                      <w:r w:rsidR="00A416FC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  <w:tab/>
                      </w:r>
                      <w:r w:rsidR="007B330C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Cs w:val="22"/>
                          <w:cs/>
                        </w:rPr>
                        <w:t xml:space="preserve">  </w:t>
                      </w:r>
                      <w:r w:rsidR="009E7C2C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 w:rsidR="00061D64"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="00061D64"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</w:t>
                      </w:r>
                      <w:r w:rsidR="00061D64" w:rsidRPr="008B662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อาหาร เช้า</w:t>
                      </w:r>
                    </w:p>
                    <w:p w14:paraId="0A8E482D" w14:textId="77777777" w:rsidR="00061D64" w:rsidRPr="00E15EE7" w:rsidRDefault="00061D64" w:rsidP="00061D6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0F73A30B" w14:textId="77777777" w:rsidR="00061D64" w:rsidRPr="00056BDF" w:rsidRDefault="00061D64" w:rsidP="00061D64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E15EE7">
                        <w:rPr>
                          <w:rFonts w:ascii="Tahoma" w:hAnsi="Tahoma" w:cs="Tahoma" w:hint="cs"/>
                          <w:color w:val="FFFFFF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9B47CC7" w14:textId="1DB64D6D" w:rsidR="00061D64" w:rsidRPr="00274F54" w:rsidRDefault="00061D64" w:rsidP="00061D64">
      <w:pPr>
        <w:spacing w:after="0" w:line="276" w:lineRule="auto"/>
        <w:ind w:left="851" w:hanging="851"/>
        <w:rPr>
          <w:rFonts w:ascii="Kanit Light" w:hAnsi="Kanit Light" w:cs="Kanit Light"/>
          <w:color w:val="009999"/>
          <w:sz w:val="21"/>
          <w:szCs w:val="21"/>
        </w:rPr>
      </w:pPr>
      <w:r w:rsidRPr="008D4FDF">
        <w:rPr>
          <w:rFonts w:ascii="Kanit Light" w:hAnsi="Kanit Light" w:cs="Kanit Light"/>
          <w:color w:val="009193"/>
          <w:szCs w:val="22"/>
          <w:cs/>
        </w:rPr>
        <w:t>เช้า</w:t>
      </w:r>
      <w:r w:rsidRPr="008D4FDF">
        <w:rPr>
          <w:rFonts w:ascii="Kanit Light" w:hAnsi="Kanit Light" w:cs="Kanit Light" w:hint="cs"/>
          <w:color w:val="009193"/>
          <w:szCs w:val="22"/>
          <w:cs/>
        </w:rPr>
        <w:t xml:space="preserve">        </w:t>
      </w:r>
      <w:r w:rsidRPr="008D4FDF">
        <w:rPr>
          <w:rFonts w:ascii="Kanit Light" w:hAnsi="Kanit Light" w:cs="Kanit Light"/>
          <w:color w:val="009193"/>
          <w:szCs w:val="22"/>
        </w:rPr>
        <w:t xml:space="preserve">  </w:t>
      </w:r>
      <w:r w:rsidRPr="008D4FDF">
        <w:rPr>
          <w:rFonts w:ascii="Kanit Light" w:hAnsi="Kanit Light" w:cs="Kanit Light"/>
          <w:color w:val="009193"/>
          <w:szCs w:val="22"/>
        </w:rPr>
        <w:sym w:font="Webdings" w:char="F0E4"/>
      </w:r>
      <w:r w:rsidRPr="008D4FDF">
        <w:rPr>
          <w:rFonts w:ascii="Kanit Light" w:hAnsi="Kanit Light" w:cs="Kanit Light"/>
          <w:i/>
          <w:color w:val="009193"/>
          <w:szCs w:val="22"/>
          <w:cs/>
        </w:rPr>
        <w:t xml:space="preserve"> รับประทานอาหารเช้า</w:t>
      </w:r>
      <w:r w:rsidRPr="008D4FDF">
        <w:rPr>
          <w:rFonts w:ascii="Kanit Light" w:hAnsi="Kanit Light" w:cs="Kanit Light" w:hint="cs"/>
          <w:i/>
          <w:color w:val="009193"/>
          <w:szCs w:val="22"/>
          <w:cs/>
        </w:rPr>
        <w:t xml:space="preserve"> </w:t>
      </w:r>
      <w:r w:rsidRPr="008D4FDF">
        <w:rPr>
          <w:rFonts w:ascii="Kanit Light" w:hAnsi="Kanit Light" w:cs="Kanit Light" w:hint="cs"/>
          <w:color w:val="009193"/>
          <w:szCs w:val="22"/>
          <w:cs/>
        </w:rPr>
        <w:t>ณ โรงแรม</w:t>
      </w:r>
      <w:r w:rsidRPr="008D4FDF">
        <w:rPr>
          <w:rFonts w:ascii="Kanit Light" w:hAnsi="Kanit Light" w:cs="Kanit Light"/>
          <w:i/>
          <w:color w:val="009193"/>
          <w:szCs w:val="22"/>
          <w:cs/>
        </w:rPr>
        <w:t xml:space="preserve"> </w:t>
      </w:r>
      <w:r w:rsidRPr="008D4FDF">
        <w:rPr>
          <w:rFonts w:ascii="Kanit Light" w:hAnsi="Kanit Light" w:cs="Kanit Light"/>
          <w:color w:val="009193"/>
          <w:szCs w:val="22"/>
          <w:highlight w:val="yellow"/>
          <w:cs/>
        </w:rPr>
        <w:t>(มื้อที่</w:t>
      </w:r>
      <w:r w:rsidR="009F714A">
        <w:rPr>
          <w:rFonts w:ascii="Kanit Light" w:hAnsi="Kanit Light" w:cs="Kanit Light"/>
          <w:color w:val="009193"/>
          <w:szCs w:val="22"/>
          <w:highlight w:val="yellow"/>
        </w:rPr>
        <w:t>3</w:t>
      </w:r>
      <w:r w:rsidRPr="008D4FDF">
        <w:rPr>
          <w:rFonts w:ascii="Kanit Light" w:hAnsi="Kanit Light" w:cs="Kanit Light"/>
          <w:color w:val="009193"/>
          <w:szCs w:val="22"/>
          <w:highlight w:val="yellow"/>
          <w:cs/>
        </w:rPr>
        <w:t>)</w:t>
      </w:r>
      <w:r w:rsidRPr="00274F54">
        <w:rPr>
          <w:rFonts w:ascii="Kanit Light" w:hAnsi="Kanit Light" w:cs="Kanit Light"/>
          <w:color w:val="009999"/>
          <w:szCs w:val="22"/>
        </w:rPr>
        <w:t xml:space="preserve"> </w:t>
      </w:r>
      <w:bookmarkStart w:id="7" w:name="_Hlk175063469"/>
      <w:r w:rsidR="00873270" w:rsidRPr="00274F54">
        <w:rPr>
          <w:rFonts w:ascii="Kanit Light" w:eastAsia="Times New Roman" w:hAnsi="Kanit Light" w:cs="Kanit Light"/>
          <w:color w:val="009999"/>
          <w:sz w:val="21"/>
          <w:szCs w:val="21"/>
          <w:cs/>
        </w:rPr>
        <w:t xml:space="preserve">หรือบริการอาหารแบบกล่อง </w:t>
      </w:r>
      <w:r w:rsidR="00873270" w:rsidRPr="00274F54">
        <w:rPr>
          <w:rFonts w:ascii="Kanit Light" w:eastAsia="Times New Roman" w:hAnsi="Kanit Light" w:cs="Kanit Light"/>
          <w:color w:val="009999"/>
          <w:sz w:val="21"/>
          <w:szCs w:val="21"/>
        </w:rPr>
        <w:t xml:space="preserve">SET BOX </w:t>
      </w:r>
      <w:r w:rsidR="00873270" w:rsidRPr="00274F54">
        <w:rPr>
          <w:rFonts w:ascii="Kanit Light" w:eastAsia="Times New Roman" w:hAnsi="Kanit Light" w:cs="Kanit Light"/>
          <w:color w:val="009999"/>
          <w:sz w:val="21"/>
          <w:szCs w:val="21"/>
          <w:cs/>
        </w:rPr>
        <w:t>กรณีที่ห้องอาหารโรงแรมเปิดช้า</w:t>
      </w:r>
      <w:bookmarkEnd w:id="7"/>
      <w:r w:rsidRPr="00274F54">
        <w:rPr>
          <w:rFonts w:ascii="Kanit Light" w:hAnsi="Kanit Light" w:cs="Kanit Light"/>
          <w:color w:val="009999"/>
          <w:sz w:val="21"/>
          <w:szCs w:val="21"/>
        </w:rPr>
        <w:t xml:space="preserve"> </w:t>
      </w:r>
    </w:p>
    <w:p w14:paraId="72E014D9" w14:textId="75C506A4" w:rsidR="00277671" w:rsidRDefault="00FC2C6C" w:rsidP="00277671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>
        <w:rPr>
          <w:rFonts w:ascii="Kanit Light" w:eastAsia="Times New Roman" w:hAnsi="Kanit Light" w:cs="Kanit Light"/>
          <w:b/>
          <w:bCs/>
          <w:i/>
          <w:iCs/>
          <w:noProof/>
          <w:color w:val="C00000"/>
          <w:szCs w:val="22"/>
          <w:u w:val="single"/>
        </w:rPr>
        <w:drawing>
          <wp:anchor distT="0" distB="0" distL="114300" distR="114300" simplePos="0" relativeHeight="251866624" behindDoc="0" locked="0" layoutInCell="1" allowOverlap="1" wp14:anchorId="0FB67C58" wp14:editId="50D97006">
            <wp:simplePos x="0" y="0"/>
            <wp:positionH relativeFrom="page">
              <wp:posOffset>4237355</wp:posOffset>
            </wp:positionH>
            <wp:positionV relativeFrom="paragraph">
              <wp:posOffset>17107</wp:posOffset>
            </wp:positionV>
            <wp:extent cx="3312795" cy="1909445"/>
            <wp:effectExtent l="0" t="0" r="1905" b="0"/>
            <wp:wrapSquare wrapText="bothSides"/>
            <wp:docPr id="745071841" name="Picture 30" descr="A blue cable car on a mount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071841" name="Picture 30" descr="A blue cable car on a mountain&#10;&#10;AI-generated content may be incorrect."/>
                    <pic:cNvPicPr/>
                  </pic:nvPicPr>
                  <pic:blipFill rotWithShape="1"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12795" cy="1909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70A9" w:rsidRPr="00E02EED">
        <w:rPr>
          <w:rFonts w:ascii="Kanit Light" w:eastAsia="Times New Roman" w:hAnsi="Kanit Light" w:cs="Kanit Light"/>
          <w:color w:val="000000"/>
          <w:szCs w:val="22"/>
          <w:cs/>
        </w:rPr>
        <w:t xml:space="preserve"> </w:t>
      </w:r>
      <w:r w:rsidR="00277671" w:rsidRPr="00816D3B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หิมะที่ต้องไปเห็นกับตาสักครั้งใน</w:t>
      </w:r>
      <w:r w:rsidR="00277671" w:rsidRPr="0098356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ชีวิต</w:t>
      </w:r>
      <w:r w:rsidR="00277671" w:rsidRPr="0074379A">
        <w:rPr>
          <w:rFonts w:ascii="Kanit Light" w:eastAsia="Times New Roman" w:hAnsi="Kanit Light" w:cs="Kanit Light" w:hint="cs"/>
          <w:color w:val="833C0B" w:themeColor="accent2" w:themeShade="80"/>
          <w:szCs w:val="22"/>
          <w:cs/>
        </w:rPr>
        <w:t xml:space="preserve"> </w:t>
      </w:r>
      <w:r w:rsidR="00277671" w:rsidRPr="00BE7D35">
        <w:rPr>
          <w:rFonts w:ascii="Kanit Light" w:eastAsia="Times New Roman" w:hAnsi="Kanit Light" w:cs="Kanit Light"/>
          <w:color w:val="0066FF"/>
          <w:szCs w:val="22"/>
          <w:cs/>
        </w:rPr>
        <w:t>ภูเขาหิมะมังกรหยก</w:t>
      </w:r>
      <w:r w:rsidR="00277671" w:rsidRPr="00BE7D35">
        <w:rPr>
          <w:rFonts w:ascii="Kanit Light" w:eastAsia="Times New Roman" w:hAnsi="Kanit Light" w:cs="Kanit Light"/>
          <w:color w:val="0066FF"/>
          <w:szCs w:val="22"/>
        </w:rPr>
        <w:t>(Jade dragon snow Mountain)</w:t>
      </w:r>
      <w:r w:rsidR="00277671" w:rsidRPr="00BE7D35">
        <w:rPr>
          <w:rFonts w:ascii="Kanit Light" w:eastAsia="Times New Roman" w:hAnsi="Kanit Light" w:cs="Kanit Light"/>
          <w:color w:val="0066FF"/>
          <w:szCs w:val="22"/>
          <w:cs/>
        </w:rPr>
        <w:t xml:space="preserve"> </w:t>
      </w:r>
      <w:r w:rsidR="00277671" w:rsidRPr="00E02EED">
        <w:rPr>
          <w:rFonts w:ascii="Kanit Light" w:eastAsia="Times New Roman" w:hAnsi="Kanit Light" w:cs="Kanit Light"/>
          <w:color w:val="000000"/>
          <w:szCs w:val="22"/>
          <w:cs/>
        </w:rPr>
        <w:t>ตั้งอยู่ทางตะวันตกเฉียงเหนือของเมืองเก่าลี่เจียง เป็นภูเขาสูงที่ตั้งตระหง่าน ซึ่งมีหิมะปกคลุมอยู่ตลอดทั้งปี</w:t>
      </w:r>
      <w:r w:rsidR="00277671"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277671" w:rsidRPr="00E02EED">
        <w:rPr>
          <w:rFonts w:ascii="Kanit Light" w:eastAsia="Times New Roman" w:hAnsi="Kanit Light" w:cs="Kanit Light"/>
          <w:color w:val="000000"/>
          <w:szCs w:val="22"/>
          <w:cs/>
        </w:rPr>
        <w:t>จากนั้นนำท่าน</w:t>
      </w:r>
      <w:r w:rsidR="00277671" w:rsidRPr="00E02EED">
        <w:rPr>
          <w:rFonts w:ascii="Kanit Light" w:eastAsia="Times New Roman" w:hAnsi="Kanit Light" w:cs="Kanit Light" w:hint="cs"/>
          <w:b/>
          <w:bCs/>
          <w:color w:val="000000"/>
          <w:szCs w:val="22"/>
          <w:highlight w:val="yellow"/>
          <w:cs/>
        </w:rPr>
        <w:t>นั่ง</w:t>
      </w:r>
      <w:r w:rsidR="00277671" w:rsidRPr="00E02EED">
        <w:rPr>
          <w:rFonts w:ascii="Kanit Light" w:eastAsia="Times New Roman" w:hAnsi="Kanit Light" w:cs="Kanit Light"/>
          <w:b/>
          <w:bCs/>
          <w:color w:val="000000"/>
          <w:szCs w:val="22"/>
          <w:highlight w:val="yellow"/>
          <w:cs/>
        </w:rPr>
        <w:t>กระเช้าไฟฟ้า(กระเช้าใหญ่)</w:t>
      </w:r>
      <w:r w:rsidR="00277671" w:rsidRPr="00E02EED">
        <w:rPr>
          <w:rFonts w:ascii="Kanit Light" w:eastAsia="Times New Roman" w:hAnsi="Kanit Light" w:cs="Kanit Light"/>
          <w:color w:val="000000"/>
          <w:szCs w:val="22"/>
          <w:cs/>
        </w:rPr>
        <w:t xml:space="preserve"> ขึ้นสู่บริเวณจุดชมวิว บนเขาหิมะมังกรหยก ให้ท่านได้สัมผัสความหนาวเย็นและยิ่งใหญ่ของภูเขาแห่งนี้ </w:t>
      </w:r>
    </w:p>
    <w:p w14:paraId="6EF7C536" w14:textId="20E44687" w:rsidR="00FC2C6C" w:rsidRDefault="00FC2C6C" w:rsidP="00277671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>
        <w:rPr>
          <w:rFonts w:ascii="Kanit Light" w:eastAsia="Times New Roman" w:hAnsi="Kanit Light" w:cs="Kanit Light"/>
          <w:i/>
          <w:iCs/>
          <w:noProof/>
          <w:color w:val="FF0000"/>
          <w:szCs w:val="22"/>
        </w:rPr>
        <w:drawing>
          <wp:anchor distT="0" distB="0" distL="114300" distR="114300" simplePos="0" relativeHeight="251868672" behindDoc="0" locked="0" layoutInCell="1" allowOverlap="1" wp14:anchorId="10D51EC1" wp14:editId="011BE241">
            <wp:simplePos x="0" y="0"/>
            <wp:positionH relativeFrom="page">
              <wp:posOffset>0</wp:posOffset>
            </wp:positionH>
            <wp:positionV relativeFrom="paragraph">
              <wp:posOffset>360717</wp:posOffset>
            </wp:positionV>
            <wp:extent cx="7686675" cy="3393440"/>
            <wp:effectExtent l="0" t="0" r="9525" b="0"/>
            <wp:wrapSquare wrapText="bothSides"/>
            <wp:docPr id="1605612099" name="Picture 36" descr="A snowy mountain range with blu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612099" name="Picture 36" descr="A snowy mountain range with blue sky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7686675" cy="3393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B256C2" w14:textId="3A4389AD" w:rsidR="00277671" w:rsidRDefault="00277671" w:rsidP="00FC2C6C">
      <w:pPr>
        <w:tabs>
          <w:tab w:val="left" w:pos="851"/>
        </w:tabs>
        <w:spacing w:after="0" w:line="276" w:lineRule="auto"/>
        <w:jc w:val="thaiDistribute"/>
        <w:rPr>
          <w:rFonts w:ascii="Kanit Light" w:eastAsia="Times New Roman" w:hAnsi="Kanit Light" w:cs="Kanit Light"/>
          <w:color w:val="000000"/>
          <w:szCs w:val="22"/>
        </w:rPr>
      </w:pPr>
    </w:p>
    <w:p w14:paraId="050E1C8C" w14:textId="2284D08F" w:rsidR="00277671" w:rsidRPr="001972C2" w:rsidRDefault="00277671" w:rsidP="00277671">
      <w:pPr>
        <w:shd w:val="clear" w:color="auto" w:fill="D9D9D9" w:themeFill="background1" w:themeFillShade="D9"/>
        <w:tabs>
          <w:tab w:val="left" w:pos="709"/>
        </w:tabs>
        <w:spacing w:after="0" w:line="276" w:lineRule="auto"/>
        <w:ind w:left="851" w:right="130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</w:rPr>
      </w:pPr>
      <w:r w:rsidRPr="001972C2">
        <w:rPr>
          <w:rFonts w:ascii="Kanit Light" w:eastAsia="Times New Roman" w:hAnsi="Kanit Light" w:cs="Kanit Light"/>
          <w:i/>
          <w:iCs/>
          <w:color w:val="FF0000"/>
          <w:szCs w:val="22"/>
        </w:rPr>
        <w:lastRenderedPageBreak/>
        <w:t>*</w:t>
      </w:r>
      <w:r w:rsidRPr="001972C2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กรณีกระเช้าใหญ่ปิด</w:t>
      </w:r>
      <w:r w:rsidRPr="001972C2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หรือจำกัดการขึ้นกระเช้า/วัน รวมถึงเหตุขัดข้องอื่นๆที่ไม่มีการแจ้งล่วงหน้า</w:t>
      </w:r>
      <w:r w:rsidRPr="001972C2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 xml:space="preserve"> </w:t>
      </w:r>
      <w:r w:rsidRPr="001972C2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ทางบริษัทขอสงวนสิทธิ์ปรับ</w:t>
      </w:r>
      <w:r w:rsidRPr="001972C2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เปลี่ยนมาขึ้นกระเช้าเล็กแทน โดยไม่แจ้งให้ท่านทราบล่วงหน้า</w:t>
      </w:r>
    </w:p>
    <w:p w14:paraId="0969DE63" w14:textId="2911D790" w:rsidR="00277671" w:rsidRPr="001972C2" w:rsidRDefault="00277671" w:rsidP="00277671">
      <w:pPr>
        <w:shd w:val="clear" w:color="auto" w:fill="D9D9D9" w:themeFill="background1" w:themeFillShade="D9"/>
        <w:tabs>
          <w:tab w:val="left" w:pos="709"/>
        </w:tabs>
        <w:spacing w:after="0" w:line="276" w:lineRule="auto"/>
        <w:ind w:left="851" w:right="130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cs/>
        </w:rPr>
      </w:pPr>
      <w:r w:rsidRPr="001972C2">
        <w:rPr>
          <w:rFonts w:ascii="Kanit Light" w:eastAsia="Times New Roman" w:hAnsi="Kanit Light" w:cs="Kanit Light"/>
          <w:i/>
          <w:iCs/>
          <w:color w:val="FF0000"/>
          <w:szCs w:val="22"/>
        </w:rPr>
        <w:t>*</w:t>
      </w:r>
      <w:r w:rsidRPr="001972C2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 xml:space="preserve">กรณีที่กระเช้าใหญ่ </w:t>
      </w:r>
      <w:r w:rsidRPr="001972C2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–</w:t>
      </w:r>
      <w:r w:rsidRPr="001972C2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 xml:space="preserve"> กระเช้าเล็กปิด เนื่องจากอากาศไม่เอื้ออำนวย รัฐบาลสั่งปิดหรือเหตุผลขัดข้องในกรณีอื่นๆ ที่ทำให้ไม่สามารถขึ้นกระเช้าใหญ่ - กระเช้าเล็กได้ ทั้งนี้ทางบริษัทฯ จะขอชดเชยเปลี่ยนสถานที่ท่องเที่ยวที่เหมาะสมแทนและคำนึงถึงความปลอดภัยของลูกค้าเป็นหลัก โดยไม่แจ้งให้ท่านทราบล่วงหน้าและไม่คืนเงินทุกกรณี</w:t>
      </w:r>
    </w:p>
    <w:p w14:paraId="3D851FEE" w14:textId="77777777" w:rsidR="00277671" w:rsidRDefault="00277671" w:rsidP="00277671">
      <w:pPr>
        <w:tabs>
          <w:tab w:val="left" w:pos="4008"/>
        </w:tabs>
        <w:spacing w:after="0"/>
        <w:ind w:left="851" w:right="130" w:hanging="851"/>
        <w:rPr>
          <w:rFonts w:ascii="Kanit Light" w:eastAsia="Times New Roman" w:hAnsi="Kanit Light" w:cs="Kanit Light"/>
          <w:b/>
          <w:bCs/>
          <w:color w:val="FF0000"/>
          <w:szCs w:val="22"/>
        </w:rPr>
      </w:pPr>
      <w:r>
        <w:rPr>
          <w:rFonts w:ascii="Kanit Light" w:eastAsia="Times New Roman" w:hAnsi="Kanit Light" w:cs="Kanit Light"/>
          <w:i/>
          <w:i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870720" behindDoc="0" locked="0" layoutInCell="1" allowOverlap="1" wp14:anchorId="3726CE7E" wp14:editId="148CA9C1">
                <wp:simplePos x="0" y="0"/>
                <wp:positionH relativeFrom="margin">
                  <wp:posOffset>4235450</wp:posOffset>
                </wp:positionH>
                <wp:positionV relativeFrom="paragraph">
                  <wp:posOffset>210185</wp:posOffset>
                </wp:positionV>
                <wp:extent cx="2296795" cy="1000125"/>
                <wp:effectExtent l="0" t="0" r="1905" b="3175"/>
                <wp:wrapSquare wrapText="bothSides"/>
                <wp:docPr id="97809782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6795" cy="1000125"/>
                        </a:xfrm>
                        <a:prstGeom prst="rect">
                          <a:avLst/>
                        </a:prstGeom>
                        <a:solidFill>
                          <a:srgbClr val="6699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4B095A" w14:textId="77777777" w:rsidR="00277671" w:rsidRPr="00F602A8" w:rsidRDefault="00277671" w:rsidP="00277671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7F1B91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F1B91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F1B91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 xml:space="preserve"> </w:t>
                            </w:r>
                            <w:r w:rsidRPr="006B4C4C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>โชว์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6B4C4C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5"/>
                                <w:szCs w:val="25"/>
                              </w:rPr>
                              <w:t>IMPRESSION LIJIANG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 </w:t>
                            </w:r>
                            <w:r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ได้รับการยกย่องว่าเป็นหนึ่งในรายการ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โชว์</w:t>
                            </w:r>
                            <w:r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ที่ดีที่สุดในจีน</w:t>
                            </w:r>
                            <w:r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</w:t>
                            </w:r>
                          </w:p>
                          <w:p w14:paraId="69B2A26D" w14:textId="77777777" w:rsidR="00277671" w:rsidRPr="00D20F8B" w:rsidRDefault="00277671" w:rsidP="0027767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26CE7E" id="Rectangle 49" o:spid="_x0000_s1034" style="position:absolute;left:0;text-align:left;margin-left:333.5pt;margin-top:16.55pt;width:180.85pt;height:78.75pt;z-index:251870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" fillcolor="#69f" stroked="f" strokeweight="1pt">
                <v:textbox>
                  <w:txbxContent>
                    <w:p w14:paraId="504B095A" w14:textId="77777777" w:rsidR="00277671" w:rsidRPr="00F602A8" w:rsidRDefault="00277671" w:rsidP="00277671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7F1B91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F1B91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</w:rPr>
                        <w:t xml:space="preserve"> </w:t>
                      </w:r>
                      <w:r w:rsidRPr="007F1B91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  <w:cs/>
                        </w:rPr>
                        <w:t xml:space="preserve"> </w:t>
                      </w:r>
                      <w:r w:rsidRPr="006B4C4C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  <w:cs/>
                        </w:rPr>
                        <w:t>โชว์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</w:rPr>
                        <w:t xml:space="preserve"> </w:t>
                      </w:r>
                      <w:r w:rsidRPr="006B4C4C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</w:rPr>
                        <w:t>IMPRESSION LIJIANG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 </w:t>
                      </w:r>
                      <w:r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ได้รับการยกย่องว่าเป็นหนึ่งในรายการ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โชว์</w:t>
                      </w:r>
                      <w:r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ที่ดีที่สุดในจีน</w:t>
                      </w:r>
                      <w:r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</w:t>
                      </w:r>
                    </w:p>
                    <w:p w14:paraId="69B2A26D" w14:textId="77777777" w:rsidR="00277671" w:rsidRPr="00D20F8B" w:rsidRDefault="00277671" w:rsidP="00277671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E02EED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ab/>
      </w:r>
    </w:p>
    <w:p w14:paraId="76E88AD2" w14:textId="77777777" w:rsidR="00277671" w:rsidRDefault="00277671" w:rsidP="00277671">
      <w:pPr>
        <w:tabs>
          <w:tab w:val="left" w:pos="851"/>
        </w:tabs>
        <w:spacing w:after="0"/>
        <w:ind w:left="851" w:right="130"/>
        <w:rPr>
          <w:rFonts w:ascii="Kanit Light" w:eastAsia="Times New Roman" w:hAnsi="Kanit Light" w:cs="Kanit Light"/>
          <w:b/>
          <w:bCs/>
          <w:i/>
          <w:iCs/>
          <w:color w:val="C00000"/>
          <w:szCs w:val="22"/>
          <w:highlight w:val="lightGray"/>
          <w:u w:val="single"/>
        </w:rPr>
      </w:pPr>
      <w:r w:rsidRPr="00BD04DE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ความอลังการที่มาแล้วต้องได้ดู</w:t>
      </w:r>
      <w:r w:rsidRPr="00AD53E7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โชว์</w:t>
      </w:r>
      <w:r w:rsidRPr="0044764E">
        <w:rPr>
          <w:rFonts w:ascii="Kanit Light" w:eastAsia="Times New Roman" w:hAnsi="Kanit Light" w:cs="Kanit Light"/>
          <w:color w:val="0070C0"/>
          <w:szCs w:val="22"/>
          <w:cs/>
        </w:rPr>
        <w:t xml:space="preserve"> </w:t>
      </w:r>
      <w:r w:rsidRPr="00BE7D35">
        <w:rPr>
          <w:rFonts w:ascii="Kanit Light" w:eastAsia="Times New Roman" w:hAnsi="Kanit Light" w:cs="Kanit Light"/>
          <w:color w:val="0066FF"/>
          <w:szCs w:val="22"/>
        </w:rPr>
        <w:t xml:space="preserve">IMPRESSION LIJIANG </w:t>
      </w:r>
      <w:r w:rsidRPr="005014D7">
        <w:rPr>
          <w:rFonts w:ascii="Kanit Light" w:eastAsia="Times New Roman" w:hAnsi="Kanit Light" w:cs="Kanit Light"/>
          <w:color w:val="000000" w:themeColor="text1"/>
          <w:szCs w:val="22"/>
          <w:cs/>
        </w:rPr>
        <w:t>ผู้กำกับ</w:t>
      </w:r>
      <w:r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ชื่อก้องโลก จาง อวี้โหมวได้เนรมิตให้ภูเขาหิมะมังกรหยกเป็นฉากหลังและบริเวณทุ่งหญ้าเป็นเวทีการแสดง ใช้นักแสดงกว่า 600 ชีวิต </w:t>
      </w:r>
      <w:r w:rsidRPr="00F602A8">
        <w:rPr>
          <w:rFonts w:ascii="Kanit Light" w:eastAsia="Times New Roman" w:hAnsi="Kanit Light" w:cs="Kanit Light"/>
          <w:color w:val="000000"/>
          <w:szCs w:val="22"/>
          <w:cs/>
        </w:rPr>
        <w:t>การแสดงใช้แสง สี เสียง และเทคนิคพิเศษมากมายเพื่อสร้างประสบการณ์ที่น่าประทับใจแก่ผู้ชม</w:t>
      </w:r>
    </w:p>
    <w:p w14:paraId="2705B539" w14:textId="07CC4AF6" w:rsidR="000370A9" w:rsidRDefault="00277671" w:rsidP="003547A0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>
        <w:rPr>
          <w:rFonts w:ascii="Kanit Light" w:eastAsia="Times New Roman" w:hAnsi="Kanit Light" w:cs="Kanit Light"/>
          <w:b/>
          <w:bCs/>
          <w:i/>
          <w:iCs/>
          <w:noProof/>
          <w:color w:val="C00000"/>
          <w:szCs w:val="22"/>
          <w:u w:val="single"/>
        </w:rPr>
        <w:drawing>
          <wp:anchor distT="0" distB="0" distL="114300" distR="114300" simplePos="0" relativeHeight="251872768" behindDoc="0" locked="0" layoutInCell="1" allowOverlap="1" wp14:anchorId="71D7C3B9" wp14:editId="7E5BE7E4">
            <wp:simplePos x="0" y="0"/>
            <wp:positionH relativeFrom="page">
              <wp:posOffset>11430</wp:posOffset>
            </wp:positionH>
            <wp:positionV relativeFrom="paragraph">
              <wp:posOffset>237490</wp:posOffset>
            </wp:positionV>
            <wp:extent cx="7548880" cy="2348230"/>
            <wp:effectExtent l="0" t="0" r="0" b="0"/>
            <wp:wrapSquare wrapText="bothSides"/>
            <wp:docPr id="66" name="Picture 66" descr="รูปภาพประกอบด้วย เมฆ, ท้องฟ้า, ภูเขา, กลางแจ้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รูปภาพประกอบด้วย เมฆ, ท้องฟ้า, ภูเขา, กลางแจ้ง&#10;&#10;คำอธิบายที่สร้างโดยอัตโนมัติ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880" cy="2348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432596" w14:textId="18F2F86D" w:rsidR="000370A9" w:rsidRPr="008D4FDF" w:rsidRDefault="000370A9" w:rsidP="00061D64">
      <w:pPr>
        <w:spacing w:after="0" w:line="276" w:lineRule="auto"/>
        <w:ind w:left="851" w:hanging="851"/>
        <w:rPr>
          <w:rFonts w:ascii="Kanit Light" w:hAnsi="Kanit Light" w:cs="Kanit Light"/>
          <w:color w:val="009193"/>
          <w:szCs w:val="22"/>
        </w:rPr>
      </w:pPr>
    </w:p>
    <w:p w14:paraId="28795BDD" w14:textId="1CCA3FC1" w:rsidR="00277671" w:rsidRPr="001972C2" w:rsidRDefault="00061D64" w:rsidP="00277671">
      <w:pPr>
        <w:shd w:val="clear" w:color="auto" w:fill="D9D9D9" w:themeFill="background1" w:themeFillShade="D9"/>
        <w:tabs>
          <w:tab w:val="left" w:pos="4008"/>
        </w:tabs>
        <w:spacing w:after="0"/>
        <w:ind w:left="851" w:right="130"/>
        <w:rPr>
          <w:rFonts w:ascii="Kanit Light" w:eastAsia="Times New Roman" w:hAnsi="Kanit Light" w:cs="Kanit Light"/>
          <w:color w:val="FF0000"/>
          <w:szCs w:val="22"/>
        </w:rPr>
      </w:pP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 xml:space="preserve"> </w:t>
      </w:r>
      <w:r w:rsidR="00277671" w:rsidRPr="001972C2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u w:val="single"/>
          <w:cs/>
        </w:rPr>
        <w:t>หมายเหตุ</w:t>
      </w:r>
      <w:r w:rsidR="00277671" w:rsidRPr="001972C2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u w:val="single"/>
        </w:rPr>
        <w:t>:</w:t>
      </w:r>
      <w:r w:rsidR="00277671" w:rsidRPr="001972C2">
        <w:rPr>
          <w:rFonts w:ascii="Kanit Light" w:eastAsia="Times New Roman" w:hAnsi="Kanit Light" w:cs="Kanit Light"/>
          <w:i/>
          <w:iCs/>
          <w:color w:val="FF0000"/>
          <w:szCs w:val="22"/>
        </w:rPr>
        <w:t xml:space="preserve"> </w:t>
      </w:r>
      <w:r w:rsidR="00277671" w:rsidRPr="001972C2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 xml:space="preserve">กรณีที่ไม่สามารถดูโชว์ได้ เนื่องจากสภาพอากาศไม่เอื้ออำนวย ภัยพิบัติทางธรรมชาติ และรัฐบาล ประกาศสั่งปิด หรือเกิดเหตุขัดข้องใดๆ จนไม่สามารถดูโชว์ได้ </w:t>
      </w:r>
      <w:r w:rsidR="00277671" w:rsidRPr="001972C2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ทางบริษัทขอเปลี่ยนเป็น ดูโชว์ลี่สุ่ยจินซาแทน</w:t>
      </w:r>
      <w:r w:rsidR="00277671" w:rsidRPr="001972C2">
        <w:rPr>
          <w:rFonts w:ascii="Kanit Light" w:eastAsia="Times New Roman" w:hAnsi="Kanit Light" w:cs="Kanit Light"/>
          <w:i/>
          <w:iCs/>
          <w:color w:val="FF0000"/>
          <w:szCs w:val="22"/>
        </w:rPr>
        <w:t> </w:t>
      </w:r>
      <w:r w:rsidR="00277671" w:rsidRPr="001972C2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โดยไม่แจ้งให้ท่านทราบ</w:t>
      </w:r>
      <w:r w:rsidR="00277671" w:rsidRPr="001972C2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ทุกกรณี</w:t>
      </w:r>
    </w:p>
    <w:p w14:paraId="28278550" w14:textId="456AC21F" w:rsidR="00847584" w:rsidRDefault="00847584" w:rsidP="000370A9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</w:p>
    <w:p w14:paraId="79A3FD90" w14:textId="7943E9D8" w:rsidR="00277671" w:rsidRDefault="00D77F04" w:rsidP="00277671">
      <w:pPr>
        <w:tabs>
          <w:tab w:val="left" w:pos="851"/>
        </w:tabs>
        <w:spacing w:after="0"/>
        <w:ind w:left="851" w:right="130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>
        <w:rPr>
          <w:rFonts w:ascii="Kanit Light" w:eastAsia="Times New Roman" w:hAnsi="Kanit Light" w:cs="Kanit Light"/>
          <w:i/>
          <w:i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926016" behindDoc="0" locked="0" layoutInCell="1" allowOverlap="1" wp14:anchorId="3D6EEE9E" wp14:editId="4F4966B8">
                <wp:simplePos x="0" y="0"/>
                <wp:positionH relativeFrom="margin">
                  <wp:posOffset>551180</wp:posOffset>
                </wp:positionH>
                <wp:positionV relativeFrom="paragraph">
                  <wp:posOffset>2016760</wp:posOffset>
                </wp:positionV>
                <wp:extent cx="2581275" cy="1000125"/>
                <wp:effectExtent l="0" t="0" r="0" b="3175"/>
                <wp:wrapSquare wrapText="bothSides"/>
                <wp:docPr id="188637243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1000125"/>
                        </a:xfrm>
                        <a:prstGeom prst="rect">
                          <a:avLst/>
                        </a:prstGeom>
                        <a:solidFill>
                          <a:srgbClr val="6699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A2DD7E" w14:textId="5A83DEC0" w:rsidR="00D77F04" w:rsidRPr="00D77F04" w:rsidRDefault="00D77F04" w:rsidP="00D77F04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7F1B91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F1B91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F1B91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 xml:space="preserve"> </w:t>
                            </w:r>
                            <w:r w:rsidRPr="00D77F04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แปลกแต่จริงที่น้ำ</w:t>
                            </w:r>
                            <w:r w:rsidRPr="00D77F0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ของ</w:t>
                            </w:r>
                            <w:r w:rsidRPr="00D77F0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หุบเขาพระจันทร์สีน้ำเงิน</w:t>
                            </w:r>
                            <w:r w:rsidRPr="00D77F04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จะเย็นฉ่ำตลอดทั้งปี แม้ในช่วงฤดูร้อนก็ตาม</w:t>
                            </w:r>
                            <w:r w:rsidRPr="00D77F04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</w:t>
                            </w:r>
                          </w:p>
                          <w:p w14:paraId="4B182B5A" w14:textId="77777777" w:rsidR="00D77F04" w:rsidRPr="00D20F8B" w:rsidRDefault="00D77F04" w:rsidP="00D77F0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6EEE9E" id="_x0000_s1035" style="position:absolute;left:0;text-align:left;margin-left:43.4pt;margin-top:158.8pt;width:203.25pt;height:78.75pt;z-index:251926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" fillcolor="#69f" stroked="f" strokeweight="1pt">
                <v:textbox>
                  <w:txbxContent>
                    <w:p w14:paraId="68A2DD7E" w14:textId="5A83DEC0" w:rsidR="00D77F04" w:rsidRPr="00D77F04" w:rsidRDefault="00D77F04" w:rsidP="00D77F04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7F1B91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F1B91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</w:rPr>
                        <w:t xml:space="preserve"> </w:t>
                      </w:r>
                      <w:r w:rsidRPr="007F1B91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  <w:cs/>
                        </w:rPr>
                        <w:t xml:space="preserve"> </w:t>
                      </w:r>
                      <w:r w:rsidRPr="00D77F04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>แปลกแต่จริงที่น้ำ</w:t>
                      </w:r>
                      <w:r w:rsidRPr="00D77F04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ของ</w:t>
                      </w:r>
                      <w:r w:rsidRPr="00D77F04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หุบเขาพระจันทร์สีน้ำเงิน</w:t>
                      </w:r>
                      <w:r w:rsidRPr="00D77F04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จะเย็นฉ่ำตลอดทั้งปี แม้ในช่วงฤดูร้อนก็ตาม</w:t>
                      </w:r>
                      <w:r w:rsidRPr="00D77F04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</w:t>
                      </w:r>
                    </w:p>
                    <w:p w14:paraId="4B182B5A" w14:textId="77777777" w:rsidR="00D77F04" w:rsidRPr="00D20F8B" w:rsidRDefault="00D77F04" w:rsidP="00D77F04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noProof/>
          <w:color w:val="000000"/>
          <w:szCs w:val="22"/>
          <w:lang w:val="th-TH"/>
        </w:rPr>
        <w:drawing>
          <wp:anchor distT="0" distB="0" distL="114300" distR="114300" simplePos="0" relativeHeight="251876864" behindDoc="0" locked="0" layoutInCell="1" allowOverlap="1" wp14:anchorId="70C2E991" wp14:editId="40AB7424">
            <wp:simplePos x="0" y="0"/>
            <wp:positionH relativeFrom="column">
              <wp:posOffset>3289225</wp:posOffset>
            </wp:positionH>
            <wp:positionV relativeFrom="paragraph">
              <wp:posOffset>187325</wp:posOffset>
            </wp:positionV>
            <wp:extent cx="3815043" cy="2595244"/>
            <wp:effectExtent l="0" t="0" r="0" b="0"/>
            <wp:wrapSquare wrapText="bothSides"/>
            <wp:docPr id="651008322" name="Picture 35" descr="A body of water with mountain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008322" name="Picture 35" descr="A body of water with mountains in the background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5043" cy="2595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7671" w:rsidRPr="002F75CF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ชวนทุกท่านถ่ายภาพวิวหลักล้านกันที่</w:t>
      </w:r>
      <w:r w:rsidR="00277671" w:rsidRPr="00277671">
        <w:rPr>
          <w:rFonts w:ascii="Kanit Light" w:eastAsia="Times New Roman" w:hAnsi="Kanit Light" w:cs="Kanit Light"/>
          <w:color w:val="0066FF"/>
          <w:szCs w:val="22"/>
          <w:cs/>
        </w:rPr>
        <w:t>หุบเขาพระจันทร์สีน้ำเงิน(</w:t>
      </w:r>
      <w:r w:rsidR="00277671" w:rsidRPr="00277671">
        <w:rPr>
          <w:rFonts w:ascii="Kanit Light" w:eastAsia="Times New Roman" w:hAnsi="Kanit Light" w:cs="Kanit Light"/>
          <w:color w:val="0066FF"/>
          <w:szCs w:val="22"/>
        </w:rPr>
        <w:t>The Valley of Blue Moon)</w:t>
      </w:r>
      <w:r w:rsidR="00277671" w:rsidRPr="00277671">
        <w:rPr>
          <w:rFonts w:ascii="Kanit Light" w:eastAsia="Times New Roman" w:hAnsi="Kanit Light" w:cs="Kanit Light"/>
          <w:i/>
          <w:iCs/>
          <w:color w:val="0066FF"/>
          <w:szCs w:val="22"/>
        </w:rPr>
        <w:t xml:space="preserve"> </w:t>
      </w:r>
      <w:r w:rsidR="00277671" w:rsidRPr="002F75CF">
        <w:rPr>
          <w:rFonts w:ascii="Kanit Light" w:eastAsia="Times New Roman" w:hAnsi="Kanit Light" w:cs="Kanit Light"/>
          <w:color w:val="FF0000"/>
          <w:szCs w:val="22"/>
        </w:rPr>
        <w:t>(</w:t>
      </w:r>
      <w:r w:rsidR="00277671" w:rsidRPr="002F75CF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r w:rsidR="00277671" w:rsidRPr="00EE3115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ร</w:t>
      </w:r>
      <w:r w:rsidR="00277671" w:rsidRPr="002F75CF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วม</w:t>
      </w:r>
      <w:r w:rsidR="00277671" w:rsidRPr="002F75CF">
        <w:rPr>
          <w:rFonts w:ascii="Kanit Light" w:eastAsia="Times New Roman" w:hAnsi="Kanit Light" w:cs="Kanit Light" w:hint="cs"/>
          <w:color w:val="FF0000"/>
          <w:szCs w:val="22"/>
          <w:cs/>
        </w:rPr>
        <w:t>ค่ารถรางทั้งไป-กลับ</w:t>
      </w:r>
      <w:r w:rsidR="00277671" w:rsidRPr="002F75CF">
        <w:rPr>
          <w:rFonts w:ascii="Kanit Light" w:eastAsia="Times New Roman" w:hAnsi="Kanit Light" w:cs="Kanit Light"/>
          <w:color w:val="FF0000"/>
          <w:szCs w:val="22"/>
        </w:rPr>
        <w:t>)</w:t>
      </w:r>
      <w:r w:rsidR="00277671" w:rsidRPr="002F75CF">
        <w:rPr>
          <w:rFonts w:ascii="Kanit Light" w:eastAsia="Times New Roman" w:hAnsi="Kanit Light" w:cs="Kanit Light"/>
          <w:i/>
          <w:iCs/>
          <w:color w:val="FF0000"/>
          <w:szCs w:val="22"/>
        </w:rPr>
        <w:t xml:space="preserve"> </w:t>
      </w:r>
      <w:r w:rsidR="00277671" w:rsidRPr="002F75CF">
        <w:rPr>
          <w:rFonts w:ascii="Kanit Light" w:eastAsia="Times New Roman" w:hAnsi="Kanit Light" w:cs="Kanit Light"/>
          <w:color w:val="000000"/>
          <w:szCs w:val="22"/>
          <w:cs/>
        </w:rPr>
        <w:t>ชมความงดงามผืนน</w:t>
      </w:r>
      <w:r w:rsidR="00277671" w:rsidRPr="002F75CF">
        <w:rPr>
          <w:rFonts w:ascii="Kanit Light" w:eastAsia="Times New Roman" w:hAnsi="Kanit Light" w:cs="Kanit Light" w:hint="cs"/>
          <w:color w:val="000000"/>
          <w:szCs w:val="22"/>
          <w:cs/>
        </w:rPr>
        <w:t>้ำ</w:t>
      </w:r>
      <w:r w:rsidR="00277671" w:rsidRPr="002F75CF">
        <w:rPr>
          <w:rFonts w:ascii="Kanit Light" w:eastAsia="Times New Roman" w:hAnsi="Kanit Light" w:cs="Kanit Light"/>
          <w:color w:val="000000"/>
          <w:szCs w:val="22"/>
          <w:cs/>
        </w:rPr>
        <w:t>สีเทอ</w:t>
      </w:r>
      <w:r w:rsidR="00277671" w:rsidRPr="002F75CF">
        <w:rPr>
          <w:rFonts w:ascii="Kanit Light" w:eastAsia="Times New Roman" w:hAnsi="Kanit Light" w:cs="Kanit Light" w:hint="cs"/>
          <w:color w:val="000000"/>
          <w:szCs w:val="22"/>
          <w:cs/>
        </w:rPr>
        <w:t>ร์</w:t>
      </w:r>
      <w:r w:rsidR="00277671" w:rsidRPr="002F75CF">
        <w:rPr>
          <w:rFonts w:ascii="Kanit Light" w:eastAsia="Times New Roman" w:hAnsi="Kanit Light" w:cs="Kanit Light"/>
          <w:color w:val="000000"/>
          <w:szCs w:val="22"/>
          <w:cs/>
        </w:rPr>
        <w:t>ควอยซ์ของ ทะเลสาบไป๋สุ</w:t>
      </w:r>
      <w:r w:rsidR="00277671" w:rsidRPr="002F75CF">
        <w:rPr>
          <w:rFonts w:ascii="Kanit Light" w:eastAsia="Times New Roman" w:hAnsi="Kanit Light" w:cs="Kanit Light" w:hint="cs"/>
          <w:color w:val="000000"/>
          <w:szCs w:val="22"/>
          <w:cs/>
        </w:rPr>
        <w:t>่</w:t>
      </w:r>
      <w:r w:rsidR="00277671" w:rsidRPr="002F75CF">
        <w:rPr>
          <w:rFonts w:ascii="Kanit Light" w:eastAsia="Times New Roman" w:hAnsi="Kanit Light" w:cs="Kanit Light"/>
          <w:color w:val="000000"/>
          <w:szCs w:val="22"/>
          <w:cs/>
        </w:rPr>
        <w:t>ยเหอ ทะเลสาบที่อยู่อีกด้านหนึ่งของภูเขาหิมะ</w:t>
      </w:r>
      <w:bookmarkStart w:id="8" w:name="_Hlk175061922"/>
      <w:r w:rsidR="00277671" w:rsidRPr="002F75CF">
        <w:rPr>
          <w:rFonts w:ascii="Kanit Light" w:eastAsia="Times New Roman" w:hAnsi="Kanit Light" w:cs="Kanit Light"/>
          <w:color w:val="000000"/>
          <w:szCs w:val="22"/>
          <w:cs/>
        </w:rPr>
        <w:t xml:space="preserve">มังกรหยก น้ำในทะเลสาบแห่งนี้ไหลลงมาจากการละลายของหิมะบนภูเขาหิมะมังกรหยก สามารถเดิมชมความสวยของทะเลสาบได้ตลอดระยะทาง  </w:t>
      </w:r>
      <w:bookmarkEnd w:id="8"/>
    </w:p>
    <w:p w14:paraId="1CF9C37A" w14:textId="083DBE6D" w:rsidR="0067370C" w:rsidRDefault="00D77F04" w:rsidP="00873270">
      <w:pPr>
        <w:tabs>
          <w:tab w:val="left" w:pos="4008"/>
        </w:tabs>
        <w:spacing w:after="0"/>
        <w:rPr>
          <w:rFonts w:ascii="Kanit Light" w:eastAsia="Times New Roman" w:hAnsi="Kanit Light" w:cs="Kanit Light"/>
          <w:b/>
          <w:bCs/>
          <w:i/>
          <w:iCs/>
          <w:color w:val="C00000"/>
          <w:szCs w:val="22"/>
          <w:u w:val="single"/>
        </w:rPr>
      </w:pPr>
      <w:r>
        <w:rPr>
          <w:rFonts w:ascii="Kanit Light" w:eastAsia="Times New Roman" w:hAnsi="Kanit Light" w:cs="Kanit Light" w:hint="cs"/>
          <w:b/>
          <w:bCs/>
          <w:noProof/>
          <w:color w:val="000000"/>
          <w:szCs w:val="22"/>
          <w:lang w:val="th-TH"/>
        </w:rPr>
        <w:lastRenderedPageBreak/>
        <w:drawing>
          <wp:anchor distT="0" distB="0" distL="114300" distR="114300" simplePos="0" relativeHeight="251875840" behindDoc="0" locked="0" layoutInCell="1" allowOverlap="1" wp14:anchorId="492E71A6" wp14:editId="4C9E97AB">
            <wp:simplePos x="0" y="0"/>
            <wp:positionH relativeFrom="column">
              <wp:posOffset>-453390</wp:posOffset>
            </wp:positionH>
            <wp:positionV relativeFrom="paragraph">
              <wp:posOffset>0</wp:posOffset>
            </wp:positionV>
            <wp:extent cx="7556500" cy="3602990"/>
            <wp:effectExtent l="0" t="0" r="6350" b="0"/>
            <wp:wrapSquare wrapText="bothSides"/>
            <wp:docPr id="1518031220" name="Picture 34" descr="A water fall in a vall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031220" name="Picture 34" descr="A water fall in a valley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3602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D20472" w14:textId="15448B79" w:rsidR="00BE7D35" w:rsidRDefault="00D77F04" w:rsidP="00D77F04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  <w:r>
        <w:rPr>
          <w:rFonts w:ascii="Kanit Light" w:hAnsi="Kanit Light" w:cs="Kanit Light"/>
          <w:noProof/>
          <w:color w:val="FF0066"/>
          <w:szCs w:val="22"/>
        </w:rPr>
        <w:drawing>
          <wp:anchor distT="0" distB="0" distL="114300" distR="114300" simplePos="0" relativeHeight="251883008" behindDoc="0" locked="0" layoutInCell="1" allowOverlap="1" wp14:anchorId="4A4196EE" wp14:editId="0C935A61">
            <wp:simplePos x="0" y="0"/>
            <wp:positionH relativeFrom="column">
              <wp:posOffset>-457200</wp:posOffset>
            </wp:positionH>
            <wp:positionV relativeFrom="paragraph">
              <wp:posOffset>855980</wp:posOffset>
            </wp:positionV>
            <wp:extent cx="7629525" cy="5086350"/>
            <wp:effectExtent l="0" t="0" r="9525" b="0"/>
            <wp:wrapSquare wrapText="bothSides"/>
            <wp:docPr id="1325712961" name="Picture 33" descr="A bridge over water with a building and mountain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712961" name="Picture 33" descr="A bridge over water with a building and mountains in the background&#10;&#10;AI-generated content may be incorrect."/>
                    <pic:cNvPicPr/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7D35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เที่ยว</w:t>
      </w:r>
      <w:r w:rsidR="00BE7D35" w:rsidRPr="00E02EED">
        <w:rPr>
          <w:rFonts w:ascii="Kanit Light" w:eastAsia="Times New Roman" w:hAnsi="Kanit Light" w:cs="Kanit Light" w:hint="cs"/>
          <w:b/>
          <w:bCs/>
          <w:szCs w:val="22"/>
          <w:cs/>
        </w:rPr>
        <w:t>ชม</w:t>
      </w:r>
      <w:r w:rsidR="00BE7D35" w:rsidRPr="00BE7D35">
        <w:rPr>
          <w:rFonts w:ascii="Kanit Light" w:eastAsia="Times New Roman" w:hAnsi="Kanit Light" w:cs="Kanit Light"/>
          <w:color w:val="0066FF"/>
          <w:szCs w:val="22"/>
          <w:cs/>
        </w:rPr>
        <w:t>สระมังกรดำ</w:t>
      </w:r>
      <w:r w:rsidR="00BE7D35" w:rsidRPr="00BE7D35">
        <w:rPr>
          <w:rFonts w:ascii="Kanit Light" w:eastAsia="Times New Roman" w:hAnsi="Kanit Light" w:cs="Kanit Light" w:hint="cs"/>
          <w:color w:val="0066FF"/>
          <w:szCs w:val="22"/>
          <w:cs/>
        </w:rPr>
        <w:t xml:space="preserve"> </w:t>
      </w:r>
      <w:r w:rsidR="00BE7D35" w:rsidRPr="00BE7D35">
        <w:rPr>
          <w:rFonts w:ascii="Kanit Light" w:eastAsia="Times New Roman" w:hAnsi="Kanit Light" w:cs="Kanit Light"/>
          <w:color w:val="0066FF"/>
          <w:szCs w:val="22"/>
        </w:rPr>
        <w:t>(</w:t>
      </w:r>
      <w:proofErr w:type="spellStart"/>
      <w:r w:rsidR="00BE7D35" w:rsidRPr="00BE7D35">
        <w:rPr>
          <w:rFonts w:ascii="Kanit Light" w:eastAsia="Times New Roman" w:hAnsi="Kanit Light" w:cs="Kanit Light"/>
          <w:color w:val="0066FF"/>
          <w:szCs w:val="22"/>
        </w:rPr>
        <w:t>Heillongtan</w:t>
      </w:r>
      <w:proofErr w:type="spellEnd"/>
      <w:r w:rsidR="00BE7D35" w:rsidRPr="00BE7D35">
        <w:rPr>
          <w:rFonts w:ascii="Kanit Light" w:eastAsia="Times New Roman" w:hAnsi="Kanit Light" w:cs="Kanit Light"/>
          <w:color w:val="0066FF"/>
          <w:szCs w:val="22"/>
        </w:rPr>
        <w:t>, Black Dragon Pool)</w:t>
      </w:r>
      <w:r w:rsidR="00BE7D35" w:rsidRPr="00BE7D35">
        <w:rPr>
          <w:rFonts w:ascii="Kanit Light" w:eastAsia="Times New Roman" w:hAnsi="Kanit Light" w:cs="Kanit Light" w:hint="cs"/>
          <w:color w:val="0066FF"/>
          <w:szCs w:val="22"/>
          <w:cs/>
        </w:rPr>
        <w:t xml:space="preserve"> </w:t>
      </w:r>
      <w:r w:rsidR="00BE7D35" w:rsidRPr="00E02EED">
        <w:rPr>
          <w:rFonts w:ascii="Kanit Light" w:eastAsia="Times New Roman" w:hAnsi="Kanit Light" w:cs="Kanit Light"/>
          <w:color w:val="000000"/>
          <w:szCs w:val="22"/>
          <w:cs/>
        </w:rPr>
        <w:t>หรือเฮยหลงถัน อยู่ในสวนสาธารณะขนาดใหญ่ เรียกกันว่า ยูเนสโกยกให้เป็นมรดกโลกอีกด้วย</w:t>
      </w:r>
      <w:r w:rsidR="00BE7D35" w:rsidRPr="00E02EED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="00BE7D35" w:rsidRPr="00E02EED">
        <w:rPr>
          <w:rFonts w:ascii="Kanit Light" w:eastAsia="Times New Roman" w:hAnsi="Kanit Light" w:cs="Kanit Light"/>
          <w:color w:val="000000"/>
          <w:szCs w:val="22"/>
          <w:cs/>
        </w:rPr>
        <w:t>จุดเด่นของที่นี่คือความใสของน้ำที่ใสราวกับมรกต</w:t>
      </w:r>
      <w:r w:rsidR="00BE7D35"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BE7D35" w:rsidRPr="00E02EED">
        <w:rPr>
          <w:rFonts w:ascii="Kanit Light" w:eastAsia="Times New Roman" w:hAnsi="Kanit Light" w:cs="Kanit Light"/>
          <w:color w:val="000000"/>
          <w:szCs w:val="22"/>
          <w:cs/>
        </w:rPr>
        <w:t>ศิลปวัฒนธรรม สถาปัตยกรรมต่างๆ ที่ผสมผสานวัฒนธรรมของชาวฮั่น</w:t>
      </w:r>
      <w:r w:rsidR="00BE7D35"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BE7D35" w:rsidRPr="00E02EED">
        <w:rPr>
          <w:rFonts w:ascii="Kanit Light" w:eastAsia="Times New Roman" w:hAnsi="Kanit Light" w:cs="Kanit Light"/>
          <w:color w:val="000000"/>
          <w:szCs w:val="22"/>
          <w:cs/>
        </w:rPr>
        <w:t>ทิเบต</w:t>
      </w:r>
      <w:r w:rsidR="00BE7D35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</w:t>
      </w:r>
    </w:p>
    <w:p w14:paraId="2517FD25" w14:textId="4FA9E114" w:rsidR="00277671" w:rsidRDefault="00277671" w:rsidP="00277671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  <w:r w:rsidRPr="00453072">
        <w:rPr>
          <w:rFonts w:ascii="Kanit Light" w:hAnsi="Kanit Light" w:cs="Kanit Light" w:hint="cs"/>
          <w:b/>
          <w:bCs/>
          <w:szCs w:val="22"/>
          <w:cs/>
        </w:rPr>
        <w:lastRenderedPageBreak/>
        <w:t>เดินเล่นปล่อยใจชิลๆ</w:t>
      </w:r>
      <w:r w:rsidRPr="00845A58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277671">
        <w:rPr>
          <w:rFonts w:ascii="Kanit Light" w:hAnsi="Kanit Light" w:cs="Kanit Light" w:hint="cs"/>
          <w:color w:val="0066FF"/>
          <w:szCs w:val="22"/>
          <w:cs/>
        </w:rPr>
        <w:t>เมือง</w:t>
      </w:r>
      <w:r w:rsidRPr="00277671">
        <w:rPr>
          <w:rFonts w:ascii="Kanit Light" w:hAnsi="Kanit Light" w:cs="Kanit Light"/>
          <w:color w:val="0066FF"/>
          <w:szCs w:val="22"/>
          <w:cs/>
        </w:rPr>
        <w:t>โบราณลี่เจียง</w:t>
      </w:r>
      <w:r w:rsidRPr="00277671">
        <w:rPr>
          <w:rFonts w:ascii="Kanit Light" w:hAnsi="Kanit Light" w:cs="Kanit Light"/>
          <w:color w:val="0066FF"/>
          <w:szCs w:val="22"/>
        </w:rPr>
        <w:t> (Lijiang Old Town)</w:t>
      </w:r>
      <w:r w:rsidRPr="00277671">
        <w:rPr>
          <w:rFonts w:ascii="Kanit Light" w:hAnsi="Kanit Light" w:cs="Kanit Light"/>
          <w:color w:val="0066FF"/>
          <w:szCs w:val="22"/>
          <w:cs/>
        </w:rPr>
        <w:t xml:space="preserve"> </w:t>
      </w:r>
      <w:r w:rsidRPr="00453072">
        <w:rPr>
          <w:rFonts w:ascii="Kanit Light" w:hAnsi="Kanit Light" w:cs="Kanit Light"/>
          <w:szCs w:val="22"/>
          <w:cs/>
        </w:rPr>
        <w:t>เมืองเก่ากว่า 800 ปี</w:t>
      </w:r>
      <w:r>
        <w:rPr>
          <w:rFonts w:ascii="Kanit Light" w:eastAsia="Times New Roman" w:hAnsi="Kanit Light" w:cs="Kanit Light"/>
          <w:b/>
          <w:bCs/>
          <w:color w:val="000000"/>
          <w:szCs w:val="22"/>
        </w:rPr>
        <w:t xml:space="preserve"> </w:t>
      </w:r>
      <w:r w:rsidRPr="00453072">
        <w:rPr>
          <w:rFonts w:ascii="Kanit Light" w:hAnsi="Kanit Light" w:cs="Kanit Light"/>
          <w:szCs w:val="22"/>
          <w:cs/>
        </w:rPr>
        <w:t>ลำธารที่ไหลผ่านเกือบทุกหลังคาเรือน สะพานโค้งหินเก่าแก่</w:t>
      </w:r>
      <w:r w:rsidRPr="00453072">
        <w:rPr>
          <w:rFonts w:ascii="Kanit Light" w:hAnsi="Kanit Light" w:cs="Kanit Light" w:hint="cs"/>
          <w:szCs w:val="22"/>
          <w:cs/>
        </w:rPr>
        <w:t xml:space="preserve"> </w:t>
      </w:r>
      <w:r w:rsidRPr="00453072">
        <w:rPr>
          <w:rFonts w:ascii="Kanit Light" w:hAnsi="Kanit Light" w:cs="Kanit Light"/>
          <w:szCs w:val="22"/>
          <w:cs/>
        </w:rPr>
        <w:t>ได้รับการขนานนามว่า</w:t>
      </w:r>
      <w:r w:rsidRPr="00453072">
        <w:rPr>
          <w:rFonts w:ascii="Kanit Light" w:hAnsi="Kanit Light" w:cs="Kanit Light"/>
          <w:b/>
          <w:bCs/>
          <w:szCs w:val="22"/>
          <w:cs/>
        </w:rPr>
        <w:t>"เวนิสแห่ง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453072">
        <w:rPr>
          <w:rFonts w:ascii="Kanit Light" w:hAnsi="Kanit Light" w:cs="Kanit Light"/>
          <w:b/>
          <w:bCs/>
          <w:szCs w:val="22"/>
          <w:cs/>
        </w:rPr>
        <w:t>ตะวันออก"</w:t>
      </w:r>
      <w:r w:rsidRPr="00453072">
        <w:rPr>
          <w:rFonts w:ascii="Kanit Light" w:hAnsi="Kanit Light" w:cs="Kanit Light"/>
          <w:szCs w:val="22"/>
          <w:cs/>
        </w:rPr>
        <w:t xml:space="preserve"> และเป็นเมืองมรดกโลกอีกด้วย</w:t>
      </w:r>
    </w:p>
    <w:p w14:paraId="71BCC96D" w14:textId="323041F9" w:rsidR="00FA0BA9" w:rsidRPr="00983568" w:rsidRDefault="00BE7D35" w:rsidP="003547A0">
      <w:pPr>
        <w:tabs>
          <w:tab w:val="left" w:pos="4008"/>
        </w:tabs>
        <w:spacing w:after="0"/>
        <w:ind w:left="851"/>
        <w:rPr>
          <w:rFonts w:ascii="Kanit Light" w:eastAsia="Times New Roman" w:hAnsi="Kanit Light" w:cs="Kanit Light"/>
          <w:color w:val="000000"/>
          <w:szCs w:val="22"/>
        </w:rPr>
      </w:pPr>
      <w:r>
        <w:rPr>
          <w:rFonts w:ascii="Kanit Light" w:hAnsi="Kanit Light" w:cs="Kanit Light"/>
          <w:b/>
          <w:bCs/>
          <w:noProof/>
          <w:color w:val="FF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80960" behindDoc="0" locked="0" layoutInCell="1" allowOverlap="1" wp14:anchorId="20A2A7FA" wp14:editId="7FB8BDA1">
                <wp:simplePos x="0" y="0"/>
                <wp:positionH relativeFrom="column">
                  <wp:posOffset>-457200</wp:posOffset>
                </wp:positionH>
                <wp:positionV relativeFrom="paragraph">
                  <wp:posOffset>223520</wp:posOffset>
                </wp:positionV>
                <wp:extent cx="7553325" cy="2536190"/>
                <wp:effectExtent l="0" t="0" r="9525" b="0"/>
                <wp:wrapSquare wrapText="bothSides"/>
                <wp:docPr id="5202218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36190"/>
                          <a:chOff x="0" y="-1"/>
                          <a:chExt cx="7553325" cy="2536881"/>
                        </a:xfrm>
                      </wpg:grpSpPr>
                      <pic:pic xmlns:pic="http://schemas.openxmlformats.org/drawingml/2006/picture">
                        <pic:nvPicPr>
                          <pic:cNvPr id="2018929916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52866" y="1718"/>
                            <a:ext cx="3800459" cy="25334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0524694" name="Picture 34" descr="A bridge over a river with a building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-1"/>
                            <a:ext cx="3752866" cy="25368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2DF3F9" id="Group 36" o:spid="_x0000_s1026" style="position:absolute;margin-left:-36pt;margin-top:17.6pt;width:594.75pt;height:199.7pt;z-index:251880960;mso-width-relative:margin;mso-height-relative:margin" coordorigin="" coordsize="75533,253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">
                <v:shape id="Picture 33" o:spid="_x0000_s1027" type="#_x0000_t75" style="position:absolute;left:37528;top:17;width:38005;height:2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">
                  <v:imagedata r:id="rId56" o:title=""/>
                </v:shape>
                <v:shape id="Picture 34" o:spid="_x0000_s1028" type="#_x0000_t75" alt="A bridge over a river with a building in the background&#10;&#10;AI-generated content may be incorrect." style="position:absolute;width:37528;height:25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">
                  <v:imagedata r:id="rId57" o:title="A bridge over a river with a building in the background&#10;&#10;AI-generated content may be incorrect"/>
                </v:shape>
                <w10:wrap type="square"/>
              </v:group>
            </w:pict>
          </mc:Fallback>
        </mc:AlternateContent>
      </w:r>
    </w:p>
    <w:p w14:paraId="0DC15926" w14:textId="4B55B5E7" w:rsidR="009F714A" w:rsidRPr="00B8762F" w:rsidRDefault="00BE7D35" w:rsidP="009F714A">
      <w:pPr>
        <w:tabs>
          <w:tab w:val="left" w:pos="851"/>
        </w:tabs>
        <w:spacing w:before="240" w:after="0"/>
        <w:ind w:left="851" w:right="130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877888" behindDoc="0" locked="0" layoutInCell="1" allowOverlap="1" wp14:anchorId="23085814" wp14:editId="3D4448EA">
            <wp:simplePos x="0" y="0"/>
            <wp:positionH relativeFrom="column">
              <wp:posOffset>3635375</wp:posOffset>
            </wp:positionH>
            <wp:positionV relativeFrom="paragraph">
              <wp:posOffset>0</wp:posOffset>
            </wp:positionV>
            <wp:extent cx="3467735" cy="2068195"/>
            <wp:effectExtent l="0" t="0" r="0" b="8255"/>
            <wp:wrapSquare wrapText="bothSides"/>
            <wp:docPr id="2047991435" name="Picture 35" descr="Water wheels next to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991435" name="Picture 35" descr="Water wheels next to a building&#10;&#10;AI-generated content may be incorrect.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67735" cy="2068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714A" w:rsidRPr="00B8762F">
        <w:rPr>
          <w:rFonts w:ascii="Kanit Light" w:hAnsi="Kanit Light" w:cs="Kanit Light"/>
          <w:b/>
          <w:bCs/>
          <w:color w:val="FF0000"/>
          <w:szCs w:val="22"/>
          <w:cs/>
        </w:rPr>
        <w:t xml:space="preserve">อิสระรับประทานอาหาร </w:t>
      </w:r>
      <w:r w:rsidR="009F714A" w:rsidRPr="00B8762F">
        <w:rPr>
          <w:rFonts w:ascii="Kanit Light" w:hAnsi="Kanit Light" w:cs="Kanit Light"/>
          <w:b/>
          <w:bCs/>
          <w:color w:val="FF0000"/>
          <w:szCs w:val="22"/>
          <w:u w:val="single"/>
          <w:cs/>
        </w:rPr>
        <w:t>เที่ยงและเย็น ตามอัธยาศัย</w:t>
      </w:r>
      <w:r w:rsidR="009F714A" w:rsidRPr="00B8762F">
        <w:rPr>
          <w:rFonts w:ascii="Kanit Light" w:hAnsi="Kanit Light" w:cs="Kanit Light"/>
          <w:b/>
          <w:bCs/>
          <w:color w:val="FF0000"/>
          <w:szCs w:val="22"/>
          <w:cs/>
        </w:rPr>
        <w:t xml:space="preserve"> เพื่อไม่เป็นการรบกวนเวลาของท่าน</w:t>
      </w:r>
    </w:p>
    <w:p w14:paraId="09DDD404" w14:textId="466ED15F" w:rsidR="004B087E" w:rsidRPr="002A122E" w:rsidRDefault="004B087E" w:rsidP="004B087E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9900FF"/>
          <w:szCs w:val="22"/>
          <w:cs/>
          <w:lang w:eastAsia="en-SG"/>
        </w:rPr>
      </w:pPr>
      <w:r>
        <w:rPr>
          <w:rFonts w:ascii="Kanit Light" w:hAnsi="Kanit Light" w:cs="Kanit Light"/>
          <w:color w:val="FF5050"/>
          <w:szCs w:val="22"/>
        </w:rPr>
        <w:tab/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ที่พัก : </w:t>
      </w:r>
      <w:r w:rsidR="009F714A">
        <w:rPr>
          <w:rFonts w:ascii="Kanit Light" w:eastAsia="Times New Roman" w:hAnsi="Kanit Light" w:cs="Kanit Light"/>
          <w:color w:val="9900FF"/>
          <w:szCs w:val="22"/>
          <w:lang w:val="en-SG" w:eastAsia="en-SG"/>
        </w:rPr>
        <w:t>J</w:t>
      </w:r>
      <w:r w:rsidR="009F714A" w:rsidRPr="009F714A">
        <w:rPr>
          <w:rFonts w:ascii="Kanit Light" w:hAnsi="Kanit Light" w:cs="Kanit Light"/>
          <w:color w:val="9900FF"/>
          <w:szCs w:val="22"/>
        </w:rPr>
        <w:t xml:space="preserve">.P HYLLIS HOTEL </w:t>
      </w:r>
      <w:r w:rsidR="009F714A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หรือระดับใกล้เคียงกัน</w:t>
      </w:r>
    </w:p>
    <w:p w14:paraId="0A06C941" w14:textId="3878C647" w:rsidR="00C90421" w:rsidRDefault="004B087E" w:rsidP="00C90421">
      <w:pPr>
        <w:spacing w:after="0" w:line="276" w:lineRule="auto"/>
        <w:ind w:left="851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ก่อนวันเดินทาง)</w:t>
      </w:r>
    </w:p>
    <w:p w14:paraId="2DA3D6F3" w14:textId="0D5875CB" w:rsidR="001E45C0" w:rsidRDefault="001E45C0" w:rsidP="00C90421">
      <w:pPr>
        <w:spacing w:after="0" w:line="276" w:lineRule="auto"/>
        <w:ind w:left="851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20896" behindDoc="0" locked="0" layoutInCell="1" allowOverlap="1" wp14:anchorId="15ABB475" wp14:editId="0C63BA69">
                <wp:simplePos x="0" y="0"/>
                <wp:positionH relativeFrom="column">
                  <wp:posOffset>-442595</wp:posOffset>
                </wp:positionH>
                <wp:positionV relativeFrom="paragraph">
                  <wp:posOffset>241935</wp:posOffset>
                </wp:positionV>
                <wp:extent cx="7545955" cy="1777365"/>
                <wp:effectExtent l="0" t="0" r="0" b="0"/>
                <wp:wrapSquare wrapText="bothSides"/>
                <wp:docPr id="45248754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5955" cy="1777365"/>
                          <a:chOff x="0" y="0"/>
                          <a:chExt cx="7545955" cy="1777365"/>
                        </a:xfrm>
                      </wpg:grpSpPr>
                      <pic:pic xmlns:pic="http://schemas.openxmlformats.org/drawingml/2006/picture">
                        <pic:nvPicPr>
                          <pic:cNvPr id="689105320" name="Picture 21" descr="A room with a television and two bed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80225" y="0"/>
                            <a:ext cx="2665730" cy="1777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5618711" name="Picture 20" descr="A room with two bed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34975" y="0"/>
                            <a:ext cx="2665730" cy="1777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9806222" name="Picture 19" descr="A building with red pillars and a red and gold design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82850" cy="1777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EA9B79" id="Group 22" o:spid="_x0000_s1026" style="position:absolute;margin-left:-34.85pt;margin-top:19.05pt;width:594.15pt;height:139.95pt;z-index:251920896" coordsize="75459,1777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">
                <v:shape id="Picture 21" o:spid="_x0000_s1027" type="#_x0000_t75" alt="A room with a television and two beds&#10;&#10;AI-generated content may be incorrect." style="position:absolute;left:48802;width:26657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">
                  <v:imagedata r:id="rId14" o:title="A room with a television and two beds&#10;&#10;AI-generated content may be incorrect"/>
                </v:shape>
                <v:shape id="Picture 20" o:spid="_x0000_s1028" type="#_x0000_t75" alt="A room with two beds&#10;&#10;AI-generated content may be incorrect." style="position:absolute;left:24349;width:26658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">
                  <v:imagedata r:id="rId15" o:title="A room with two beds&#10;&#10;AI-generated content may be incorrect"/>
                </v:shape>
                <v:shape id="Picture 19" o:spid="_x0000_s1029" type="#_x0000_t75" alt="A building with red pillars and a red and gold design&#10;&#10;AI-generated content may be incorrect." style="position:absolute;width:24828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">
                  <v:imagedata r:id="rId16" o:title="A building with red pillars and a red and gold design&#10;&#10;AI-generated content may be incorrect"/>
                </v:shape>
                <w10:wrap type="square"/>
              </v:group>
            </w:pict>
          </mc:Fallback>
        </mc:AlternateContent>
      </w:r>
    </w:p>
    <w:p w14:paraId="10A7B85D" w14:textId="7A12FFF8" w:rsidR="001E45C0" w:rsidRPr="00FC2C6C" w:rsidRDefault="00FC2C6C" w:rsidP="00FC2C6C">
      <w:pPr>
        <w:spacing w:after="0" w:line="276" w:lineRule="auto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  <w:r w:rsidRPr="004105B0">
        <w:rPr>
          <w:noProof/>
          <w:color w:val="FF9933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76CB3207" wp14:editId="35D2BBFD">
                <wp:simplePos x="0" y="0"/>
                <wp:positionH relativeFrom="margin">
                  <wp:posOffset>-242570</wp:posOffset>
                </wp:positionH>
                <wp:positionV relativeFrom="paragraph">
                  <wp:posOffset>2010410</wp:posOffset>
                </wp:positionV>
                <wp:extent cx="7107555" cy="602615"/>
                <wp:effectExtent l="0" t="0" r="17145" b="6985"/>
                <wp:wrapSquare wrapText="bothSides"/>
                <wp:docPr id="1189776996" name="Rectangle: Rounded Corners 1189776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6026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33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33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33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7539DE0" w14:textId="3BF60198" w:rsidR="008B6629" w:rsidRPr="00EC7A59" w:rsidRDefault="008B6629" w:rsidP="009F714A">
                            <w:pPr>
                              <w:spacing w:line="276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</w:pPr>
                            <w:r w:rsidRPr="00EC7A5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 w:rsidRPr="00EC7A59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ห</w:t>
                            </w:r>
                            <w:r w:rsidR="008146A5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้า</w:t>
                            </w:r>
                            <w:r w:rsidRPr="00EC7A59"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="009F714A" w:rsidRPr="009F714A"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</w:rPr>
                              <w:t xml:space="preserve">Transfer to </w:t>
                            </w:r>
                            <w:r w:rsidR="009F714A" w:rsidRPr="009F714A"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  <w:t>ท่าอากาศยานลี</w:t>
                            </w:r>
                            <w:r w:rsidR="009F714A" w:rsidRPr="009F714A">
                              <w:rPr>
                                <w:rFonts w:ascii="Kanit Light" w:hAnsi="Kanit Light" w:cs="Kanit Light" w:hint="cs"/>
                                <w:color w:val="FFFFFF"/>
                                <w:szCs w:val="22"/>
                                <w:cs/>
                              </w:rPr>
                              <w:t>่</w:t>
                            </w:r>
                            <w:r w:rsidR="009F714A" w:rsidRPr="009F714A"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  <w:t>เจียง ซันยี่</w:t>
                            </w:r>
                            <w:bookmarkStart w:id="9" w:name="_Hlk198220400"/>
                            <w:r w:rsidRPr="009F714A"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="009F714A" w:rsidRPr="009F714A"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  <w:t>สาธารณรัฐประชาชนจีน</w:t>
                            </w:r>
                            <w:r w:rsidR="009F714A" w:rsidRPr="009F714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bookmarkEnd w:id="9"/>
                            <w:r w:rsidR="009F714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9F714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ab/>
                            </w:r>
                            <w:r w:rsidR="009F714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ab/>
                            </w:r>
                            <w:r w:rsidR="009F714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Pr="008B6629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</w:t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อาหาร เช้า</w:t>
                            </w:r>
                          </w:p>
                          <w:p w14:paraId="3DDC879F" w14:textId="77777777" w:rsidR="008B6629" w:rsidRPr="00E15EE7" w:rsidRDefault="008B6629" w:rsidP="008B6629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504BB228" w14:textId="77777777" w:rsidR="008B6629" w:rsidRPr="00056BDF" w:rsidRDefault="008B6629" w:rsidP="008B6629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 w:hint="cs"/>
                                <w:color w:val="FFFFFF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6CB3207" id="Rectangle: Rounded Corners 1189776996" o:spid="_x0000_s1036" style="position:absolute;margin-left:-19.1pt;margin-top:158.3pt;width:559.65pt;height:47.45pt;z-index:25170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" fillcolor="#10109e" strokecolor="window">
                <v:fill color2="#2424ff" rotate="t" angle="180" colors="0 #10109e;.5 #1c1ce3;1 #2424ff" focus="100%" type="gradient"/>
                <v:textbox>
                  <w:txbxContent>
                    <w:p w14:paraId="57539DE0" w14:textId="3BF60198" w:rsidR="008B6629" w:rsidRPr="00EC7A59" w:rsidRDefault="008B6629" w:rsidP="009F714A">
                      <w:pPr>
                        <w:spacing w:line="276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</w:pPr>
                      <w:r w:rsidRPr="00EC7A5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 w:rsidRPr="00EC7A59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ห</w:t>
                      </w:r>
                      <w:r w:rsidR="008146A5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้า</w:t>
                      </w:r>
                      <w:r w:rsidRPr="00EC7A59"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  <w:tab/>
                      </w:r>
                      <w:r w:rsidR="009F714A" w:rsidRPr="009F714A">
                        <w:rPr>
                          <w:rFonts w:ascii="Kanit Light" w:hAnsi="Kanit Light" w:cs="Kanit Light"/>
                          <w:color w:val="FFFFFF"/>
                          <w:szCs w:val="22"/>
                        </w:rPr>
                        <w:t xml:space="preserve">Transfer to </w:t>
                      </w:r>
                      <w:r w:rsidR="009F714A" w:rsidRPr="009F714A"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  <w:t>ท่าอากาศยานลี</w:t>
                      </w:r>
                      <w:r w:rsidR="009F714A" w:rsidRPr="009F714A">
                        <w:rPr>
                          <w:rFonts w:ascii="Kanit Light" w:hAnsi="Kanit Light" w:cs="Kanit Light" w:hint="cs"/>
                          <w:color w:val="FFFFFF"/>
                          <w:szCs w:val="22"/>
                          <w:cs/>
                        </w:rPr>
                        <w:t>่</w:t>
                      </w:r>
                      <w:r w:rsidR="009F714A" w:rsidRPr="009F714A"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  <w:t>เจียง ซันยี่</w:t>
                      </w:r>
                      <w:bookmarkStart w:id="10" w:name="_Hlk198220400"/>
                      <w:r w:rsidRPr="009F714A"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  <w:tab/>
                      </w:r>
                      <w:r w:rsidR="009F714A" w:rsidRPr="009F714A"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  <w:t>สาธารณรัฐประชาชนจีน</w:t>
                      </w:r>
                      <w:r w:rsidR="009F714A" w:rsidRPr="009F714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bookmarkEnd w:id="10"/>
                      <w:r w:rsidR="009F714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9F714A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ab/>
                      </w:r>
                      <w:r w:rsidR="009F714A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ab/>
                      </w:r>
                      <w:r w:rsidR="009F714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Pr="008B6629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</w:t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</w:t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อาหาร เช้า</w:t>
                      </w:r>
                    </w:p>
                    <w:p w14:paraId="3DDC879F" w14:textId="77777777" w:rsidR="008B6629" w:rsidRPr="00E15EE7" w:rsidRDefault="008B6629" w:rsidP="008B6629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504BB228" w14:textId="77777777" w:rsidR="008B6629" w:rsidRPr="00056BDF" w:rsidRDefault="008B6629" w:rsidP="008B6629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E15EE7">
                        <w:rPr>
                          <w:rFonts w:ascii="Tahoma" w:hAnsi="Tahoma" w:cs="Tahoma" w:hint="cs"/>
                          <w:color w:val="FFFFFF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76FDDFC" w14:textId="732BE9E5" w:rsidR="008B6629" w:rsidRPr="00EB327C" w:rsidRDefault="008B6629" w:rsidP="008B6629">
      <w:pPr>
        <w:spacing w:after="0" w:line="276" w:lineRule="auto"/>
        <w:ind w:left="851" w:hanging="851"/>
        <w:rPr>
          <w:rFonts w:ascii="Kanit Light" w:hAnsi="Kanit Light" w:cs="Kanit Light"/>
          <w:color w:val="009193"/>
          <w:szCs w:val="22"/>
        </w:rPr>
      </w:pPr>
      <w:r w:rsidRPr="00EB327C">
        <w:rPr>
          <w:rFonts w:ascii="Kanit Light" w:hAnsi="Kanit Light" w:cs="Kanit Light"/>
          <w:color w:val="009193"/>
          <w:szCs w:val="22"/>
          <w:cs/>
        </w:rPr>
        <w:t>เช้า</w:t>
      </w:r>
      <w:r w:rsidRPr="00EB327C">
        <w:rPr>
          <w:rFonts w:ascii="Kanit Light" w:hAnsi="Kanit Light" w:cs="Kanit Light" w:hint="cs"/>
          <w:color w:val="009193"/>
          <w:szCs w:val="22"/>
          <w:cs/>
        </w:rPr>
        <w:t xml:space="preserve">        </w:t>
      </w:r>
      <w:r w:rsidRPr="00EB327C">
        <w:rPr>
          <w:rFonts w:ascii="Kanit Light" w:hAnsi="Kanit Light" w:cs="Kanit Light"/>
          <w:color w:val="009193"/>
          <w:szCs w:val="22"/>
        </w:rPr>
        <w:t xml:space="preserve">  </w:t>
      </w:r>
      <w:r w:rsidRPr="00EB327C">
        <w:rPr>
          <w:rFonts w:ascii="Kanit Light" w:hAnsi="Kanit Light" w:cs="Kanit Light"/>
          <w:color w:val="009193"/>
          <w:szCs w:val="22"/>
        </w:rPr>
        <w:sym w:font="Webdings" w:char="F0E4"/>
      </w:r>
      <w:r w:rsidRPr="00EB327C">
        <w:rPr>
          <w:rFonts w:ascii="Kanit Light" w:hAnsi="Kanit Light" w:cs="Kanit Light"/>
          <w:i/>
          <w:color w:val="009193"/>
          <w:szCs w:val="22"/>
          <w:cs/>
        </w:rPr>
        <w:t xml:space="preserve"> รับประทานอาหารเช้า</w:t>
      </w:r>
      <w:r w:rsidRPr="00EB327C">
        <w:rPr>
          <w:rFonts w:ascii="Kanit Light" w:hAnsi="Kanit Light" w:cs="Kanit Light" w:hint="cs"/>
          <w:i/>
          <w:color w:val="009193"/>
          <w:szCs w:val="22"/>
          <w:cs/>
        </w:rPr>
        <w:t xml:space="preserve"> </w:t>
      </w:r>
      <w:r w:rsidRPr="00EB327C">
        <w:rPr>
          <w:rFonts w:ascii="Kanit Light" w:hAnsi="Kanit Light" w:cs="Kanit Light" w:hint="cs"/>
          <w:color w:val="009193"/>
          <w:szCs w:val="22"/>
          <w:cs/>
        </w:rPr>
        <w:t>ณ โรงแรม</w:t>
      </w:r>
      <w:r w:rsidRPr="00EB327C">
        <w:rPr>
          <w:rFonts w:ascii="Kanit Light" w:hAnsi="Kanit Light" w:cs="Kanit Light"/>
          <w:i/>
          <w:color w:val="009193"/>
          <w:szCs w:val="22"/>
          <w:cs/>
        </w:rPr>
        <w:t xml:space="preserve"> </w:t>
      </w:r>
      <w:r w:rsidRPr="00EB327C">
        <w:rPr>
          <w:rFonts w:ascii="Kanit Light" w:hAnsi="Kanit Light" w:cs="Kanit Light"/>
          <w:color w:val="009193"/>
          <w:szCs w:val="22"/>
          <w:highlight w:val="yellow"/>
          <w:cs/>
        </w:rPr>
        <w:t>(มื้อที่</w:t>
      </w:r>
      <w:r w:rsidR="009F714A">
        <w:rPr>
          <w:rFonts w:ascii="Kanit Light" w:hAnsi="Kanit Light" w:cs="Kanit Light"/>
          <w:color w:val="009193"/>
          <w:szCs w:val="22"/>
          <w:highlight w:val="yellow"/>
        </w:rPr>
        <w:t>4</w:t>
      </w:r>
      <w:r w:rsidRPr="00EB327C">
        <w:rPr>
          <w:rFonts w:ascii="Kanit Light" w:hAnsi="Kanit Light" w:cs="Kanit Light"/>
          <w:color w:val="009193"/>
          <w:szCs w:val="22"/>
          <w:highlight w:val="yellow"/>
          <w:cs/>
        </w:rPr>
        <w:t>)</w:t>
      </w:r>
      <w:r w:rsidRPr="00EB327C">
        <w:rPr>
          <w:rFonts w:ascii="Kanit Light" w:hAnsi="Kanit Light" w:cs="Kanit Light"/>
          <w:color w:val="009193"/>
          <w:szCs w:val="22"/>
        </w:rPr>
        <w:t xml:space="preserve">  </w:t>
      </w:r>
    </w:p>
    <w:bookmarkEnd w:id="5"/>
    <w:bookmarkEnd w:id="6"/>
    <w:p w14:paraId="4AF88C00" w14:textId="17521815" w:rsidR="009F714A" w:rsidRPr="00E02EED" w:rsidRDefault="009F714A" w:rsidP="009F714A">
      <w:pPr>
        <w:spacing w:after="0" w:line="276" w:lineRule="auto"/>
        <w:ind w:left="851" w:right="130"/>
        <w:rPr>
          <w:rFonts w:ascii="Kanit Light" w:hAnsi="Kanit Light" w:cs="Kanit Light"/>
          <w:color w:val="C00000"/>
          <w:szCs w:val="22"/>
        </w:rPr>
      </w:pPr>
      <w:r>
        <w:rPr>
          <w:rFonts w:ascii="Kanit Light" w:hAnsi="Kanit Light" w:cs="Kanit Light" w:hint="cs"/>
          <w:szCs w:val="22"/>
          <w:cs/>
        </w:rPr>
        <w:t xml:space="preserve">สมควรแก่เวลา </w:t>
      </w:r>
      <w:r w:rsidRPr="00E02EED">
        <w:rPr>
          <w:rFonts w:ascii="Kanit Light" w:hAnsi="Kanit Light" w:cs="Kanit Light" w:hint="cs"/>
          <w:szCs w:val="22"/>
          <w:cs/>
        </w:rPr>
        <w:t>นำทุกท่านเดินทางสู่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E02EED">
        <w:rPr>
          <w:rFonts w:ascii="Kanit Light" w:hAnsi="Kanit Light" w:cs="Kanit Light"/>
          <w:color w:val="0000FF"/>
          <w:szCs w:val="22"/>
          <w:cs/>
        </w:rPr>
        <w:t>ท่าอากาศยานลี</w:t>
      </w:r>
      <w:r w:rsidRPr="00E02EED">
        <w:rPr>
          <w:rFonts w:ascii="Kanit Light" w:hAnsi="Kanit Light" w:cs="Kanit Light" w:hint="cs"/>
          <w:color w:val="0000FF"/>
          <w:szCs w:val="22"/>
          <w:cs/>
        </w:rPr>
        <w:t>่</w:t>
      </w:r>
      <w:r w:rsidRPr="00E02EED">
        <w:rPr>
          <w:rFonts w:ascii="Kanit Light" w:hAnsi="Kanit Light" w:cs="Kanit Light"/>
          <w:color w:val="0000FF"/>
          <w:szCs w:val="22"/>
          <w:cs/>
        </w:rPr>
        <w:t>เจียง ซันยี่</w:t>
      </w:r>
      <w:r w:rsidRPr="00E02EED">
        <w:rPr>
          <w:rFonts w:ascii="Kanit Light" w:hAnsi="Kanit Light" w:cs="Kanit Light"/>
          <w:color w:val="0000FF"/>
          <w:szCs w:val="22"/>
        </w:rPr>
        <w:t xml:space="preserve"> </w:t>
      </w:r>
      <w:r w:rsidRPr="00E02EED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</w:p>
    <w:p w14:paraId="34B89841" w14:textId="274A9A4A" w:rsidR="001F7ECE" w:rsidRDefault="00D95A89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  <w:r w:rsidRPr="00E02EED">
        <w:rPr>
          <w:rFonts w:ascii="Kanit Light" w:hAnsi="Kanit Light" w:cs="Kanit Light"/>
          <w:color w:val="FF3809"/>
          <w:szCs w:val="22"/>
          <w:cs/>
        </w:rPr>
        <w:t>*******************************************</w:t>
      </w:r>
    </w:p>
    <w:p w14:paraId="0AEC9286" w14:textId="77777777" w:rsidR="00596D85" w:rsidRDefault="00596D85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</w:p>
    <w:p w14:paraId="2F9BE683" w14:textId="77777777" w:rsidR="00596D85" w:rsidRPr="00C40308" w:rsidRDefault="00596D85" w:rsidP="00596D85">
      <w:pPr>
        <w:spacing w:after="0" w:line="240" w:lineRule="auto"/>
        <w:ind w:right="13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C40308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0AE6F188" w14:textId="77777777" w:rsidR="00596D85" w:rsidRPr="00C40308" w:rsidRDefault="00596D85" w:rsidP="00596D85">
      <w:pPr>
        <w:spacing w:after="0" w:line="240" w:lineRule="auto"/>
        <w:ind w:right="13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C40308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58CC9BE3" w14:textId="77777777" w:rsidR="00596D85" w:rsidRPr="00C40308" w:rsidRDefault="00596D85" w:rsidP="00596D85">
      <w:pPr>
        <w:spacing w:after="0" w:line="240" w:lineRule="auto"/>
        <w:ind w:right="13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C40308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3C85371F" w14:textId="77777777" w:rsidR="00596D85" w:rsidRPr="00C40308" w:rsidRDefault="00596D85" w:rsidP="00596D85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DengXian" w:hAnsi="Kanit Light" w:cs="Kanit Light"/>
          <w:szCs w:val="22"/>
        </w:rPr>
      </w:pPr>
    </w:p>
    <w:p w14:paraId="5DA06A11" w14:textId="2E56EDCD" w:rsidR="00596D85" w:rsidRDefault="00596D85" w:rsidP="00596D85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</w:p>
    <w:p w14:paraId="04350547" w14:textId="22F130E0" w:rsidR="00596D85" w:rsidRDefault="00596D85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</w:p>
    <w:p w14:paraId="1D870730" w14:textId="57ED986E" w:rsidR="00596D85" w:rsidRDefault="001E45C0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  <w:r w:rsidRPr="00C40308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87104" behindDoc="0" locked="0" layoutInCell="1" allowOverlap="1" wp14:anchorId="6E11E4CA" wp14:editId="16B57704">
                <wp:simplePos x="0" y="0"/>
                <wp:positionH relativeFrom="margin">
                  <wp:posOffset>95250</wp:posOffset>
                </wp:positionH>
                <wp:positionV relativeFrom="paragraph">
                  <wp:posOffset>267970</wp:posOffset>
                </wp:positionV>
                <wp:extent cx="6619875" cy="2000250"/>
                <wp:effectExtent l="19050" t="19050" r="28575" b="19685"/>
                <wp:wrapSquare wrapText="bothSides"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9875" cy="2000250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28575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7C14129" w14:textId="77777777" w:rsidR="00596D85" w:rsidRPr="00B94F0C" w:rsidRDefault="00596D85" w:rsidP="00596D85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1BED7F7D" w14:textId="77777777" w:rsidR="00596D85" w:rsidRPr="00B94F0C" w:rsidRDefault="00596D85" w:rsidP="00596D85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 xml:space="preserve"> </w:t>
                            </w:r>
                          </w:p>
                          <w:p w14:paraId="01409DBB" w14:textId="77777777" w:rsidR="00596D85" w:rsidRDefault="00596D85" w:rsidP="00596D85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26EFAEB4" w14:textId="77777777" w:rsidR="00596D85" w:rsidRPr="00B94F0C" w:rsidRDefault="00596D85" w:rsidP="00596D85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>**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และโรคประจำตัว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หาก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ผู้เดินทางต้อง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ซื้อ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ประกันสุขภาพ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เพิ่ม กรุณาสอบถามเจ้าหน้า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หรือ หัวหน้าทัวร์ก่อนการเดินทาง</w:t>
                            </w:r>
                          </w:p>
                          <w:p w14:paraId="540E09D4" w14:textId="77777777" w:rsidR="00596D85" w:rsidRDefault="00596D85" w:rsidP="00596D85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E11E4CA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37" type="#_x0000_t202" style="position:absolute;left:0;text-align:left;margin-left:7.5pt;margin-top:21.1pt;width:521.25pt;height:157.5pt;z-index:25188710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" fillcolor="#fff2cc" strokecolor="#c00000" strokeweight="2.25pt">
                <v:textbox style="mso-fit-shape-to-text:t">
                  <w:txbxContent>
                    <w:p w14:paraId="07C14129" w14:textId="77777777" w:rsidR="00596D85" w:rsidRPr="00B94F0C" w:rsidRDefault="00596D85" w:rsidP="00596D85">
                      <w:pPr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1BED7F7D" w14:textId="77777777" w:rsidR="00596D85" w:rsidRPr="00B94F0C" w:rsidRDefault="00596D85" w:rsidP="00596D85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  <w:t xml:space="preserve"> </w:t>
                      </w:r>
                    </w:p>
                    <w:p w14:paraId="01409DBB" w14:textId="77777777" w:rsidR="00596D85" w:rsidRDefault="00596D85" w:rsidP="00596D85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26EFAEB4" w14:textId="77777777" w:rsidR="00596D85" w:rsidRPr="00B94F0C" w:rsidRDefault="00596D85" w:rsidP="00596D85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lang w:eastAsia="en-SG"/>
                        </w:rPr>
                        <w:t>**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และโรคประจำตัว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หาก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ผู้เดินทางต้อง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ซื้อ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ประกันสุขภาพ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เพิ่ม กรุณาสอบถามเจ้าหน้า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หรือ หัวหน้าทัวร์ก่อนการเดินทาง</w:t>
                      </w:r>
                    </w:p>
                    <w:p w14:paraId="540E09D4" w14:textId="77777777" w:rsidR="00596D85" w:rsidRDefault="00596D85" w:rsidP="00596D85"/>
                  </w:txbxContent>
                </v:textbox>
                <w10:wrap type="square" anchorx="margin"/>
              </v:shape>
            </w:pict>
          </mc:Fallback>
        </mc:AlternateContent>
      </w:r>
    </w:p>
    <w:p w14:paraId="00D82E80" w14:textId="5C186DF6" w:rsidR="00596D85" w:rsidRDefault="00596D85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</w:p>
    <w:p w14:paraId="2CB54E74" w14:textId="7C0E47AA" w:rsidR="00596D85" w:rsidRDefault="00596D85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</w:p>
    <w:p w14:paraId="14652F76" w14:textId="06016220" w:rsidR="00596D85" w:rsidRDefault="00596D85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</w:p>
    <w:p w14:paraId="3EF72C99" w14:textId="6D7B466E" w:rsidR="00596D85" w:rsidRDefault="00596D85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</w:p>
    <w:p w14:paraId="07B226B6" w14:textId="5E07C47A" w:rsidR="00596D85" w:rsidRDefault="001E45C0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  <w:r>
        <w:rPr>
          <w:noProof/>
        </w:rPr>
        <w:drawing>
          <wp:anchor distT="0" distB="0" distL="114300" distR="114300" simplePos="0" relativeHeight="251889152" behindDoc="0" locked="0" layoutInCell="1" allowOverlap="1" wp14:anchorId="7990BE78" wp14:editId="6E6626DC">
            <wp:simplePos x="0" y="0"/>
            <wp:positionH relativeFrom="column">
              <wp:posOffset>94391</wp:posOffset>
            </wp:positionH>
            <wp:positionV relativeFrom="paragraph">
              <wp:posOffset>391085</wp:posOffset>
            </wp:positionV>
            <wp:extent cx="6743700" cy="3371850"/>
            <wp:effectExtent l="0" t="0" r="0" b="0"/>
            <wp:wrapSquare wrapText="bothSides"/>
            <wp:docPr id="2029296641" name="Picture 30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296641" name="Picture 30" descr="A poster of a bed&#10;&#10;AI-generated content may be incorrect.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D517AD" w14:textId="025D9136" w:rsidR="00596D85" w:rsidRDefault="00596D85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</w:p>
    <w:p w14:paraId="2E5AF28C" w14:textId="71CFC2D9" w:rsidR="00596D85" w:rsidRDefault="00596D85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  <w:r>
        <w:rPr>
          <w:rFonts w:ascii="Kanit Light" w:hAnsi="Kanit Light" w:cs="Kanit Light"/>
          <w:noProof/>
          <w:color w:val="FF3809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893248" behindDoc="0" locked="0" layoutInCell="1" allowOverlap="1" wp14:anchorId="4A730481" wp14:editId="0491F4BA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47728" cy="3823486"/>
                <wp:effectExtent l="0" t="0" r="0" b="0"/>
                <wp:wrapSquare wrapText="bothSides"/>
                <wp:docPr id="349719292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7728" cy="3823486"/>
                          <a:chOff x="0" y="0"/>
                          <a:chExt cx="7547728" cy="3823486"/>
                        </a:xfrm>
                      </wpg:grpSpPr>
                      <wpg:grpSp>
                        <wpg:cNvPr id="1309245806" name="Group 23"/>
                        <wpg:cNvGrpSpPr/>
                        <wpg:grpSpPr>
                          <a:xfrm>
                            <a:off x="0" y="1922929"/>
                            <a:ext cx="7547728" cy="1900557"/>
                            <a:chOff x="0" y="10272"/>
                            <a:chExt cx="7547728" cy="1900557"/>
                          </a:xfrm>
                        </wpg:grpSpPr>
                        <pic:pic xmlns:pic="http://schemas.openxmlformats.org/drawingml/2006/picture">
                          <pic:nvPicPr>
                            <pic:cNvPr id="746193437" name="Picture 20" descr="The inside of a car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0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0274"/>
                              <a:ext cx="2533015" cy="19005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92228009" name="Picture 21" descr="The back of a car with tan seats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476072" y="10274"/>
                              <a:ext cx="2533015" cy="19005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78258248" name="Picture 22" descr="The back seats of a car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03283" y="10272"/>
                              <a:ext cx="2544445" cy="189842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565491139" name="Group 29"/>
                        <wpg:cNvGrpSpPr/>
                        <wpg:grpSpPr>
                          <a:xfrm>
                            <a:off x="812426" y="0"/>
                            <a:ext cx="6628765" cy="1720850"/>
                            <a:chOff x="-326411" y="0"/>
                            <a:chExt cx="6628856" cy="1720850"/>
                          </a:xfrm>
                        </wpg:grpSpPr>
                        <pic:pic xmlns:pic="http://schemas.openxmlformats.org/drawingml/2006/picture">
                          <pic:nvPicPr>
                            <pic:cNvPr id="347225402" name="Picture 19" descr="A white van with doors open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989" t="34127" r="16509" b="-406"/>
                            <a:stretch/>
                          </pic:blipFill>
                          <pic:spPr bwMode="auto">
                            <a:xfrm>
                              <a:off x="3723075" y="0"/>
                              <a:ext cx="2579370" cy="17208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328488495" name="Group 28"/>
                          <wpg:cNvGrpSpPr/>
                          <wpg:grpSpPr>
                            <a:xfrm>
                              <a:off x="-326411" y="376518"/>
                              <a:ext cx="3970962" cy="935792"/>
                              <a:chOff x="-326411" y="80843"/>
                              <a:chExt cx="3970962" cy="935792"/>
                            </a:xfrm>
                          </wpg:grpSpPr>
                          <wps:wsp>
                            <wps:cNvPr id="44864628" name="Rectangle 24"/>
                            <wps:cNvSpPr/>
                            <wps:spPr>
                              <a:xfrm>
                                <a:off x="-326411" y="80843"/>
                                <a:ext cx="3296417" cy="935792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C000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C000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C000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38100">
                                <a:solidFill>
                                  <a:schemeClr val="accent4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EBE929A" w14:textId="77777777" w:rsidR="00596D85" w:rsidRDefault="00596D85" w:rsidP="00596D85">
                                  <w:pPr>
                                    <w:spacing w:after="0"/>
                                    <w:jc w:val="center"/>
                                    <w:rPr>
                                      <w:rFonts w:ascii="Kanit Light" w:hAnsi="Kanit Light" w:cs="Kanit Light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>กรณีที่</w:t>
                                  </w: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 xml:space="preserve">จำนวนผู้เดินทาง </w:t>
                                  </w: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</w:rPr>
                                    <w:t>4</w:t>
                                  </w: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 xml:space="preserve"> ท่าน</w:t>
                                  </w:r>
                                </w:p>
                                <w:p w14:paraId="100AE74E" w14:textId="77777777" w:rsidR="00596D85" w:rsidRPr="00F32716" w:rsidRDefault="00596D85" w:rsidP="00596D85">
                                  <w:pPr>
                                    <w:spacing w:after="0"/>
                                    <w:jc w:val="center"/>
                                    <w:rPr>
                                      <w:rFonts w:ascii="Kanit Light" w:hAnsi="Kanit Light" w:cs="Kanit Light"/>
                                      <w:sz w:val="26"/>
                                      <w:szCs w:val="26"/>
                                    </w:rPr>
                                  </w:pP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>ใช้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>บริการ</w:t>
                                  </w: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>รถ 7 ที่นั่ง</w:t>
                                  </w: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br/>
                                    <w:t>สัมภาระท่านละ 1 ใบ ไม่เกิน 24 นิ้ว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014342459" name="Picture 2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07951" y="280035"/>
                                <a:ext cx="736600" cy="7366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A730481" id="Group 15" o:spid="_x0000_s1038" style="position:absolute;left:0;text-align:left;margin-left:-36pt;margin-top:0;width:594.3pt;height:301.05pt;z-index:251893248" coordsize="75477,38234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">
                <v:group id="Group 23" o:spid="_x0000_s1039" style="position:absolute;top:19229;width:75477;height:19005" coordorigin=",102" coordsize="75477,1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">
                  <v:shape id="Picture 20" o:spid="_x0000_s1040" type="#_x0000_t75" alt="The inside of a car&#10;&#10;AI-generated content may be incorrect." style="position:absolute;top:102;width:25330;height:19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">
                    <v:imagedata r:id="rId65" o:title="The inside of a car&#10;&#10;AI-generated content may be incorrect"/>
                  </v:shape>
                  <v:shape id="Picture 21" o:spid="_x0000_s1041" type="#_x0000_t75" alt="The back of a car with tan seats&#10;&#10;AI-generated content may be incorrect." style="position:absolute;left:24760;top:102;width:25330;height:19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">
                    <v:imagedata r:id="rId66" o:title="The back of a car with tan seats&#10;&#10;AI-generated content may be incorrect"/>
                  </v:shape>
                  <v:shape id="Picture 22" o:spid="_x0000_s1042" type="#_x0000_t75" alt="The back seats of a car&#10;&#10;AI-generated content may be incorrect." style="position:absolute;left:50032;top:102;width:25445;height:18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">
                    <v:imagedata r:id="rId67" o:title="The back seats of a car&#10;&#10;AI-generated content may be incorrect"/>
                  </v:shape>
                </v:group>
                <v:group id="Group 29" o:spid="_x0000_s1043" style="position:absolute;left:8124;width:66287;height:17208" coordorigin="-3264" coordsize="66288,17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">
                  <v:shape id="Picture 19" o:spid="_x0000_s1044" type="#_x0000_t75" alt="A white van with doors open&#10;&#10;AI-generated content may be incorrect." style="position:absolute;left:37230;width:25794;height:17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">
                    <v:imagedata r:id="rId68" o:title="A white van with doors open&#10;&#10;AI-generated content may be incorrect" croptop="22365f" cropbottom="-266f" cropleft="5891f" cropright="10819f"/>
                  </v:shape>
                  <v:group id="Group 28" o:spid="_x0000_s1045" style="position:absolute;left:-3264;top:3765;width:39709;height:9358" coordorigin="-3264,808" coordsize="39709,9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">
                    <v:rect id="Rectangle 24" o:spid="_x0000_s1046" style="position:absolute;left:-3264;top:808;width:32964;height:93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" fillcolor="#700" strokecolor="#bf8f00 [2407]" strokeweight="3pt">
                      <v:fill color2="#ce0000" rotate="t" angle="180" colors="0 #700;.5 #ad0000;1 #ce0000" focus="100%" type="gradient"/>
                      <v:textbox>
                        <w:txbxContent>
                          <w:p w14:paraId="1EBE929A" w14:textId="77777777" w:rsidR="00596D85" w:rsidRDefault="00596D85" w:rsidP="00596D85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>กรณีที่</w:t>
                            </w: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 xml:space="preserve">จำนวนผู้เดินทาง </w:t>
                            </w: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</w:rPr>
                              <w:t>4</w:t>
                            </w: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 xml:space="preserve"> ท่าน</w:t>
                            </w:r>
                          </w:p>
                          <w:p w14:paraId="100AE74E" w14:textId="77777777" w:rsidR="00596D85" w:rsidRPr="00F32716" w:rsidRDefault="00596D85" w:rsidP="00596D85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6"/>
                                <w:szCs w:val="26"/>
                              </w:rPr>
                            </w:pP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>ใช้</w:t>
                            </w:r>
                            <w:r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>บริการ</w:t>
                            </w: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>รถ 7 ที่นั่ง</w:t>
                            </w: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br/>
                              <w:t>สัมภาระท่านละ 1 ใบ ไม่เกิน 24 นิ้ว</w:t>
                            </w:r>
                          </w:p>
                        </w:txbxContent>
                      </v:textbox>
                    </v:rect>
                    <v:shape id="Picture 27" o:spid="_x0000_s1047" type="#_x0000_t75" style="position:absolute;left:29079;top:2800;width:7366;height:7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">
                      <v:imagedata r:id="rId69" o:title=""/>
                    </v:shape>
                  </v:group>
                </v:group>
                <w10:wrap type="square"/>
              </v:group>
            </w:pict>
          </mc:Fallback>
        </mc:AlternateContent>
      </w:r>
    </w:p>
    <w:p w14:paraId="51ACD64B" w14:textId="4362F6CA" w:rsidR="00596D85" w:rsidRDefault="00596D85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</w:p>
    <w:p w14:paraId="6B009DC2" w14:textId="036652C2" w:rsidR="00596D85" w:rsidRDefault="00596D85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  <w:r>
        <w:rPr>
          <w:rFonts w:ascii="Kanit Light" w:eastAsia="DengXian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1895296" behindDoc="0" locked="0" layoutInCell="1" allowOverlap="1" wp14:anchorId="68E8747C" wp14:editId="1D391AD6">
                <wp:simplePos x="0" y="0"/>
                <wp:positionH relativeFrom="column">
                  <wp:posOffset>200660</wp:posOffset>
                </wp:positionH>
                <wp:positionV relativeFrom="paragraph">
                  <wp:posOffset>144556</wp:posOffset>
                </wp:positionV>
                <wp:extent cx="6477635" cy="0"/>
                <wp:effectExtent l="0" t="38100" r="56515" b="38100"/>
                <wp:wrapNone/>
                <wp:docPr id="1733574190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77635" cy="0"/>
                        </a:xfrm>
                        <a:prstGeom prst="line">
                          <a:avLst/>
                        </a:prstGeom>
                        <a:ln w="76200"/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12EFBB" id="Straight Connector 46" o:spid="_x0000_s1026" style="position:absolute;z-index:25189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8pt,11.4pt" to="525.85pt,1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" strokecolor="black [3200]" strokeweight="6pt">
                <v:stroke joinstyle="miter"/>
              </v:line>
            </w:pict>
          </mc:Fallback>
        </mc:AlternateContent>
      </w:r>
    </w:p>
    <w:p w14:paraId="26FDDFBD" w14:textId="0606B86F" w:rsidR="00596D85" w:rsidRDefault="00596D85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  <w:r>
        <w:rPr>
          <w:rFonts w:ascii="Kanit Light" w:hAnsi="Kanit Light" w:cs="Kanit Light"/>
          <w:noProof/>
          <w:color w:val="FF3809"/>
          <w:szCs w:val="22"/>
        </w:rPr>
        <mc:AlternateContent>
          <mc:Choice Requires="wpg">
            <w:drawing>
              <wp:anchor distT="0" distB="0" distL="114300" distR="114300" simplePos="0" relativeHeight="251900416" behindDoc="0" locked="0" layoutInCell="1" allowOverlap="1" wp14:anchorId="4ADE4028" wp14:editId="75882F78">
                <wp:simplePos x="0" y="0"/>
                <wp:positionH relativeFrom="column">
                  <wp:posOffset>-457200</wp:posOffset>
                </wp:positionH>
                <wp:positionV relativeFrom="paragraph">
                  <wp:posOffset>290793</wp:posOffset>
                </wp:positionV>
                <wp:extent cx="7561580" cy="4369771"/>
                <wp:effectExtent l="0" t="0" r="0" b="0"/>
                <wp:wrapSquare wrapText="bothSides"/>
                <wp:docPr id="6646777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0" cy="4369771"/>
                          <a:chOff x="0" y="0"/>
                          <a:chExt cx="7561580" cy="4369771"/>
                        </a:xfrm>
                      </wpg:grpSpPr>
                      <wpg:grpSp>
                        <wpg:cNvPr id="1313195490" name="Group 47"/>
                        <wpg:cNvGrpSpPr/>
                        <wpg:grpSpPr>
                          <a:xfrm>
                            <a:off x="462803" y="0"/>
                            <a:ext cx="7051424" cy="2159000"/>
                            <a:chOff x="0" y="0"/>
                            <a:chExt cx="7051424" cy="2159000"/>
                          </a:xfrm>
                        </wpg:grpSpPr>
                        <wpg:grpSp>
                          <wpg:cNvPr id="725630009" name="Group 34"/>
                          <wpg:cNvGrpSpPr/>
                          <wpg:grpSpPr>
                            <a:xfrm>
                              <a:off x="0" y="510828"/>
                              <a:ext cx="3662979" cy="1016635"/>
                              <a:chOff x="-304421" y="0"/>
                              <a:chExt cx="3718432" cy="1017227"/>
                            </a:xfrm>
                          </wpg:grpSpPr>
                          <wps:wsp>
                            <wps:cNvPr id="1844718480" name="Rectangle 24"/>
                            <wps:cNvSpPr/>
                            <wps:spPr>
                              <a:xfrm>
                                <a:off x="-304421" y="0"/>
                                <a:ext cx="3111463" cy="101663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C000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C000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C000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38100">
                                <a:solidFill>
                                  <a:schemeClr val="accent4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510AB54" w14:textId="77777777" w:rsidR="00596D85" w:rsidRDefault="00596D85" w:rsidP="00596D85">
                                  <w:pPr>
                                    <w:spacing w:after="0"/>
                                    <w:jc w:val="center"/>
                                    <w:rPr>
                                      <w:rFonts w:ascii="Kanit Light" w:hAnsi="Kanit Light" w:cs="Kanit Light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>กรณีที่</w:t>
                                  </w: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 xml:space="preserve">จำนวนผู้เดินทาง 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>5-6</w:t>
                                  </w: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 xml:space="preserve"> ท่าน</w:t>
                                  </w:r>
                                </w:p>
                                <w:p w14:paraId="6B896551" w14:textId="77777777" w:rsidR="00596D85" w:rsidRPr="00F32716" w:rsidRDefault="00596D85" w:rsidP="00596D85">
                                  <w:pPr>
                                    <w:jc w:val="center"/>
                                    <w:rPr>
                                      <w:rFonts w:ascii="Kanit Light" w:hAnsi="Kanit Light" w:cs="Kanit Light"/>
                                      <w:sz w:val="26"/>
                                      <w:szCs w:val="26"/>
                                    </w:rPr>
                                  </w:pP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>ใช้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>บริการ</w:t>
                                  </w: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 xml:space="preserve">รถ 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>9</w:t>
                                  </w: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 xml:space="preserve"> ที่นั่ง</w:t>
                                  </w: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br/>
                                    <w:t>สัมภาระท่านละ 1 ใบ ไม่เกิน 24 นิ้ว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664070217" name="Picture 27" descr="A black background with a black square&#10;&#10;AI-generated content may be incorrect.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0" cstate="print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678046" y="280627"/>
                                <a:ext cx="735965" cy="7366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544914748" name="Picture 32" descr="A white van parked in a parking lot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-90" t="13545" r="90" b="914"/>
                            <a:stretch/>
                          </pic:blipFill>
                          <pic:spPr bwMode="auto">
                            <a:xfrm>
                              <a:off x="3684654" y="0"/>
                              <a:ext cx="3366770" cy="21590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950703483" name="Group 33"/>
                        <wpg:cNvGrpSpPr/>
                        <wpg:grpSpPr>
                          <a:xfrm>
                            <a:off x="0" y="2326341"/>
                            <a:ext cx="7561580" cy="2043430"/>
                            <a:chOff x="0" y="0"/>
                            <a:chExt cx="7561996" cy="2043430"/>
                          </a:xfrm>
                        </wpg:grpSpPr>
                        <pic:pic xmlns:pic="http://schemas.openxmlformats.org/drawingml/2006/picture">
                          <pic:nvPicPr>
                            <pic:cNvPr id="977020725" name="Picture 30" descr="The inside of a van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575" b="17287"/>
                            <a:stretch/>
                          </pic:blipFill>
                          <pic:spPr bwMode="auto">
                            <a:xfrm>
                              <a:off x="4164746" y="0"/>
                              <a:ext cx="3397250" cy="204343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43453147" name="Picture 31" descr="A white van parked on the side of the road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7272"/>
                            <a:stretch/>
                          </pic:blipFill>
                          <pic:spPr bwMode="auto">
                            <a:xfrm>
                              <a:off x="0" y="0"/>
                              <a:ext cx="4164330" cy="204343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ADE4028" id="Group 14" o:spid="_x0000_s1048" style="position:absolute;left:0;text-align:left;margin-left:-36pt;margin-top:22.9pt;width:595.4pt;height:344.1pt;z-index:251900416" coordsize="75615,43697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">
                <v:group id="Group 47" o:spid="_x0000_s1049" style="position:absolute;left:4628;width:70514;height:21590" coordsize="70514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">
                  <v:group id="Group 34" o:spid="_x0000_s1050" style="position:absolute;top:5108;width:36629;height:10166" coordorigin="-3044" coordsize="37184,10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">
                    <v:rect id="Rectangle 24" o:spid="_x0000_s1051" style="position:absolute;left:-3044;width:31114;height:101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" fillcolor="#700" strokecolor="#bf8f00 [2407]" strokeweight="3pt">
                      <v:fill color2="#ce0000" rotate="t" angle="180" colors="0 #700;.5 #ad0000;1 #ce0000" focus="100%" type="gradient"/>
                      <v:textbox>
                        <w:txbxContent>
                          <w:p w14:paraId="0510AB54" w14:textId="77777777" w:rsidR="00596D85" w:rsidRDefault="00596D85" w:rsidP="00596D85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>กรณีที่</w:t>
                            </w: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 xml:space="preserve">จำนวนผู้เดินทาง </w:t>
                            </w:r>
                            <w:r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>5-6</w:t>
                            </w: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 xml:space="preserve"> ท่าน</w:t>
                            </w:r>
                          </w:p>
                          <w:p w14:paraId="6B896551" w14:textId="77777777" w:rsidR="00596D85" w:rsidRPr="00F32716" w:rsidRDefault="00596D85" w:rsidP="00596D85">
                            <w:pPr>
                              <w:jc w:val="center"/>
                              <w:rPr>
                                <w:rFonts w:ascii="Kanit Light" w:hAnsi="Kanit Light" w:cs="Kanit Light"/>
                                <w:sz w:val="26"/>
                                <w:szCs w:val="26"/>
                              </w:rPr>
                            </w:pP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>ใช้</w:t>
                            </w:r>
                            <w:r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>บริการ</w:t>
                            </w: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 xml:space="preserve">รถ </w:t>
                            </w:r>
                            <w:r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>9</w:t>
                            </w: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 xml:space="preserve"> ที่นั่ง</w:t>
                            </w: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br/>
                              <w:t>สัมภาระท่านละ 1 ใบ ไม่เกิน 24 นิ้ว</w:t>
                            </w:r>
                          </w:p>
                        </w:txbxContent>
                      </v:textbox>
                    </v:rect>
                    <v:shape id="Picture 27" o:spid="_x0000_s1052" type="#_x0000_t75" alt="A black background with a black square&#10;&#10;AI-generated content may be incorrect." style="position:absolute;left:26780;top:2806;width:7360;height:7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">
                      <v:imagedata r:id="rId74" o:title="A black background with a black square&#10;&#10;AI-generated content may be incorrect"/>
                    </v:shape>
                  </v:group>
                  <v:shape id="Picture 32" o:spid="_x0000_s1053" type="#_x0000_t75" alt="A white van parked in a parking lot&#10;&#10;AI-generated content may be incorrect." style="position:absolute;left:36846;width:33668;height:21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">
                    <v:imagedata r:id="rId75" o:title="A white van parked in a parking lot&#10;&#10;AI-generated content may be incorrect" croptop="8877f" cropbottom="599f" cropleft="-59f" cropright="59f"/>
                  </v:shape>
                </v:group>
                <v:group id="Group 33" o:spid="_x0000_s1054" style="position:absolute;top:23263;width:75615;height:20434" coordsize="75619,20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">
                  <v:shape id="Picture 30" o:spid="_x0000_s1055" type="#_x0000_t75" alt="The inside of a van&#10;&#10;AI-generated content may be incorrect." style="position:absolute;left:41647;width:33972;height:20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">
                    <v:imagedata r:id="rId76" o:title="The inside of a van&#10;&#10;AI-generated content may be incorrect" croptop="1688f" cropbottom="11329f"/>
                  </v:shape>
                  <v:shape id="Picture 31" o:spid="_x0000_s1056" type="#_x0000_t75" alt="A white van parked on the side of the road&#10;&#10;AI-generated content may be incorrect." style="position:absolute;width:41643;height:20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">
                    <v:imagedata r:id="rId77" o:title="A white van parked on the side of the road&#10;&#10;AI-generated content may be incorrect" cropright="4766f"/>
                  </v:shape>
                </v:group>
                <w10:wrap type="square"/>
              </v:group>
            </w:pict>
          </mc:Fallback>
        </mc:AlternateContent>
      </w:r>
    </w:p>
    <w:p w14:paraId="7C782E03" w14:textId="6DF67571" w:rsidR="00596D85" w:rsidRDefault="00596D85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</w:p>
    <w:p w14:paraId="339B7CCA" w14:textId="7678EF0D" w:rsidR="00596D85" w:rsidRDefault="00596D85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</w:p>
    <w:p w14:paraId="30F4BE2B" w14:textId="36041F4E" w:rsidR="00596D85" w:rsidRDefault="00596D85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</w:p>
    <w:p w14:paraId="300B350B" w14:textId="2EADE863" w:rsidR="00596D85" w:rsidRDefault="00596D85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  <w:r>
        <w:rPr>
          <w:rFonts w:ascii="Kanit Light" w:eastAsia="DengXian" w:hAnsi="Kanit Light" w:cs="Kanit Light" w:hint="cs"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06560" behindDoc="0" locked="0" layoutInCell="1" allowOverlap="1" wp14:anchorId="3CBFD0B5" wp14:editId="062FDEEF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9675" cy="4934473"/>
                <wp:effectExtent l="0" t="0" r="0" b="6350"/>
                <wp:wrapSquare wrapText="bothSides"/>
                <wp:docPr id="122462692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4934473"/>
                          <a:chOff x="0" y="0"/>
                          <a:chExt cx="7559675" cy="4934473"/>
                        </a:xfrm>
                      </wpg:grpSpPr>
                      <wpg:grpSp>
                        <wpg:cNvPr id="428408230" name="Group 38"/>
                        <wpg:cNvGrpSpPr/>
                        <wpg:grpSpPr>
                          <a:xfrm>
                            <a:off x="0" y="2272553"/>
                            <a:ext cx="7559675" cy="2661920"/>
                            <a:chOff x="0" y="0"/>
                            <a:chExt cx="7559744" cy="2863215"/>
                          </a:xfrm>
                        </wpg:grpSpPr>
                        <pic:pic xmlns:pic="http://schemas.openxmlformats.org/drawingml/2006/picture">
                          <pic:nvPicPr>
                            <pic:cNvPr id="658221728" name="Picture 36" descr="The back of a van with the doors open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8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42124" y="0"/>
                              <a:ext cx="3817620" cy="28632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25016684" name="Picture 37" descr="The inside of a van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818890" cy="286321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702619380" name="Group 45"/>
                        <wpg:cNvGrpSpPr/>
                        <wpg:grpSpPr>
                          <a:xfrm>
                            <a:off x="543485" y="0"/>
                            <a:ext cx="7008495" cy="2197100"/>
                            <a:chOff x="0" y="0"/>
                            <a:chExt cx="7008661" cy="2197100"/>
                          </a:xfrm>
                        </wpg:grpSpPr>
                        <wpg:grpSp>
                          <wpg:cNvPr id="1780697956" name="Group 34"/>
                          <wpg:cNvGrpSpPr/>
                          <wpg:grpSpPr>
                            <a:xfrm>
                              <a:off x="0" y="410936"/>
                              <a:ext cx="3265950" cy="1016635"/>
                              <a:chOff x="-669456" y="53789"/>
                              <a:chExt cx="3915410" cy="1016635"/>
                            </a:xfrm>
                          </wpg:grpSpPr>
                          <wps:wsp>
                            <wps:cNvPr id="1560614883" name="Rectangle 24"/>
                            <wps:cNvSpPr/>
                            <wps:spPr>
                              <a:xfrm>
                                <a:off x="-669456" y="53789"/>
                                <a:ext cx="3275550" cy="101663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C000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C000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C000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38100">
                                <a:solidFill>
                                  <a:schemeClr val="accent4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6C3178D" w14:textId="77777777" w:rsidR="00596D85" w:rsidRDefault="00596D85" w:rsidP="00596D85">
                                  <w:pPr>
                                    <w:spacing w:after="0"/>
                                    <w:jc w:val="center"/>
                                    <w:rPr>
                                      <w:rFonts w:ascii="Kanit Light" w:hAnsi="Kanit Light" w:cs="Kanit Light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>กรณีที่</w:t>
                                  </w: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 xml:space="preserve">จำนวนผู้เดินทาง 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>7-8</w:t>
                                  </w: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 xml:space="preserve"> ท่าน</w:t>
                                  </w:r>
                                </w:p>
                                <w:p w14:paraId="756B3F81" w14:textId="77777777" w:rsidR="00596D85" w:rsidRPr="00F32716" w:rsidRDefault="00596D85" w:rsidP="00596D85">
                                  <w:pPr>
                                    <w:jc w:val="center"/>
                                    <w:rPr>
                                      <w:rFonts w:ascii="Kanit Light" w:hAnsi="Kanit Light" w:cs="Kanit Light"/>
                                      <w:sz w:val="26"/>
                                      <w:szCs w:val="26"/>
                                    </w:rPr>
                                  </w:pP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 xml:space="preserve">ใช้รถ 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>15</w:t>
                                  </w: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 xml:space="preserve"> ที่นั่ง</w:t>
                                  </w: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br/>
                                    <w:t>สัมภาระท่านละ 1 ใบ ไม่เกิน 24 นิ้ว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60232796" name="Picture 27" descr="A black background with a black square&#10;&#10;AI-generated content may be incorrect.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509990" y="333824"/>
                                <a:ext cx="735964" cy="7366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442066179" name="Picture 35" descr="A van parked on the side of a road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8127"/>
                            <a:stretch/>
                          </pic:blipFill>
                          <pic:spPr bwMode="auto">
                            <a:xfrm>
                              <a:off x="3277401" y="0"/>
                              <a:ext cx="3731260" cy="21971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CBFD0B5" id="Group 13" o:spid="_x0000_s1057" style="position:absolute;left:0;text-align:left;margin-left:-36pt;margin-top:0;width:595.25pt;height:388.55pt;z-index:251906560" coordsize="75596,49344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">
                <v:group id="Group 38" o:spid="_x0000_s1058" style="position:absolute;top:22725;width:75596;height:26619" coordsize="75597,28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">
                  <v:shape id="Picture 36" o:spid="_x0000_s1059" type="#_x0000_t75" alt="The back of a van with the doors open&#10;&#10;AI-generated content may be incorrect." style="position:absolute;left:37421;width:38176;height:28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">
                    <v:imagedata r:id="rId82" o:title="The back of a van with the doors open&#10;&#10;AI-generated content may be incorrect"/>
                  </v:shape>
                  <v:shape id="Picture 37" o:spid="_x0000_s1060" type="#_x0000_t75" alt="The inside of a van&#10;&#10;AI-generated content may be incorrect." style="position:absolute;width:38188;height:28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">
                    <v:imagedata r:id="rId83" o:title="The inside of a van&#10;&#10;AI-generated content may be incorrect"/>
                  </v:shape>
                </v:group>
                <v:group id="Group 45" o:spid="_x0000_s1061" style="position:absolute;left:5434;width:70085;height:21971" coordsize="70086,21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">
                  <v:group id="Group 34" o:spid="_x0000_s1062" style="position:absolute;top:4109;width:32659;height:10166" coordorigin="-6694,537" coordsize="39154,10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">
                    <v:rect id="Rectangle 24" o:spid="_x0000_s1063" style="position:absolute;left:-6694;top:537;width:32754;height:101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" fillcolor="#700" strokecolor="#bf8f00 [2407]" strokeweight="3pt">
                      <v:fill color2="#ce0000" rotate="t" angle="180" colors="0 #700;.5 #ad0000;1 #ce0000" focus="100%" type="gradient"/>
                      <v:textbox>
                        <w:txbxContent>
                          <w:p w14:paraId="36C3178D" w14:textId="77777777" w:rsidR="00596D85" w:rsidRDefault="00596D85" w:rsidP="00596D85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>กรณีที่</w:t>
                            </w: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 xml:space="preserve">จำนวนผู้เดินทาง </w:t>
                            </w:r>
                            <w:r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>7-8</w:t>
                            </w: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 xml:space="preserve"> ท่าน</w:t>
                            </w:r>
                          </w:p>
                          <w:p w14:paraId="756B3F81" w14:textId="77777777" w:rsidR="00596D85" w:rsidRPr="00F32716" w:rsidRDefault="00596D85" w:rsidP="00596D85">
                            <w:pPr>
                              <w:jc w:val="center"/>
                              <w:rPr>
                                <w:rFonts w:ascii="Kanit Light" w:hAnsi="Kanit Light" w:cs="Kanit Light"/>
                                <w:sz w:val="26"/>
                                <w:szCs w:val="26"/>
                              </w:rPr>
                            </w:pP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 xml:space="preserve">ใช้รถ </w:t>
                            </w:r>
                            <w:r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>15</w:t>
                            </w: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 xml:space="preserve"> ที่นั่ง</w:t>
                            </w: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br/>
                              <w:t>สัมภาระท่านละ 1 ใบ ไม่เกิน 24 นิ้ว</w:t>
                            </w:r>
                          </w:p>
                        </w:txbxContent>
                      </v:textbox>
                    </v:rect>
                    <v:shape id="Picture 27" o:spid="_x0000_s1064" type="#_x0000_t75" alt="A black background with a black square&#10;&#10;AI-generated content may be incorrect." style="position:absolute;left:25099;top:3338;width:7360;height:7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">
                      <v:imagedata r:id="rId84" o:title="A black background with a black square&#10;&#10;AI-generated content may be incorrect"/>
                    </v:shape>
                  </v:group>
                  <v:shape id="Picture 35" o:spid="_x0000_s1065" type="#_x0000_t75" alt="A van parked on the side of a road&#10;&#10;AI-generated content may be incorrect." style="position:absolute;left:32774;width:37312;height:21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">
                    <v:imagedata r:id="rId85" o:title="A van parked on the side of a road&#10;&#10;AI-generated content may be incorrect" croptop="11880f"/>
                  </v:shape>
                </v:group>
                <w10:wrap type="square"/>
              </v:group>
            </w:pict>
          </mc:Fallback>
        </mc:AlternateContent>
      </w:r>
      <w:r>
        <w:rPr>
          <w:rFonts w:ascii="Kanit Light" w:eastAsia="DengXian" w:hAnsi="Kanit Light" w:cs="Kanit Light" w:hint="cs"/>
          <w:noProof/>
          <w:szCs w:val="22"/>
        </w:rPr>
        <mc:AlternateContent>
          <mc:Choice Requires="wpg">
            <w:drawing>
              <wp:anchor distT="0" distB="0" distL="114300" distR="114300" simplePos="0" relativeHeight="251911680" behindDoc="0" locked="0" layoutInCell="1" allowOverlap="1" wp14:anchorId="1B280E24" wp14:editId="2549402E">
                <wp:simplePos x="0" y="0"/>
                <wp:positionH relativeFrom="column">
                  <wp:posOffset>-452643</wp:posOffset>
                </wp:positionH>
                <wp:positionV relativeFrom="paragraph">
                  <wp:posOffset>5446059</wp:posOffset>
                </wp:positionV>
                <wp:extent cx="7552877" cy="4083162"/>
                <wp:effectExtent l="0" t="0" r="3810" b="6350"/>
                <wp:wrapSquare wrapText="bothSides"/>
                <wp:docPr id="208588299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877" cy="4083162"/>
                          <a:chOff x="0" y="0"/>
                          <a:chExt cx="7552877" cy="4083162"/>
                        </a:xfrm>
                      </wpg:grpSpPr>
                      <wpg:grpSp>
                        <wpg:cNvPr id="1601913182" name="Group 44"/>
                        <wpg:cNvGrpSpPr/>
                        <wpg:grpSpPr>
                          <a:xfrm>
                            <a:off x="1108262" y="0"/>
                            <a:ext cx="6444615" cy="2064385"/>
                            <a:chOff x="0" y="0"/>
                            <a:chExt cx="6445058" cy="2064385"/>
                          </a:xfrm>
                        </wpg:grpSpPr>
                        <wpg:grpSp>
                          <wpg:cNvPr id="284358439" name="Group 34"/>
                          <wpg:cNvGrpSpPr/>
                          <wpg:grpSpPr>
                            <a:xfrm>
                              <a:off x="0" y="433988"/>
                              <a:ext cx="3265950" cy="1016635"/>
                              <a:chOff x="-669456" y="53789"/>
                              <a:chExt cx="3915410" cy="1016635"/>
                            </a:xfrm>
                          </wpg:grpSpPr>
                          <wps:wsp>
                            <wps:cNvPr id="1301471725" name="Rectangle 24"/>
                            <wps:cNvSpPr/>
                            <wps:spPr>
                              <a:xfrm>
                                <a:off x="-669456" y="53789"/>
                                <a:ext cx="3275550" cy="101663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C00000"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C00000"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C00000"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38100">
                                <a:solidFill>
                                  <a:schemeClr val="accent4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B4A899D" w14:textId="77777777" w:rsidR="00596D85" w:rsidRDefault="00596D85" w:rsidP="00596D85">
                                  <w:pPr>
                                    <w:spacing w:after="0"/>
                                    <w:jc w:val="center"/>
                                    <w:rPr>
                                      <w:rFonts w:ascii="Kanit Light" w:hAnsi="Kanit Light" w:cs="Kanit Light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>กรณีที่</w:t>
                                  </w: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 xml:space="preserve">จำนวนผู้เดินทาง 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>9-10</w:t>
                                  </w: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 xml:space="preserve"> ท่าน</w:t>
                                  </w:r>
                                </w:p>
                                <w:p w14:paraId="758E4CD5" w14:textId="77777777" w:rsidR="00596D85" w:rsidRPr="00F32716" w:rsidRDefault="00596D85" w:rsidP="00596D85">
                                  <w:pPr>
                                    <w:jc w:val="center"/>
                                    <w:rPr>
                                      <w:rFonts w:ascii="Kanit Light" w:hAnsi="Kanit Light" w:cs="Kanit Light"/>
                                      <w:sz w:val="26"/>
                                      <w:szCs w:val="26"/>
                                    </w:rPr>
                                  </w:pP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>ใช้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>บริการ</w:t>
                                  </w: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 xml:space="preserve">รถ 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>17</w:t>
                                  </w: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t xml:space="preserve"> ที่นั่ง</w:t>
                                  </w:r>
                                  <w:r w:rsidRPr="00F32716">
                                    <w:rPr>
                                      <w:rFonts w:ascii="Kanit Light" w:hAnsi="Kanit Light" w:cs="Kanit Light" w:hint="cs"/>
                                      <w:sz w:val="26"/>
                                      <w:szCs w:val="26"/>
                                      <w:cs/>
                                    </w:rPr>
                                    <w:br/>
                                    <w:t>สัมภาระท่านละ 1 ใบ ไม่เกิน 24 นิ้ว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557912578" name="Picture 27" descr="A black background with a black square&#10;&#10;AI-generated content may be incorrect.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0" cstate="print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509990" y="333824"/>
                                <a:ext cx="735964" cy="7366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623443159" name="Picture 39" descr="A brown bus parked in a parking lot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819" t="15552" r="6365"/>
                            <a:stretch/>
                          </pic:blipFill>
                          <pic:spPr bwMode="auto">
                            <a:xfrm>
                              <a:off x="3615498" y="0"/>
                              <a:ext cx="2829560" cy="206438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872553682" name="Group 43"/>
                        <wpg:cNvGrpSpPr/>
                        <wpg:grpSpPr>
                          <a:xfrm>
                            <a:off x="0" y="2070847"/>
                            <a:ext cx="7550785" cy="2012315"/>
                            <a:chOff x="0" y="7684"/>
                            <a:chExt cx="7551003" cy="2012950"/>
                          </a:xfrm>
                        </wpg:grpSpPr>
                        <pic:pic xmlns:pic="http://schemas.openxmlformats.org/drawingml/2006/picture">
                          <pic:nvPicPr>
                            <pic:cNvPr id="489584679" name="Picture 42" descr="The seats in a bus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7939"/>
                            <a:stretch/>
                          </pic:blipFill>
                          <pic:spPr bwMode="auto">
                            <a:xfrm>
                              <a:off x="2681728" y="7684"/>
                              <a:ext cx="2035810" cy="20129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71859517" name="Picture 41" descr="A row of seats in a bus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3685" b="24475"/>
                            <a:stretch/>
                          </pic:blipFill>
                          <pic:spPr bwMode="auto">
                            <a:xfrm>
                              <a:off x="4717633" y="7684"/>
                              <a:ext cx="2833370" cy="20129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46470544" name="Picture 40" descr="A bus parked in a parking lot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7684"/>
                              <a:ext cx="2684145" cy="20129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B280E24" id="Group 12" o:spid="_x0000_s1066" style="position:absolute;left:0;text-align:left;margin-left:-35.65pt;margin-top:428.8pt;width:594.7pt;height:321.5pt;z-index:251911680" coordsize="75528,40831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">
                <v:group id="Group 44" o:spid="_x0000_s1067" style="position:absolute;left:11082;width:64446;height:20643" coordsize="64450,20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">
                  <v:group id="Group 34" o:spid="_x0000_s1068" style="position:absolute;top:4339;width:32659;height:10167" coordorigin="-6694,537" coordsize="39154,10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">
                    <v:rect id="Rectangle 24" o:spid="_x0000_s1069" style="position:absolute;left:-6694;top:537;width:32754;height:101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" fillcolor="#700" strokecolor="#bf8f00 [2407]" strokeweight="3pt">
                      <v:fill color2="#ce0000" rotate="t" angle="180" colors="0 #700;.5 #ad0000;1 #ce0000" focus="100%" type="gradient"/>
                      <v:textbox>
                        <w:txbxContent>
                          <w:p w14:paraId="7B4A899D" w14:textId="77777777" w:rsidR="00596D85" w:rsidRDefault="00596D85" w:rsidP="00596D85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>กรณีที่</w:t>
                            </w: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 xml:space="preserve">จำนวนผู้เดินทาง </w:t>
                            </w:r>
                            <w:r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>9-10</w:t>
                            </w: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 xml:space="preserve"> ท่าน</w:t>
                            </w:r>
                          </w:p>
                          <w:p w14:paraId="758E4CD5" w14:textId="77777777" w:rsidR="00596D85" w:rsidRPr="00F32716" w:rsidRDefault="00596D85" w:rsidP="00596D85">
                            <w:pPr>
                              <w:jc w:val="center"/>
                              <w:rPr>
                                <w:rFonts w:ascii="Kanit Light" w:hAnsi="Kanit Light" w:cs="Kanit Light"/>
                                <w:sz w:val="26"/>
                                <w:szCs w:val="26"/>
                              </w:rPr>
                            </w:pP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>ใช้</w:t>
                            </w:r>
                            <w:r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>บริการ</w:t>
                            </w: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 xml:space="preserve">รถ </w:t>
                            </w:r>
                            <w:r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>17</w:t>
                            </w: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t xml:space="preserve"> ที่นั่ง</w:t>
                            </w:r>
                            <w:r w:rsidRPr="00F32716">
                              <w:rPr>
                                <w:rFonts w:ascii="Kanit Light" w:hAnsi="Kanit Light" w:cs="Kanit Light" w:hint="cs"/>
                                <w:sz w:val="26"/>
                                <w:szCs w:val="26"/>
                                <w:cs/>
                              </w:rPr>
                              <w:br/>
                              <w:t>สัมภาระท่านละ 1 ใบ ไม่เกิน 24 นิ้ว</w:t>
                            </w:r>
                          </w:p>
                        </w:txbxContent>
                      </v:textbox>
                    </v:rect>
                    <v:shape id="Picture 27" o:spid="_x0000_s1070" type="#_x0000_t75" alt="A black background with a black square&#10;&#10;AI-generated content may be incorrect." style="position:absolute;left:25099;top:3338;width:7360;height:7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">
                      <v:imagedata r:id="rId84" o:title="A black background with a black square&#10;&#10;AI-generated content may be incorrect"/>
                    </v:shape>
                  </v:group>
                  <v:shape id="Picture 39" o:spid="_x0000_s1071" type="#_x0000_t75" alt="A brown bus parked in a parking lot&#10;&#10;AI-generated content may be incorrect." style="position:absolute;left:36154;width:28296;height:20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">
                    <v:imagedata r:id="rId90" o:title="A brown bus parked in a parking lot&#10;&#10;AI-generated content may be incorrect" croptop="10192f" cropleft="4469f" cropright="4171f"/>
                  </v:shape>
                </v:group>
                <v:group id="Group 43" o:spid="_x0000_s1072" style="position:absolute;top:20708;width:75507;height:20123" coordorigin=",76" coordsize="75510,20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">
                  <v:shape id="Picture 42" o:spid="_x0000_s1073" type="#_x0000_t75" alt="The seats in a bus&#10;&#10;AI-generated content may be incorrect." style="position:absolute;left:26817;top:76;width:20358;height:20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">
                    <v:imagedata r:id="rId91" o:title="The seats in a bus&#10;&#10;AI-generated content may be incorrect" croptop="11757f"/>
                  </v:shape>
                  <v:shape id="Picture 41" o:spid="_x0000_s1074" type="#_x0000_t75" alt="A row of seats in a bus&#10;&#10;AI-generated content may be incorrect." style="position:absolute;left:47176;top:76;width:28334;height:20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">
                    <v:imagedata r:id="rId92" o:title="A row of seats in a bus&#10;&#10;AI-generated content may be incorrect" croptop="8969f" cropbottom="16040f"/>
                  </v:shape>
                  <v:shape id="Picture 40" o:spid="_x0000_s1075" type="#_x0000_t75" alt="A bus parked in a parking lot&#10;&#10;AI-generated content may be incorrect." style="position:absolute;top:76;width:26841;height:20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">
                    <v:imagedata r:id="rId93" o:title="A bus parked in a parking lot&#10;&#10;AI-generated content may be incorrect"/>
                  </v:shape>
                </v:group>
                <w10:wrap type="square"/>
              </v:group>
            </w:pict>
          </mc:Fallback>
        </mc:AlternateContent>
      </w:r>
    </w:p>
    <w:p w14:paraId="22F61D7F" w14:textId="531B7159" w:rsidR="00596D85" w:rsidRDefault="00596D85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  <w:r>
        <w:rPr>
          <w:rFonts w:ascii="Kanit Light" w:eastAsia="DengXian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1908608" behindDoc="0" locked="0" layoutInCell="1" allowOverlap="1" wp14:anchorId="0F8AB931" wp14:editId="543C0DD4">
                <wp:simplePos x="0" y="0"/>
                <wp:positionH relativeFrom="column">
                  <wp:posOffset>85725</wp:posOffset>
                </wp:positionH>
                <wp:positionV relativeFrom="paragraph">
                  <wp:posOffset>55320</wp:posOffset>
                </wp:positionV>
                <wp:extent cx="6477635" cy="0"/>
                <wp:effectExtent l="0" t="38100" r="24765" b="38100"/>
                <wp:wrapNone/>
                <wp:docPr id="69551534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77635" cy="0"/>
                        </a:xfrm>
                        <a:prstGeom prst="line">
                          <a:avLst/>
                        </a:prstGeom>
                        <a:ln w="76200"/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19B3FC" id="Straight Connector 46" o:spid="_x0000_s1026" style="position:absolute;z-index:2519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75pt,4.35pt" to="516.8pt,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" strokecolor="black [3200]" strokeweight="6pt">
                <v:stroke joinstyle="miter"/>
              </v:line>
            </w:pict>
          </mc:Fallback>
        </mc:AlternateContent>
      </w:r>
    </w:p>
    <w:p w14:paraId="7A90AD77" w14:textId="7B225D70" w:rsidR="00596D85" w:rsidRDefault="00596D85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</w:p>
    <w:p w14:paraId="43A6289C" w14:textId="500AE6A0" w:rsidR="00596D85" w:rsidRPr="00E02EED" w:rsidRDefault="00596D85" w:rsidP="001E45C0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  <w:r>
        <w:rPr>
          <w:rFonts w:ascii="Kanit Light" w:eastAsia="DengXian" w:hAnsi="Kanit Light" w:cs="Kanit Light" w:hint="cs"/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13728" behindDoc="0" locked="0" layoutInCell="1" allowOverlap="1" wp14:anchorId="580914D8" wp14:editId="6F717BDB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6619875" cy="9862185"/>
                <wp:effectExtent l="19050" t="19050" r="28575" b="24765"/>
                <wp:wrapSquare wrapText="bothSides"/>
                <wp:docPr id="1703965383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986218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2716BF" w14:textId="77777777" w:rsidR="00596D85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autoSpaceDE w:val="0"/>
                              <w:autoSpaceDN w:val="0"/>
                              <w:adjustRightInd w:val="0"/>
                              <w:spacing w:after="0"/>
                              <w:ind w:right="60"/>
                              <w:jc w:val="thaiDistribute"/>
                              <w:rPr>
                                <w:rFonts w:ascii="Kanit Light" w:eastAsia="DengXian" w:hAnsi="Kanit Light" w:cs="Kanit Light"/>
                                <w:b/>
                                <w:bCs/>
                                <w:color w:val="0000FF"/>
                                <w:szCs w:val="22"/>
                              </w:rPr>
                            </w:pPr>
                            <w:r w:rsidRPr="00B044E1">
                              <w:rPr>
                                <w:rFonts w:ascii="Kanit Light" w:eastAsia="DengXian" w:hAnsi="Kanit Light" w:cs="Kanit Light"/>
                                <w:b/>
                                <w:bCs/>
                                <w:color w:val="0000FF"/>
                                <w:szCs w:val="22"/>
                                <w:cs/>
                              </w:rPr>
                              <w:t>เงื่อนไข</w:t>
                            </w:r>
                            <w:r w:rsidRPr="00B044E1">
                              <w:rPr>
                                <w:rFonts w:ascii="Kanit Light" w:eastAsia="DengXian" w:hAnsi="Kanit Light" w:cs="Kanit Light" w:hint="cs"/>
                                <w:b/>
                                <w:bCs/>
                                <w:color w:val="0000FF"/>
                                <w:szCs w:val="22"/>
                                <w:cs/>
                              </w:rPr>
                              <w:t>และข้อกำหนด</w:t>
                            </w:r>
                            <w:r w:rsidRPr="00B044E1">
                              <w:rPr>
                                <w:rFonts w:ascii="Kanit Light" w:eastAsia="DengXian" w:hAnsi="Kanit Light" w:cs="Kanit Light"/>
                                <w:b/>
                                <w:bCs/>
                                <w:color w:val="0000FF"/>
                                <w:szCs w:val="22"/>
                                <w:cs/>
                              </w:rPr>
                              <w:t>การให้บริการ</w:t>
                            </w:r>
                            <w:r w:rsidRPr="00B044E1">
                              <w:rPr>
                                <w:rFonts w:ascii="Kanit Light" w:eastAsia="DengXian" w:hAnsi="Kanit Light" w:cs="Kanit Light" w:hint="cs"/>
                                <w:b/>
                                <w:bCs/>
                                <w:color w:val="0000FF"/>
                                <w:szCs w:val="22"/>
                                <w:cs/>
                              </w:rPr>
                              <w:t>ของแพ็คเกจทัวร์</w:t>
                            </w:r>
                          </w:p>
                          <w:p w14:paraId="30A0617F" w14:textId="77777777" w:rsidR="00596D85" w:rsidRPr="009C125A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tabs>
                                <w:tab w:val="left" w:pos="709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709" w:right="60" w:hanging="283"/>
                              <w:jc w:val="thaiDistribute"/>
                              <w:rPr>
                                <w:rFonts w:ascii="Kanit Light" w:eastAsia="DengXian" w:hAnsi="Kanit Light" w:cs="Kanit Light"/>
                                <w:b/>
                                <w:bCs/>
                                <w:color w:val="0000FF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hAnsi="Kanit Light" w:cs="Kanit Light"/>
                                <w:color w:val="FF0000"/>
                                <w:szCs w:val="22"/>
                                <w:cs/>
                              </w:rPr>
                              <w:t>กรุณา</w:t>
                            </w:r>
                            <w:r w:rsidRPr="009C125A">
                              <w:rPr>
                                <w:rFonts w:ascii="Kanit Light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ทำการจองแพ็คเกจทัวร์ล่วงหน้า 7-10 วัน ก่อนการเดินทาง และ 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FF0000"/>
                                <w:szCs w:val="22"/>
                                <w:cs/>
                              </w:rPr>
                              <w:t>ชำ</w:t>
                            </w:r>
                            <w:r w:rsidRPr="009C125A">
                              <w:rPr>
                                <w:rFonts w:ascii="Kanit Light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ระค่าบริการแพ็คเกจทัวร์เต็มจำนวน </w:t>
                            </w:r>
                          </w:p>
                          <w:p w14:paraId="13C92341" w14:textId="77777777" w:rsidR="00596D85" w:rsidRPr="009C125A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tabs>
                                <w:tab w:val="left" w:pos="709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709" w:right="60" w:hanging="283"/>
                              <w:jc w:val="thaiDistribute"/>
                              <w:rPr>
                                <w:rFonts w:ascii="Kanit Light" w:eastAsia="DengXian" w:hAnsi="Kanit Light" w:cs="Kanit Light"/>
                                <w:b/>
                                <w:bCs/>
                                <w:color w:val="0000FF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hAnsi="Kanit Light" w:cs="Kanit Light"/>
                                <w:color w:val="000000"/>
                                <w:szCs w:val="22"/>
                                <w:cs/>
                              </w:rPr>
                              <w:t>กรุณาส่งสำเนาหน้าพาสปอร์ต พร้อมเอกสาร</w:t>
                            </w:r>
                            <w:r w:rsidRPr="009C125A">
                              <w:rPr>
                                <w:rFonts w:ascii="Kanit Light" w:hAnsi="Kanit Light" w:cs="Kanit Light" w:hint="cs"/>
                                <w:color w:val="000000"/>
                                <w:szCs w:val="22"/>
                                <w:cs/>
                              </w:rPr>
                              <w:t>การ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000000"/>
                                <w:szCs w:val="22"/>
                                <w:cs/>
                              </w:rPr>
                              <w:t>ชำระ</w:t>
                            </w:r>
                            <w:r w:rsidRPr="009C125A">
                              <w:rPr>
                                <w:rFonts w:ascii="Kanit Light" w:hAnsi="Kanit Light" w:cs="Kanit Light" w:hint="cs"/>
                                <w:color w:val="000000"/>
                                <w:szCs w:val="22"/>
                                <w:cs/>
                              </w:rPr>
                              <w:t>ค่าบริการแพ็คเกจ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000000"/>
                                <w:szCs w:val="22"/>
                                <w:cs/>
                              </w:rPr>
                              <w:t>ทัวร์</w:t>
                            </w:r>
                          </w:p>
                          <w:p w14:paraId="265A1E20" w14:textId="77777777" w:rsidR="00596D85" w:rsidRPr="009C125A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709" w:right="60" w:hanging="283"/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ราคาแพ็คเกจทัวร์นี้สำหรับการซื้อเพื่อเดินทางระหว่างเดือน </w:t>
                            </w:r>
                            <w:r w:rsidRPr="009C125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u w:val="single"/>
                                <w:cs/>
                              </w:rPr>
                              <w:t>พฤษภาคม-มิถุนายน 2568</w:t>
                            </w:r>
                            <w:r w:rsidRPr="009C125A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และเดินทางระหว่างเดือน </w:t>
                            </w:r>
                            <w:r w:rsidRPr="009C125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u w:val="single"/>
                                <w:cs/>
                              </w:rPr>
                              <w:t>กันยายน-ธันวาคม 2568</w:t>
                            </w:r>
                            <w:r w:rsidRPr="009C125A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หรือช่วงเวลาตามที่บริษัทฯ ระบุไว้ในตารางราคา</w:t>
                            </w:r>
                          </w:p>
                          <w:p w14:paraId="6A427D3A" w14:textId="77777777" w:rsidR="00596D85" w:rsidRPr="009C125A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709" w:right="60" w:hanging="283"/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ราคาแพ็คเกจทัวร์ไม่สามารถใช้ได้</w:t>
                            </w:r>
                            <w:r w:rsidRPr="009C125A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ในช่วงของเทศกาลงานแฟร์ งานจัดแสดงสินค้า หรือวาระพิเศษต่างๆ ในประเทศนั้นๆ รวมไปถึงโรงแรมที่พัก โปรดตรวจสอบเพื่อความแน่นอนอีกครั้งก่อนการตัดสินใจสั่งซื้อ</w:t>
                            </w:r>
                          </w:p>
                          <w:p w14:paraId="13CAFE7A" w14:textId="77777777" w:rsidR="00596D85" w:rsidRPr="009C125A" w:rsidRDefault="00596D85" w:rsidP="00596D85">
                            <w:pPr>
                              <w:pStyle w:val="ListParagraph"/>
                              <w:tabs>
                                <w:tab w:val="left" w:pos="709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709" w:right="60"/>
                              <w:jc w:val="thaiDistribute"/>
                              <w:rPr>
                                <w:rFonts w:ascii="Kanit Light" w:hAnsi="Kanit Light" w:cs="Kanit Light"/>
                                <w:color w:val="FF0000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hAnsi="Kanit Light" w:cs="Kanit Light"/>
                                <w:color w:val="FF0000"/>
                                <w:szCs w:val="22"/>
                                <w:lang w:val="en-SG" w:eastAsia="en-SG" w:bidi="ar-SA"/>
                              </w:rPr>
                              <w:t>**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FF0000"/>
                                <w:szCs w:val="22"/>
                                <w:cs/>
                                <w:lang w:val="en-SG" w:eastAsia="en-SG"/>
                              </w:rPr>
                              <w:t>สำคัญ</w:t>
                            </w:r>
                            <w:r w:rsidRPr="009C125A">
                              <w:rPr>
                                <w:rFonts w:ascii="Kanit Light" w:hAnsi="Kanit Light" w:cs="Times New Roman"/>
                                <w:color w:val="FF0000"/>
                                <w:szCs w:val="22"/>
                                <w:rtl/>
                                <w:lang w:val="en-SG" w:eastAsia="en-SG" w:bidi="ar-SA"/>
                              </w:rPr>
                              <w:t>**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FF0000"/>
                                <w:szCs w:val="22"/>
                                <w:lang w:val="en-SG" w:eastAsia="en-SG" w:bidi="ar-SA"/>
                              </w:rPr>
                              <w:t xml:space="preserve"> 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FF0000"/>
                                <w:szCs w:val="22"/>
                                <w:cs/>
                              </w:rPr>
                      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      </w:r>
                            <w:r w:rsidRPr="009C125A">
                              <w:rPr>
                                <w:rFonts w:ascii="Kanit Light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FF0000"/>
                                <w:szCs w:val="22"/>
                                <w:cs/>
                              </w:rPr>
                              <w:t>หน้า)</w:t>
                            </w:r>
                          </w:p>
                          <w:p w14:paraId="6D915114" w14:textId="77777777" w:rsidR="00596D85" w:rsidRPr="009C125A" w:rsidRDefault="00596D85" w:rsidP="00596D85">
                            <w:pPr>
                              <w:pStyle w:val="ListParagraph"/>
                              <w:tabs>
                                <w:tab w:val="left" w:pos="709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709" w:right="60"/>
                              <w:jc w:val="thaiDistribute"/>
                              <w:rPr>
                                <w:rFonts w:ascii="Kanit Light" w:eastAsia="DengXian" w:hAnsi="Kanit Light" w:cs="Kanit Light"/>
                                <w:b/>
                                <w:bCs/>
                                <w:color w:val="0000FF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hAnsi="Kanit Light" w:cs="Kanit Light"/>
                                <w:color w:val="FF0000"/>
                                <w:szCs w:val="22"/>
                                <w:cs/>
                              </w:rPr>
                              <w:t>**กรุณาตรวจสอบก่อนส่งให้บริษัทมิฉะนั้นทางบริษัทจะไม่รับผิดชอบกรณีพาสปอร์ตหมดอายุ</w:t>
                            </w:r>
                          </w:p>
                          <w:p w14:paraId="7AE06665" w14:textId="77777777" w:rsidR="00596D85" w:rsidRDefault="00596D85" w:rsidP="00596D85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right="60"/>
                              <w:jc w:val="thaiDistribute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000000"/>
                                <w:szCs w:val="22"/>
                              </w:rPr>
                            </w:pPr>
                          </w:p>
                          <w:p w14:paraId="0DC533BF" w14:textId="77777777" w:rsidR="00596D85" w:rsidRPr="00B87416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autoSpaceDE w:val="0"/>
                              <w:autoSpaceDN w:val="0"/>
                              <w:adjustRightInd w:val="0"/>
                              <w:spacing w:after="0"/>
                              <w:ind w:right="60"/>
                              <w:jc w:val="thaiDistribute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</w:pPr>
                            <w:r w:rsidRPr="00B87416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 xml:space="preserve">อัตราค่าบริการนี้ </w:t>
                            </w:r>
                            <w:r w:rsidRPr="00B87416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Cs w:val="22"/>
                                <w:u w:val="single"/>
                                <w:cs/>
                              </w:rPr>
                              <w:t>รวม</w:t>
                            </w:r>
                          </w:p>
                          <w:p w14:paraId="615ECE06" w14:textId="77777777" w:rsidR="00596D85" w:rsidRPr="009C125A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after="0"/>
                              <w:ind w:right="60"/>
                              <w:jc w:val="thaiDistribute"/>
                              <w:rPr>
                                <w:rFonts w:ascii="Kanit Light" w:eastAsia="Tahoma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eastAsia="Tahoma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ค่าบริการรถรับ </w:t>
                            </w:r>
                            <w:r w:rsidRPr="009C125A">
                              <w:rPr>
                                <w:rFonts w:ascii="Kanit Light" w:eastAsia="Tahoma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–</w:t>
                            </w:r>
                            <w:r w:rsidRPr="009C125A">
                              <w:rPr>
                                <w:rFonts w:ascii="Kanit Light" w:eastAsia="Tahoma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ส่ง</w:t>
                            </w:r>
                            <w:r w:rsidRPr="009C125A">
                              <w:rPr>
                                <w:rFonts w:ascii="Kanit Light" w:eastAsia="Tahoma" w:hAnsi="Kanit Light" w:cs="Kanit Light"/>
                                <w:color w:val="000000" w:themeColor="text1"/>
                                <w:szCs w:val="22"/>
                              </w:rPr>
                              <w:t>(</w:t>
                            </w:r>
                            <w:r w:rsidRPr="009C125A">
                              <w:rPr>
                                <w:rFonts w:ascii="Kanit Light" w:eastAsia="Tahoma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สาธารณรัฐประชาชนจีน</w:t>
                            </w:r>
                            <w:r w:rsidRPr="009C125A">
                              <w:rPr>
                                <w:rFonts w:ascii="Kanit Light" w:eastAsia="Tahoma" w:hAnsi="Kanit Light" w:cs="Kanit Light"/>
                                <w:color w:val="000000" w:themeColor="text1"/>
                                <w:szCs w:val="22"/>
                              </w:rPr>
                              <w:t>)</w:t>
                            </w:r>
                            <w:r w:rsidRPr="009C125A">
                              <w:rPr>
                                <w:rFonts w:ascii="Kanit Light" w:eastAsia="Tahoma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ระหว่างสนามบิน สถานที่ท่องเที่ยวและโรงแรมที่พัก ตามระบุในโปรแกรม</w:t>
                            </w:r>
                          </w:p>
                          <w:p w14:paraId="0D129965" w14:textId="77777777" w:rsidR="00596D85" w:rsidRPr="009C125A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autoSpaceDE w:val="0"/>
                              <w:autoSpaceDN w:val="0"/>
                              <w:adjustRightInd w:val="0"/>
                              <w:spacing w:after="0"/>
                              <w:ind w:right="60"/>
                              <w:jc w:val="thaiDistribute"/>
                              <w:rPr>
                                <w:rFonts w:ascii="Kanit Light" w:eastAsia="Tahoma" w:hAnsi="Kanit Light" w:cs="Kanit Light"/>
                                <w:color w:val="000000" w:themeColor="text1"/>
                                <w:szCs w:val="22"/>
                                <w:u w:val="single"/>
                              </w:rPr>
                            </w:pPr>
                            <w:r w:rsidRPr="009C125A">
                              <w:rPr>
                                <w:rFonts w:ascii="Kanit Light" w:eastAsia="Tahoma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ค่าอาหารตามที่ระบุไว้ในรายการ</w:t>
                            </w:r>
                          </w:p>
                          <w:p w14:paraId="1D9369AC" w14:textId="77777777" w:rsidR="00596D85" w:rsidRPr="009C125A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ind w:right="60"/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พัก โรงแรมระดับ 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  <w:t xml:space="preserve">4 </w:t>
                            </w:r>
                            <w:r w:rsidRPr="009C125A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ดาว 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  <w:t>(</w:t>
                            </w:r>
                            <w:r w:rsidRPr="009C125A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แบบจีน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  <w:t>)</w:t>
                            </w:r>
                          </w:p>
                          <w:p w14:paraId="3B49A4E1" w14:textId="77777777" w:rsidR="00596D85" w:rsidRPr="009C125A" w:rsidRDefault="00596D85" w:rsidP="00596D85">
                            <w:pPr>
                              <w:pStyle w:val="ListParagraph"/>
                              <w:shd w:val="clear" w:color="auto" w:fill="D9D9D9" w:themeFill="background1" w:themeFillShade="D9"/>
                              <w:ind w:right="60"/>
                              <w:rPr>
                                <w:rFonts w:ascii="Kanit Light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</w:rPr>
                              <w:t xml:space="preserve">ค่าที่พักห้องละ 2-3 ท่าน ตามโรงแรมที่ระบุไว้ในรายการหรือ ระดับใกล้เคียงกัน </w:t>
                            </w:r>
                          </w:p>
                          <w:p w14:paraId="13472AD3" w14:textId="77777777" w:rsidR="00596D85" w:rsidRPr="009C125A" w:rsidRDefault="00596D85" w:rsidP="00596D85">
                            <w:pPr>
                              <w:pStyle w:val="ListParagraph"/>
                              <w:shd w:val="clear" w:color="auto" w:fill="D9D9D9" w:themeFill="background1" w:themeFillShade="D9"/>
                              <w:ind w:right="60"/>
                              <w:jc w:val="thaiDistribute"/>
                              <w:rPr>
                                <w:rFonts w:ascii="Kanit Light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</w:rPr>
                              <w:t>กรณีพัก 3 ท่านถ้าวันที่เข้าพักห้องโรงแรม ไม่มีห้อง</w:t>
                            </w:r>
                            <w:r w:rsidRPr="009C125A">
                              <w:rPr>
                                <w:rFonts w:ascii="Kanit Light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</w:rPr>
                              <w:t xml:space="preserve">TRP( </w:t>
                            </w:r>
                            <w:r w:rsidRPr="009C125A">
                              <w:rPr>
                                <w:rFonts w:ascii="Kanit Light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</w:rPr>
                              <w:t xml:space="preserve">3 ท่าน) จำเป็นต้องแยกพัก 2 ห้อง(มีค่าใช้จ่ายพักเดี่ยวเพิ่ม) กรณีห้อง </w:t>
                            </w:r>
                            <w:r w:rsidRPr="009C125A">
                              <w:rPr>
                                <w:rFonts w:ascii="Kanit Light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</w:rPr>
                              <w:t>TWIN BED (</w:t>
                            </w:r>
                            <w:r w:rsidRPr="009C125A">
                              <w:rPr>
                                <w:rFonts w:ascii="Kanit Light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</w:rPr>
                              <w:t xml:space="preserve">เตียงเดี่ยว 2 เตียง) ซึ่งโรงแรมไม่มีหรือเต็ม ทางบริษัทขอปรับเป็นห้อง </w:t>
                            </w:r>
                            <w:r w:rsidRPr="009C125A">
                              <w:rPr>
                                <w:rFonts w:ascii="Kanit Light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</w:rPr>
                              <w:t xml:space="preserve">DOUBLE BED </w:t>
                            </w:r>
                            <w:r w:rsidRPr="009C125A">
                              <w:rPr>
                                <w:rFonts w:ascii="Kanit Light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</w:rPr>
                              <w:t xml:space="preserve">แทนโดยมิต้องแจ้งให้ทราบล่วงหน้า หรือ หากต้องการห้องพักแบบ </w:t>
                            </w:r>
                            <w:r w:rsidRPr="009C125A">
                              <w:rPr>
                                <w:rFonts w:ascii="Kanit Light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</w:rPr>
                              <w:t xml:space="preserve">DOUBLE BED ( </w:t>
                            </w:r>
                            <w:r w:rsidRPr="009C125A">
                              <w:rPr>
                                <w:rFonts w:ascii="Kanit Light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</w:rPr>
                              <w:t xml:space="preserve">1 เตียงใหญ่) ซึ่งโรงแรมไม่มีหรือเต็ม ทางบริษัทขอปรับเป็นห้อง </w:t>
                            </w:r>
                            <w:r w:rsidRPr="009C125A">
                              <w:rPr>
                                <w:rFonts w:ascii="Kanit Light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</w:rPr>
                              <w:t xml:space="preserve">TWIN BED </w:t>
                            </w:r>
                            <w:r w:rsidRPr="009C125A">
                              <w:rPr>
                                <w:rFonts w:ascii="Kanit Light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</w:rPr>
                              <w:t xml:space="preserve">แทนโดยมิต้องแจ้งให้ทราบล่วงหน้า 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  </w:t>
                            </w:r>
                          </w:p>
                          <w:p w14:paraId="2C42A763" w14:textId="77777777" w:rsidR="00596D85" w:rsidRPr="009C125A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ind w:right="60"/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</w:pPr>
                            <w:r w:rsidRPr="009C125A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ค่าเข้าชมสถานที่ท่องเที่ยว ตามระบุในโปรแกรม</w:t>
                            </w:r>
                          </w:p>
                          <w:p w14:paraId="141C466D" w14:textId="77777777" w:rsidR="00596D85" w:rsidRPr="009C125A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ind w:right="60"/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ทัวร์ไม่ลงร้าน</w:t>
                            </w:r>
                          </w:p>
                          <w:p w14:paraId="1BC685B0" w14:textId="77777777" w:rsidR="00596D85" w:rsidRPr="009C125A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after="0"/>
                              <w:ind w:right="60"/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ฟรี น้ำเปล่าวันละ 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  <w:t>1</w:t>
                            </w:r>
                            <w:r w:rsidRPr="009C125A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ขวด/ท่าน</w:t>
                            </w:r>
                          </w:p>
                          <w:p w14:paraId="2A036C5B" w14:textId="77777777" w:rsidR="00596D85" w:rsidRDefault="00596D85" w:rsidP="00596D85">
                            <w:pPr>
                              <w:pStyle w:val="ListParagraph"/>
                              <w:autoSpaceDE w:val="0"/>
                              <w:autoSpaceDN w:val="0"/>
                              <w:adjustRightInd w:val="0"/>
                              <w:spacing w:after="0"/>
                              <w:ind w:right="60"/>
                              <w:jc w:val="thaiDistribute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000000"/>
                                <w:szCs w:val="22"/>
                              </w:rPr>
                            </w:pPr>
                          </w:p>
                          <w:p w14:paraId="6060BA78" w14:textId="77777777" w:rsidR="00596D85" w:rsidRPr="00B87416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18" w:right="60" w:hanging="284"/>
                              <w:jc w:val="thaiDistribute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</w:pPr>
                            <w:r w:rsidRPr="00B87416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 xml:space="preserve">อัตราค่าบริการนี้ </w:t>
                            </w:r>
                            <w:r w:rsidRPr="00B87416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Cs w:val="22"/>
                                <w:u w:val="single"/>
                                <w:cs/>
                              </w:rPr>
                              <w:t>ไม่รวม</w:t>
                            </w:r>
                          </w:p>
                          <w:p w14:paraId="79DE7E82" w14:textId="77777777" w:rsidR="00596D85" w:rsidRPr="000C08B6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tabs>
                                <w:tab w:val="left" w:pos="709"/>
                              </w:tabs>
                              <w:autoSpaceDE w:val="0"/>
                              <w:autoSpaceDN w:val="0"/>
                              <w:adjustRightInd w:val="0"/>
                              <w:spacing w:after="0" w:line="276" w:lineRule="auto"/>
                              <w:ind w:right="15"/>
                              <w:jc w:val="thaiDistribute"/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0C08B6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ตั๋วเครื่องบินไป</w:t>
                            </w:r>
                            <w:r w:rsidRPr="000C08B6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  <w:t>-</w:t>
                            </w:r>
                            <w:r w:rsidRPr="000C08B6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กลับ </w:t>
                            </w:r>
                            <w:r w:rsidRPr="000C08B6">
                              <w:rPr>
                                <w:rFonts w:ascii="Kanit Light" w:eastAsia="Tahoma" w:hAnsi="Kanit Light" w:cs="Kanit Light"/>
                                <w:color w:val="FF0000"/>
                                <w:szCs w:val="22"/>
                              </w:rPr>
                              <w:t>(</w:t>
                            </w:r>
                            <w:r w:rsidRPr="000C08B6">
                              <w:rPr>
                                <w:rFonts w:ascii="Kanit Light" w:eastAsia="Tahoma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สายการบิน </w:t>
                            </w:r>
                            <w:proofErr w:type="spellStart"/>
                            <w:r w:rsidRPr="000C08B6">
                              <w:rPr>
                                <w:rFonts w:ascii="Kanit Light" w:eastAsia="Tahoma" w:hAnsi="Kanit Light" w:cs="Kanit Light"/>
                                <w:color w:val="FF0000"/>
                                <w:szCs w:val="22"/>
                              </w:rPr>
                              <w:t>Ruili</w:t>
                            </w:r>
                            <w:proofErr w:type="spellEnd"/>
                            <w:r w:rsidRPr="000C08B6">
                              <w:rPr>
                                <w:rFonts w:ascii="Kanit Light" w:eastAsia="Tahoma" w:hAnsi="Kanit Light" w:cs="Kanit Light"/>
                                <w:color w:val="FF0000"/>
                                <w:szCs w:val="22"/>
                              </w:rPr>
                              <w:t xml:space="preserve"> Airlines (DR) </w:t>
                            </w:r>
                            <w:r w:rsidRPr="000C08B6">
                              <w:rPr>
                                <w:rFonts w:ascii="Kanit Light" w:eastAsia="Tahoma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>กรุงเทพฯ-ลี่เจียง -กรุงเทพฯ ราคาโดยประมาณ 6</w:t>
                            </w:r>
                            <w:r w:rsidRPr="000C08B6">
                              <w:rPr>
                                <w:rFonts w:ascii="Kanit Light" w:eastAsia="Tahoma" w:hAnsi="Kanit Light" w:cs="Kanit Light"/>
                                <w:color w:val="FF0000"/>
                                <w:szCs w:val="22"/>
                              </w:rPr>
                              <w:t>,500</w:t>
                            </w:r>
                            <w:r w:rsidRPr="000C08B6">
                              <w:rPr>
                                <w:rFonts w:ascii="Kanit Light" w:eastAsia="Tahoma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 บาท/ท่าน </w:t>
                            </w:r>
                            <w:r w:rsidRPr="000C08B6">
                              <w:rPr>
                                <w:rFonts w:ascii="Kanit Light" w:eastAsia="Tahoma" w:hAnsi="Kanit Light" w:cs="Kanit Light"/>
                                <w:color w:val="FF0000"/>
                                <w:szCs w:val="22"/>
                                <w:cs/>
                              </w:rPr>
                              <w:t>น้ำหนักสัมภาระโหลดใต้ท้องเครื่อง</w:t>
                            </w:r>
                            <w:r w:rsidRPr="000C08B6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0000"/>
                                <w:szCs w:val="22"/>
                                <w:cs/>
                              </w:rPr>
                              <w:t xml:space="preserve"> 2</w:t>
                            </w:r>
                            <w:r w:rsidRPr="000C08B6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0000"/>
                                <w:szCs w:val="22"/>
                                <w:cs/>
                              </w:rPr>
                              <w:t>0</w:t>
                            </w:r>
                            <w:r w:rsidRPr="000C08B6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0000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0C08B6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0000"/>
                                <w:szCs w:val="22"/>
                              </w:rPr>
                              <w:t>Kg.</w:t>
                            </w:r>
                            <w:r w:rsidRPr="000C08B6">
                              <w:rPr>
                                <w:rFonts w:ascii="Kanit Light" w:eastAsia="Tahoma" w:hAnsi="Kanit Light" w:cs="Kanit Light"/>
                                <w:color w:val="FF0000"/>
                                <w:szCs w:val="22"/>
                              </w:rPr>
                              <w:t xml:space="preserve"> / CARRY ON </w:t>
                            </w:r>
                            <w:r w:rsidRPr="000C08B6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0000"/>
                                <w:szCs w:val="22"/>
                              </w:rPr>
                              <w:t xml:space="preserve"> 5</w:t>
                            </w:r>
                            <w:r w:rsidRPr="000C08B6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0000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0C08B6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0000"/>
                                <w:szCs w:val="22"/>
                              </w:rPr>
                              <w:t>Kg</w:t>
                            </w:r>
                            <w:r w:rsidRPr="000C08B6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0000"/>
                                <w:szCs w:val="22"/>
                                <w:cs/>
                              </w:rPr>
                              <w:t>.</w:t>
                            </w:r>
                            <w:r w:rsidRPr="000C08B6">
                              <w:rPr>
                                <w:rFonts w:ascii="Kanit Light" w:eastAsia="Tahoma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0C08B6">
                              <w:rPr>
                                <w:rFonts w:ascii="Kanit Light" w:eastAsia="Tahoma" w:hAnsi="Kanit Light" w:cs="Kanit Light" w:hint="cs"/>
                                <w:i/>
                                <w:iCs/>
                                <w:color w:val="FF0000"/>
                                <w:szCs w:val="22"/>
                                <w:u w:val="single"/>
                                <w:cs/>
                              </w:rPr>
                              <w:t>โปรดติดต่อกับเจ้าหน้าที่อีกครั้งก่อนการสั่งซื้อ</w:t>
                            </w:r>
                            <w:r w:rsidRPr="000C08B6">
                              <w:rPr>
                                <w:rFonts w:ascii="Kanit Light" w:eastAsia="Tahoma" w:hAnsi="Kanit Light" w:cs="Kanit Light"/>
                                <w:color w:val="FF0000"/>
                                <w:szCs w:val="22"/>
                              </w:rPr>
                              <w:t>)</w:t>
                            </w:r>
                            <w:r w:rsidRPr="000C08B6">
                              <w:rPr>
                                <w:rFonts w:ascii="Kanit Light" w:eastAsia="Tahoma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0C08B6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และค่าภาษีน้ำมันที่สายการบินเรียกเก็บเพิ่มภายหลังจากทางบริษัทฯ ได้ออกตั๋วเครื่องบิน และได้ทำการขายโปรแกรมไปแล้ว</w:t>
                            </w:r>
                          </w:p>
                          <w:p w14:paraId="67A83729" w14:textId="77777777" w:rsidR="00596D85" w:rsidRPr="009C125A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ind w:right="60"/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ราคาแพ็คเกจทัวร์ไม่รวมค่าหนังสือเดินทางและค่าธรรมเนียมวีซ่า</w:t>
                            </w:r>
                          </w:p>
                          <w:p w14:paraId="3B591C5A" w14:textId="77777777" w:rsidR="00596D85" w:rsidRPr="009C125A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ราคาแพ็คเกจทัวร์ไม่รวมค่าทิปพนักงาน และค่าใช้จ่ายส่วนตัว นอกเหนือจากที่ระบุไว้ในโปรแกรม</w:t>
                            </w:r>
                          </w:p>
                          <w:p w14:paraId="64A17738" w14:textId="77777777" w:rsidR="00596D85" w:rsidRPr="009C125A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ind w:right="60"/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ราคาแพ็คเกจทัวร์ไม่รวม</w:t>
                            </w:r>
                            <w:r w:rsidRPr="009C125A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อาหารกลางวันและเย็น</w:t>
                            </w:r>
                          </w:p>
                          <w:p w14:paraId="216786F9" w14:textId="77777777" w:rsidR="00596D85" w:rsidRPr="009C125A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ind w:right="60"/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มัคคุเทศก์</w:t>
                            </w:r>
                            <w:r w:rsidRPr="007D5C2E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ท้องถิ่น สื่อสารภาษาไทย หรือ ภาษาอังกฤษ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  <w:t xml:space="preserve"> 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FF0000"/>
                                <w:szCs w:val="22"/>
                              </w:rPr>
                              <w:t>(</w:t>
                            </w:r>
                            <w:r w:rsidRPr="009C125A">
                              <w:rPr>
                                <w:rFonts w:ascii="Kanit Light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>สามารถเพิ่มได้ราคา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FF0000"/>
                                <w:szCs w:val="22"/>
                              </w:rPr>
                              <w:t xml:space="preserve"> </w:t>
                            </w:r>
                            <w:r w:rsidRPr="009C125A">
                              <w:rPr>
                                <w:rFonts w:ascii="Kanit Light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วันละ 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FF0000"/>
                                <w:szCs w:val="22"/>
                              </w:rPr>
                              <w:t>2,000</w:t>
                            </w:r>
                            <w:r w:rsidRPr="009C125A">
                              <w:rPr>
                                <w:rFonts w:ascii="Kanit Light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 บาท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0C08B6">
                              <w:rPr>
                                <w:rFonts w:ascii="Kanit Light" w:eastAsia="Tahoma" w:hAnsi="Kanit Light" w:cs="Kanit Light" w:hint="cs"/>
                                <w:i/>
                                <w:iCs/>
                                <w:color w:val="FF0000"/>
                                <w:szCs w:val="22"/>
                                <w:u w:val="single"/>
                                <w:cs/>
                              </w:rPr>
                              <w:t>โปรดติดต่อกับเจ้าหน้าที่อีกครั้งก่อนการสั่งซื้อ</w:t>
                            </w:r>
                            <w:r w:rsidRPr="000C08B6">
                              <w:rPr>
                                <w:rFonts w:ascii="Kanit Light" w:eastAsia="Tahoma" w:hAnsi="Kanit Light" w:cs="Kanit Light"/>
                                <w:color w:val="FF0000"/>
                                <w:szCs w:val="22"/>
                              </w:rPr>
                              <w:t>)</w:t>
                            </w:r>
                          </w:p>
                          <w:p w14:paraId="1BB1B9F4" w14:textId="77777777" w:rsidR="00596D85" w:rsidRPr="009C125A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after="0"/>
                              <w:ind w:right="60"/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ค่าทิปคนขับรถ 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FF0000"/>
                                <w:szCs w:val="22"/>
                              </w:rPr>
                              <w:t xml:space="preserve">600 </w:t>
                            </w:r>
                            <w:r w:rsidRPr="009C125A">
                              <w:rPr>
                                <w:rFonts w:ascii="Kanit Light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หยวน/กรุ๊ป 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FF0000"/>
                                <w:szCs w:val="22"/>
                              </w:rPr>
                              <w:t>(</w:t>
                            </w:r>
                            <w:r w:rsidRPr="009C125A">
                              <w:rPr>
                                <w:rFonts w:ascii="Kanit Light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หรือ 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FF0000"/>
                                <w:szCs w:val="22"/>
                              </w:rPr>
                              <w:t>3,000</w:t>
                            </w:r>
                            <w:r w:rsidRPr="009C125A">
                              <w:rPr>
                                <w:rFonts w:ascii="Kanit Light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 บาท/กรุ๊ป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FF0000"/>
                                <w:szCs w:val="22"/>
                              </w:rPr>
                              <w:t>)</w:t>
                            </w:r>
                          </w:p>
                          <w:p w14:paraId="0C3781A9" w14:textId="77777777" w:rsidR="00596D85" w:rsidRPr="009C125A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 xml:space="preserve">ภาษีมูลค่าเพิ่ม 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  <w:t>7%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 xml:space="preserve">  และภาษีหัก ณ ที่จ่าย 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  <w:t>3%  (</w:t>
                            </w:r>
                            <w:r w:rsidRPr="009C125A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ค่าบริการเท่านั้น)</w:t>
                            </w:r>
                          </w:p>
                          <w:p w14:paraId="4875F6D4" w14:textId="77777777" w:rsidR="00596D85" w:rsidRPr="000B159F" w:rsidRDefault="00596D85" w:rsidP="00596D85">
                            <w:pPr>
                              <w:spacing w:after="0"/>
                              <w:ind w:right="60"/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</w:pPr>
                          </w:p>
                          <w:p w14:paraId="708AF2F6" w14:textId="77777777" w:rsidR="00596D85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/>
                              <w:ind w:left="1418" w:right="60" w:hanging="284"/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0B159F"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เงื่อนไขการยกเลิก</w:t>
                            </w:r>
                          </w:p>
                          <w:p w14:paraId="1D97C04E" w14:textId="77777777" w:rsidR="00596D85" w:rsidRPr="007D5C2E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ind w:right="60"/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7D5C2E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สามารถเลื่อนการเดินทางได้ 1 ครั้ง โดยแจ้งล่วงหน้าไม่น้อยกว่า 7</w:t>
                            </w:r>
                            <w:r w:rsidRPr="007D5C2E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</w:rPr>
                              <w:t>-10</w:t>
                            </w:r>
                            <w:r w:rsidRPr="007D5C2E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 xml:space="preserve"> วันก่อนการเดินทาง</w:t>
                            </w:r>
                          </w:p>
                          <w:p w14:paraId="61B92A41" w14:textId="77777777" w:rsidR="00596D85" w:rsidRPr="001E45C0" w:rsidRDefault="00596D85" w:rsidP="00596D85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ind w:right="60"/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highlight w:val="yellow"/>
                              </w:rPr>
                            </w:pPr>
                            <w:r w:rsidRPr="001E45C0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highlight w:val="yellow"/>
                                <w:cs/>
                              </w:rPr>
                              <w:t>กรณี</w:t>
                            </w:r>
                            <w:r w:rsidRPr="001E45C0"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highlight w:val="yellow"/>
                                <w:cs/>
                              </w:rPr>
                              <w:t>การยกเลิก</w:t>
                            </w:r>
                            <w:r w:rsidRPr="001E45C0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2"/>
                                <w:highlight w:val="yellow"/>
                                <w:cs/>
                              </w:rPr>
                              <w:t>การเดินทาง ไม่สามารถคืนเงินได้ทุกกรณี</w:t>
                            </w:r>
                          </w:p>
                          <w:p w14:paraId="1796E91D" w14:textId="77777777" w:rsidR="00596D85" w:rsidRPr="000C08B6" w:rsidRDefault="00596D85" w:rsidP="00596D85">
                            <w:pPr>
                              <w:pStyle w:val="ListParagraph"/>
                              <w:ind w:right="60"/>
                              <w:rPr>
                                <w:rFonts w:ascii="Kanit Light" w:hAnsi="Kanit Light" w:cs="Kanit Light"/>
                                <w:color w:val="000000" w:themeColor="text1"/>
                                <w:szCs w:val="22"/>
                                <w:highlight w:val="yellow"/>
                              </w:rPr>
                            </w:pPr>
                          </w:p>
                          <w:p w14:paraId="1379CDC9" w14:textId="77777777" w:rsidR="00596D85" w:rsidRPr="00B62D38" w:rsidRDefault="00596D85" w:rsidP="00596D85">
                            <w:pPr>
                              <w:pStyle w:val="ListParagraph"/>
                              <w:spacing w:after="0"/>
                              <w:ind w:right="60"/>
                              <w:rPr>
                                <w:rFonts w:ascii="Kanit Light" w:hAnsi="Kanit Light" w:cs="Kanit Light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14:paraId="42D8601A" w14:textId="77777777" w:rsidR="00596D85" w:rsidRPr="00B87416" w:rsidRDefault="00596D85" w:rsidP="00596D85">
                            <w:pPr>
                              <w:ind w:right="6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0914D8" id="Rectangle 28" o:spid="_x0000_s1076" style="position:absolute;left:0;text-align:left;margin-left:0;margin-top:1.5pt;width:521.25pt;height:776.55pt;z-index:25191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" filled="f" strokecolor="#c00000" strokeweight="3pt">
                <v:textbox>
                  <w:txbxContent>
                    <w:p w14:paraId="022716BF" w14:textId="77777777" w:rsidR="00596D85" w:rsidRDefault="00596D85" w:rsidP="00596D85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autoSpaceDE w:val="0"/>
                        <w:autoSpaceDN w:val="0"/>
                        <w:adjustRightInd w:val="0"/>
                        <w:spacing w:after="0"/>
                        <w:ind w:right="60"/>
                        <w:jc w:val="thaiDistribute"/>
                        <w:rPr>
                          <w:rFonts w:ascii="Kanit Light" w:eastAsia="DengXian" w:hAnsi="Kanit Light" w:cs="Kanit Light"/>
                          <w:b/>
                          <w:bCs/>
                          <w:color w:val="0000FF"/>
                          <w:szCs w:val="22"/>
                        </w:rPr>
                      </w:pPr>
                      <w:r w:rsidRPr="00B044E1">
                        <w:rPr>
                          <w:rFonts w:ascii="Kanit Light" w:eastAsia="DengXian" w:hAnsi="Kanit Light" w:cs="Kanit Light"/>
                          <w:b/>
                          <w:bCs/>
                          <w:color w:val="0000FF"/>
                          <w:szCs w:val="22"/>
                          <w:cs/>
                        </w:rPr>
                        <w:t>เงื่อนไข</w:t>
                      </w:r>
                      <w:r w:rsidRPr="00B044E1">
                        <w:rPr>
                          <w:rFonts w:ascii="Kanit Light" w:eastAsia="DengXian" w:hAnsi="Kanit Light" w:cs="Kanit Light" w:hint="cs"/>
                          <w:b/>
                          <w:bCs/>
                          <w:color w:val="0000FF"/>
                          <w:szCs w:val="22"/>
                          <w:cs/>
                        </w:rPr>
                        <w:t>และข้อกำหนด</w:t>
                      </w:r>
                      <w:r w:rsidRPr="00B044E1">
                        <w:rPr>
                          <w:rFonts w:ascii="Kanit Light" w:eastAsia="DengXian" w:hAnsi="Kanit Light" w:cs="Kanit Light"/>
                          <w:b/>
                          <w:bCs/>
                          <w:color w:val="0000FF"/>
                          <w:szCs w:val="22"/>
                          <w:cs/>
                        </w:rPr>
                        <w:t>การให้บริการ</w:t>
                      </w:r>
                      <w:r w:rsidRPr="00B044E1">
                        <w:rPr>
                          <w:rFonts w:ascii="Kanit Light" w:eastAsia="DengXian" w:hAnsi="Kanit Light" w:cs="Kanit Light" w:hint="cs"/>
                          <w:b/>
                          <w:bCs/>
                          <w:color w:val="0000FF"/>
                          <w:szCs w:val="22"/>
                          <w:cs/>
                        </w:rPr>
                        <w:t>ของแพ็คเกจทัวร์</w:t>
                      </w:r>
                    </w:p>
                    <w:p w14:paraId="30A0617F" w14:textId="77777777" w:rsidR="00596D85" w:rsidRPr="009C125A" w:rsidRDefault="00596D85" w:rsidP="00596D85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tabs>
                          <w:tab w:val="left" w:pos="709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709" w:right="60" w:hanging="283"/>
                        <w:jc w:val="thaiDistribute"/>
                        <w:rPr>
                          <w:rFonts w:ascii="Kanit Light" w:eastAsia="DengXian" w:hAnsi="Kanit Light" w:cs="Kanit Light"/>
                          <w:b/>
                          <w:bCs/>
                          <w:color w:val="0000FF"/>
                          <w:szCs w:val="22"/>
                        </w:rPr>
                      </w:pPr>
                      <w:r w:rsidRPr="009C125A">
                        <w:rPr>
                          <w:rFonts w:ascii="Kanit Light" w:hAnsi="Kanit Light" w:cs="Kanit Light"/>
                          <w:color w:val="FF0000"/>
                          <w:szCs w:val="22"/>
                          <w:cs/>
                        </w:rPr>
                        <w:t>กรุณา</w:t>
                      </w:r>
                      <w:r w:rsidRPr="009C125A">
                        <w:rPr>
                          <w:rFonts w:ascii="Kanit Light" w:hAnsi="Kanit Light" w:cs="Kanit Light" w:hint="cs"/>
                          <w:color w:val="FF0000"/>
                          <w:szCs w:val="22"/>
                          <w:cs/>
                        </w:rPr>
                        <w:t xml:space="preserve">ทำการจองแพ็คเกจทัวร์ล่วงหน้า 7-10 วัน ก่อนการเดินทาง และ </w:t>
                      </w:r>
                      <w:r w:rsidRPr="009C125A">
                        <w:rPr>
                          <w:rFonts w:ascii="Kanit Light" w:hAnsi="Kanit Light" w:cs="Kanit Light"/>
                          <w:color w:val="FF0000"/>
                          <w:szCs w:val="22"/>
                          <w:cs/>
                        </w:rPr>
                        <w:t>ชำ</w:t>
                      </w:r>
                      <w:r w:rsidRPr="009C125A">
                        <w:rPr>
                          <w:rFonts w:ascii="Kanit Light" w:hAnsi="Kanit Light" w:cs="Kanit Light" w:hint="cs"/>
                          <w:color w:val="FF0000"/>
                          <w:szCs w:val="22"/>
                          <w:cs/>
                        </w:rPr>
                        <w:t xml:space="preserve">ระค่าบริการแพ็คเกจทัวร์เต็มจำนวน </w:t>
                      </w:r>
                    </w:p>
                    <w:p w14:paraId="13C92341" w14:textId="77777777" w:rsidR="00596D85" w:rsidRPr="009C125A" w:rsidRDefault="00596D85" w:rsidP="00596D85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tabs>
                          <w:tab w:val="left" w:pos="709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709" w:right="60" w:hanging="283"/>
                        <w:jc w:val="thaiDistribute"/>
                        <w:rPr>
                          <w:rFonts w:ascii="Kanit Light" w:eastAsia="DengXian" w:hAnsi="Kanit Light" w:cs="Kanit Light"/>
                          <w:b/>
                          <w:bCs/>
                          <w:color w:val="0000FF"/>
                          <w:szCs w:val="22"/>
                        </w:rPr>
                      </w:pPr>
                      <w:r w:rsidRPr="009C125A">
                        <w:rPr>
                          <w:rFonts w:ascii="Kanit Light" w:hAnsi="Kanit Light" w:cs="Kanit Light"/>
                          <w:color w:val="000000"/>
                          <w:szCs w:val="22"/>
                          <w:cs/>
                        </w:rPr>
                        <w:t>กรุณาส่งสำเนาหน้าพาสปอร์ต พร้อมเอกสาร</w:t>
                      </w:r>
                      <w:r w:rsidRPr="009C125A">
                        <w:rPr>
                          <w:rFonts w:ascii="Kanit Light" w:hAnsi="Kanit Light" w:cs="Kanit Light" w:hint="cs"/>
                          <w:color w:val="000000"/>
                          <w:szCs w:val="22"/>
                          <w:cs/>
                        </w:rPr>
                        <w:t>การ</w:t>
                      </w:r>
                      <w:r w:rsidRPr="009C125A">
                        <w:rPr>
                          <w:rFonts w:ascii="Kanit Light" w:hAnsi="Kanit Light" w:cs="Kanit Light"/>
                          <w:color w:val="000000"/>
                          <w:szCs w:val="22"/>
                          <w:cs/>
                        </w:rPr>
                        <w:t>ชำระ</w:t>
                      </w:r>
                      <w:r w:rsidRPr="009C125A">
                        <w:rPr>
                          <w:rFonts w:ascii="Kanit Light" w:hAnsi="Kanit Light" w:cs="Kanit Light" w:hint="cs"/>
                          <w:color w:val="000000"/>
                          <w:szCs w:val="22"/>
                          <w:cs/>
                        </w:rPr>
                        <w:t>ค่าบริการแพ็คเกจ</w:t>
                      </w:r>
                      <w:r w:rsidRPr="009C125A">
                        <w:rPr>
                          <w:rFonts w:ascii="Kanit Light" w:hAnsi="Kanit Light" w:cs="Kanit Light"/>
                          <w:color w:val="000000"/>
                          <w:szCs w:val="22"/>
                          <w:cs/>
                        </w:rPr>
                        <w:t>ทัวร์</w:t>
                      </w:r>
                    </w:p>
                    <w:p w14:paraId="265A1E20" w14:textId="77777777" w:rsidR="00596D85" w:rsidRPr="009C125A" w:rsidRDefault="00596D85" w:rsidP="00596D85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709" w:right="60" w:hanging="283"/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ราคาแพ็คเกจทัวร์นี้สำหรับการซื้อเพื่อเดินทางระหว่างเดือน </w:t>
                      </w:r>
                      <w:r w:rsidRPr="009C125A">
                        <w:rPr>
                          <w:rFonts w:ascii="Kanit Light" w:hAnsi="Kanit Light" w:cs="Kanit Light" w:hint="cs"/>
                          <w:b/>
                          <w:bCs/>
                          <w:color w:val="000000" w:themeColor="text1"/>
                          <w:szCs w:val="22"/>
                          <w:u w:val="single"/>
                          <w:cs/>
                        </w:rPr>
                        <w:t>พฤษภาคม-มิถุนายน 2568</w:t>
                      </w:r>
                      <w:r w:rsidRPr="009C125A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และเดินทางระหว่างเดือน </w:t>
                      </w:r>
                      <w:r w:rsidRPr="009C125A">
                        <w:rPr>
                          <w:rFonts w:ascii="Kanit Light" w:hAnsi="Kanit Light" w:cs="Kanit Light" w:hint="cs"/>
                          <w:b/>
                          <w:bCs/>
                          <w:color w:val="000000" w:themeColor="text1"/>
                          <w:szCs w:val="22"/>
                          <w:u w:val="single"/>
                          <w:cs/>
                        </w:rPr>
                        <w:t>กันยายน-ธันวาคม 2568</w:t>
                      </w:r>
                      <w:r w:rsidRPr="009C125A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หรือช่วงเวลาตามที่บริษัทฯ ระบุไว้ในตารางราคา</w:t>
                      </w:r>
                    </w:p>
                    <w:p w14:paraId="6A427D3A" w14:textId="77777777" w:rsidR="00596D85" w:rsidRPr="009C125A" w:rsidRDefault="00596D85" w:rsidP="00596D85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709" w:right="60" w:hanging="283"/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>ราคาแพ็คเกจทัวร์ไม่สามารถใช้ได้ในช่วงของเทศกาลงาน</w:t>
                      </w:r>
                      <w:proofErr w:type="spellStart"/>
                      <w:r w:rsidRPr="009C125A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>แฟร์</w:t>
                      </w:r>
                      <w:proofErr w:type="spellEnd"/>
                      <w:r w:rsidRPr="009C125A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งานจัดแสดงสินค้า หรือวาระพิเศษต่างๆ ในประเทศนั้นๆ รวมไปถึงโรงแรมที่พัก โปรดตรวจสอบเพื่อความแน่นอนอีกครั้งก่อนการตัดสินใจสั่งซื้อ</w:t>
                      </w:r>
                    </w:p>
                    <w:p w14:paraId="13CAFE7A" w14:textId="77777777" w:rsidR="00596D85" w:rsidRPr="009C125A" w:rsidRDefault="00596D85" w:rsidP="00596D85">
                      <w:pPr>
                        <w:pStyle w:val="ListParagraph"/>
                        <w:tabs>
                          <w:tab w:val="left" w:pos="709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709" w:right="60"/>
                        <w:jc w:val="thaiDistribute"/>
                        <w:rPr>
                          <w:rFonts w:ascii="Kanit Light" w:hAnsi="Kanit Light" w:cs="Kanit Light"/>
                          <w:color w:val="FF0000"/>
                          <w:szCs w:val="22"/>
                        </w:rPr>
                      </w:pPr>
                      <w:r w:rsidRPr="009C125A">
                        <w:rPr>
                          <w:rFonts w:ascii="Kanit Light" w:hAnsi="Kanit Light" w:cs="Kanit Light"/>
                          <w:color w:val="FF0000"/>
                          <w:szCs w:val="22"/>
                          <w:lang w:val="en-SG" w:eastAsia="en-SG" w:bidi="ar-SA"/>
                        </w:rPr>
                        <w:t>**</w:t>
                      </w:r>
                      <w:r w:rsidRPr="009C125A">
                        <w:rPr>
                          <w:rFonts w:ascii="Kanit Light" w:hAnsi="Kanit Light" w:cs="Kanit Light"/>
                          <w:color w:val="FF0000"/>
                          <w:szCs w:val="22"/>
                          <w:cs/>
                          <w:lang w:val="en-SG" w:eastAsia="en-SG"/>
                        </w:rPr>
                        <w:t>สำคัญ</w:t>
                      </w:r>
                      <w:r w:rsidRPr="009C125A">
                        <w:rPr>
                          <w:rFonts w:ascii="Kanit Light" w:hAnsi="Kanit Light" w:cs="Times New Roman"/>
                          <w:color w:val="FF0000"/>
                          <w:szCs w:val="22"/>
                          <w:rtl/>
                          <w:lang w:val="en-SG" w:eastAsia="en-SG" w:bidi="ar-SA"/>
                        </w:rPr>
                        <w:t>**</w:t>
                      </w:r>
                      <w:r w:rsidRPr="009C125A">
                        <w:rPr>
                          <w:rFonts w:ascii="Kanit Light" w:hAnsi="Kanit Light" w:cs="Kanit Light"/>
                          <w:color w:val="FF0000"/>
                          <w:szCs w:val="22"/>
                          <w:lang w:val="en-SG" w:eastAsia="en-SG" w:bidi="ar-SA"/>
                        </w:rPr>
                        <w:t xml:space="preserve"> </w:t>
                      </w:r>
                      <w:r w:rsidRPr="009C125A">
                        <w:rPr>
                          <w:rFonts w:ascii="Kanit Light" w:hAnsi="Kanit Light" w:cs="Kanit Light"/>
                          <w:color w:val="FF0000"/>
                          <w:szCs w:val="22"/>
                          <w:cs/>
                        </w:rPr>
                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</w:r>
                      <w:r w:rsidRPr="009C125A">
                        <w:rPr>
                          <w:rFonts w:ascii="Kanit Light" w:hAnsi="Kanit Light" w:cs="Kanit Light" w:hint="cs"/>
                          <w:color w:val="FF0000"/>
                          <w:szCs w:val="22"/>
                          <w:cs/>
                        </w:rPr>
                        <w:t xml:space="preserve"> </w:t>
                      </w:r>
                      <w:r w:rsidRPr="009C125A">
                        <w:rPr>
                          <w:rFonts w:ascii="Kanit Light" w:hAnsi="Kanit Light" w:cs="Kanit Light"/>
                          <w:color w:val="FF0000"/>
                          <w:szCs w:val="22"/>
                          <w:cs/>
                        </w:rPr>
                        <w:t>หน้า)</w:t>
                      </w:r>
                    </w:p>
                    <w:p w14:paraId="6D915114" w14:textId="77777777" w:rsidR="00596D85" w:rsidRPr="009C125A" w:rsidRDefault="00596D85" w:rsidP="00596D85">
                      <w:pPr>
                        <w:pStyle w:val="ListParagraph"/>
                        <w:tabs>
                          <w:tab w:val="left" w:pos="709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709" w:right="60"/>
                        <w:jc w:val="thaiDistribute"/>
                        <w:rPr>
                          <w:rFonts w:ascii="Kanit Light" w:eastAsia="DengXian" w:hAnsi="Kanit Light" w:cs="Kanit Light"/>
                          <w:b/>
                          <w:bCs/>
                          <w:color w:val="0000FF"/>
                          <w:szCs w:val="22"/>
                        </w:rPr>
                      </w:pPr>
                      <w:r w:rsidRPr="009C125A">
                        <w:rPr>
                          <w:rFonts w:ascii="Kanit Light" w:hAnsi="Kanit Light" w:cs="Kanit Light"/>
                          <w:color w:val="FF0000"/>
                          <w:szCs w:val="22"/>
                          <w:cs/>
                        </w:rPr>
                        <w:t>**กรุณาตรวจสอบก่อนส่งให้บริษัทมิฉะนั้นทางบริษัทจะไม่รับผิดชอบกรณีพาสปอร์ตหมดอายุ</w:t>
                      </w:r>
                    </w:p>
                    <w:p w14:paraId="7AE06665" w14:textId="77777777" w:rsidR="00596D85" w:rsidRDefault="00596D85" w:rsidP="00596D85">
                      <w:pPr>
                        <w:autoSpaceDE w:val="0"/>
                        <w:autoSpaceDN w:val="0"/>
                        <w:adjustRightInd w:val="0"/>
                        <w:spacing w:after="0"/>
                        <w:ind w:right="60"/>
                        <w:jc w:val="thaiDistribute"/>
                        <w:rPr>
                          <w:rFonts w:ascii="Kanit Light" w:eastAsia="Tahoma" w:hAnsi="Kanit Light" w:cs="Kanit Light"/>
                          <w:b/>
                          <w:bCs/>
                          <w:color w:val="000000"/>
                          <w:szCs w:val="22"/>
                        </w:rPr>
                      </w:pPr>
                    </w:p>
                    <w:p w14:paraId="0DC533BF" w14:textId="77777777" w:rsidR="00596D85" w:rsidRPr="00B87416" w:rsidRDefault="00596D85" w:rsidP="00596D85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autoSpaceDE w:val="0"/>
                        <w:autoSpaceDN w:val="0"/>
                        <w:adjustRightInd w:val="0"/>
                        <w:spacing w:after="0"/>
                        <w:ind w:right="60"/>
                        <w:jc w:val="thaiDistribute"/>
                        <w:rPr>
                          <w:rFonts w:ascii="Kanit Light" w:eastAsia="Tahoma" w:hAnsi="Kanit Light" w:cs="Kanit Light"/>
                          <w:b/>
                          <w:bCs/>
                          <w:color w:val="000000" w:themeColor="text1"/>
                          <w:szCs w:val="22"/>
                        </w:rPr>
                      </w:pPr>
                      <w:r w:rsidRPr="00B87416">
                        <w:rPr>
                          <w:rFonts w:ascii="Kanit Light" w:eastAsia="Tahoma" w:hAnsi="Kanit Light" w:cs="Kanit Light" w:hint="cs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 xml:space="preserve">อัตราค่าบริการนี้ </w:t>
                      </w:r>
                      <w:r w:rsidRPr="00B87416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000000" w:themeColor="text1"/>
                          <w:szCs w:val="22"/>
                          <w:u w:val="single"/>
                          <w:cs/>
                        </w:rPr>
                        <w:t>รวม</w:t>
                      </w:r>
                    </w:p>
                    <w:p w14:paraId="615ECE06" w14:textId="77777777" w:rsidR="00596D85" w:rsidRPr="009C125A" w:rsidRDefault="00596D85" w:rsidP="00596D85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autoSpaceDE w:val="0"/>
                        <w:autoSpaceDN w:val="0"/>
                        <w:adjustRightInd w:val="0"/>
                        <w:spacing w:after="0"/>
                        <w:ind w:right="60"/>
                        <w:jc w:val="thaiDistribute"/>
                        <w:rPr>
                          <w:rFonts w:ascii="Kanit Light" w:eastAsia="Tahoma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eastAsia="Tahoma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ค่าบริการรถรับ </w:t>
                      </w:r>
                      <w:r w:rsidRPr="009C125A">
                        <w:rPr>
                          <w:rFonts w:ascii="Kanit Light" w:eastAsia="Tahoma" w:hAnsi="Kanit Light" w:cs="Kanit Light"/>
                          <w:color w:val="000000" w:themeColor="text1"/>
                          <w:szCs w:val="22"/>
                          <w:cs/>
                        </w:rPr>
                        <w:t>–</w:t>
                      </w:r>
                      <w:r w:rsidRPr="009C125A">
                        <w:rPr>
                          <w:rFonts w:ascii="Kanit Light" w:eastAsia="Tahoma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ส่ง</w:t>
                      </w:r>
                      <w:r w:rsidRPr="009C125A">
                        <w:rPr>
                          <w:rFonts w:ascii="Kanit Light" w:eastAsia="Tahoma" w:hAnsi="Kanit Light" w:cs="Kanit Light"/>
                          <w:color w:val="000000" w:themeColor="text1"/>
                          <w:szCs w:val="22"/>
                        </w:rPr>
                        <w:t>(</w:t>
                      </w:r>
                      <w:r w:rsidRPr="009C125A">
                        <w:rPr>
                          <w:rFonts w:ascii="Kanit Light" w:eastAsia="Tahoma" w:hAnsi="Kanit Light" w:cs="Kanit Light"/>
                          <w:color w:val="000000" w:themeColor="text1"/>
                          <w:szCs w:val="22"/>
                          <w:cs/>
                        </w:rPr>
                        <w:t>สาธารณรัฐประชาชนจีน</w:t>
                      </w:r>
                      <w:r w:rsidRPr="009C125A">
                        <w:rPr>
                          <w:rFonts w:ascii="Kanit Light" w:eastAsia="Tahoma" w:hAnsi="Kanit Light" w:cs="Kanit Light"/>
                          <w:color w:val="000000" w:themeColor="text1"/>
                          <w:szCs w:val="22"/>
                        </w:rPr>
                        <w:t>)</w:t>
                      </w:r>
                      <w:r w:rsidRPr="009C125A">
                        <w:rPr>
                          <w:rFonts w:ascii="Kanit Light" w:eastAsia="Tahoma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ระหว่างสนามบิน สถานที่ท่องเที่ยวและโรงแรมที่พัก ตามระบุในโปรแกรม</w:t>
                      </w:r>
                    </w:p>
                    <w:p w14:paraId="0D129965" w14:textId="77777777" w:rsidR="00596D85" w:rsidRPr="009C125A" w:rsidRDefault="00596D85" w:rsidP="00596D85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autoSpaceDE w:val="0"/>
                        <w:autoSpaceDN w:val="0"/>
                        <w:adjustRightInd w:val="0"/>
                        <w:spacing w:after="0"/>
                        <w:ind w:right="60"/>
                        <w:jc w:val="thaiDistribute"/>
                        <w:rPr>
                          <w:rFonts w:ascii="Kanit Light" w:eastAsia="Tahoma" w:hAnsi="Kanit Light" w:cs="Kanit Light"/>
                          <w:color w:val="000000" w:themeColor="text1"/>
                          <w:szCs w:val="22"/>
                          <w:u w:val="single"/>
                        </w:rPr>
                      </w:pPr>
                      <w:r w:rsidRPr="009C125A">
                        <w:rPr>
                          <w:rFonts w:ascii="Kanit Light" w:eastAsia="Tahoma" w:hAnsi="Kanit Light" w:cs="Kanit Light" w:hint="cs"/>
                          <w:color w:val="000000" w:themeColor="text1"/>
                          <w:szCs w:val="22"/>
                          <w:cs/>
                        </w:rPr>
                        <w:t>ค่าอาหารตามที่ระบุไว้ในรายการ</w:t>
                      </w:r>
                    </w:p>
                    <w:p w14:paraId="1D9369AC" w14:textId="77777777" w:rsidR="00596D85" w:rsidRPr="009C125A" w:rsidRDefault="00596D85" w:rsidP="00596D85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ind w:right="60"/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พัก โรงแรมระดับ </w:t>
                      </w:r>
                      <w:r w:rsidRPr="009C125A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  <w:t xml:space="preserve">4 </w:t>
                      </w:r>
                      <w:r w:rsidRPr="009C125A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ดาว </w:t>
                      </w:r>
                      <w:r w:rsidRPr="009C125A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  <w:t>(</w:t>
                      </w:r>
                      <w:r w:rsidRPr="009C125A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>แบบจีน</w:t>
                      </w:r>
                      <w:r w:rsidRPr="009C125A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  <w:t>)</w:t>
                      </w:r>
                    </w:p>
                    <w:p w14:paraId="3B49A4E1" w14:textId="77777777" w:rsidR="00596D85" w:rsidRPr="009C125A" w:rsidRDefault="00596D85" w:rsidP="00596D85">
                      <w:pPr>
                        <w:pStyle w:val="ListParagraph"/>
                        <w:shd w:val="clear" w:color="auto" w:fill="D9D9D9" w:themeFill="background1" w:themeFillShade="D9"/>
                        <w:ind w:right="60"/>
                        <w:rPr>
                          <w:rFonts w:ascii="Kanit Light" w:hAnsi="Kanit Light" w:cs="Kanit Light"/>
                          <w:i/>
                          <w:iCs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hAnsi="Kanit Light" w:cs="Kanit Light"/>
                          <w:i/>
                          <w:iCs/>
                          <w:color w:val="000000" w:themeColor="text1"/>
                          <w:szCs w:val="22"/>
                          <w:cs/>
                        </w:rPr>
                        <w:t xml:space="preserve">ค่าที่พักห้องละ 2-3 ท่าน ตามโรงแรมที่ระบุไว้ในรายการหรือ ระดับใกล้เคียงกัน </w:t>
                      </w:r>
                    </w:p>
                    <w:p w14:paraId="13472AD3" w14:textId="77777777" w:rsidR="00596D85" w:rsidRPr="009C125A" w:rsidRDefault="00596D85" w:rsidP="00596D85">
                      <w:pPr>
                        <w:pStyle w:val="ListParagraph"/>
                        <w:shd w:val="clear" w:color="auto" w:fill="D9D9D9" w:themeFill="background1" w:themeFillShade="D9"/>
                        <w:ind w:right="60"/>
                        <w:jc w:val="thaiDistribute"/>
                        <w:rPr>
                          <w:rFonts w:ascii="Kanit Light" w:hAnsi="Kanit Light" w:cs="Kanit Light"/>
                          <w:i/>
                          <w:iCs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hAnsi="Kanit Light" w:cs="Kanit Light"/>
                          <w:i/>
                          <w:iCs/>
                          <w:color w:val="000000" w:themeColor="text1"/>
                          <w:szCs w:val="22"/>
                          <w:cs/>
                        </w:rPr>
                        <w:t>กรณีพัก 3 ท่านถ้าวันที่เข้าพักห้องโรงแรม ไม่มีห้อง</w:t>
                      </w:r>
                      <w:r w:rsidRPr="009C125A">
                        <w:rPr>
                          <w:rFonts w:ascii="Kanit Light" w:hAnsi="Kanit Light" w:cs="Kanit Light"/>
                          <w:i/>
                          <w:iCs/>
                          <w:color w:val="000000" w:themeColor="text1"/>
                          <w:szCs w:val="22"/>
                        </w:rPr>
                        <w:t xml:space="preserve">TRP( </w:t>
                      </w:r>
                      <w:r w:rsidRPr="009C125A">
                        <w:rPr>
                          <w:rFonts w:ascii="Kanit Light" w:hAnsi="Kanit Light" w:cs="Kanit Light"/>
                          <w:i/>
                          <w:iCs/>
                          <w:color w:val="000000" w:themeColor="text1"/>
                          <w:szCs w:val="22"/>
                          <w:cs/>
                        </w:rPr>
                        <w:t xml:space="preserve">3 ท่าน) จำเป็นต้องแยกพัก 2 ห้อง(มีค่าใช้จ่ายพักเดี่ยวเพิ่ม) กรณีห้อง </w:t>
                      </w:r>
                      <w:r w:rsidRPr="009C125A">
                        <w:rPr>
                          <w:rFonts w:ascii="Kanit Light" w:hAnsi="Kanit Light" w:cs="Kanit Light"/>
                          <w:i/>
                          <w:iCs/>
                          <w:color w:val="000000" w:themeColor="text1"/>
                          <w:szCs w:val="22"/>
                        </w:rPr>
                        <w:t>TWIN BED (</w:t>
                      </w:r>
                      <w:r w:rsidRPr="009C125A">
                        <w:rPr>
                          <w:rFonts w:ascii="Kanit Light" w:hAnsi="Kanit Light" w:cs="Kanit Light"/>
                          <w:i/>
                          <w:iCs/>
                          <w:color w:val="000000" w:themeColor="text1"/>
                          <w:szCs w:val="22"/>
                          <w:cs/>
                        </w:rPr>
                        <w:t xml:space="preserve">เตียงเดี่ยว 2 เตียง) ซึ่งโรงแรมไม่มีหรือเต็ม ทางบริษัทขอปรับเป็นห้อง </w:t>
                      </w:r>
                      <w:r w:rsidRPr="009C125A">
                        <w:rPr>
                          <w:rFonts w:ascii="Kanit Light" w:hAnsi="Kanit Light" w:cs="Kanit Light"/>
                          <w:i/>
                          <w:iCs/>
                          <w:color w:val="000000" w:themeColor="text1"/>
                          <w:szCs w:val="22"/>
                        </w:rPr>
                        <w:t xml:space="preserve">DOUBLE BED </w:t>
                      </w:r>
                      <w:r w:rsidRPr="009C125A">
                        <w:rPr>
                          <w:rFonts w:ascii="Kanit Light" w:hAnsi="Kanit Light" w:cs="Kanit Light"/>
                          <w:i/>
                          <w:iCs/>
                          <w:color w:val="000000" w:themeColor="text1"/>
                          <w:szCs w:val="22"/>
                          <w:cs/>
                        </w:rPr>
                        <w:t xml:space="preserve">แทนโดยมิต้องแจ้งให้ทราบล่วงหน้า หรือ หากต้องการห้องพักแบบ </w:t>
                      </w:r>
                      <w:r w:rsidRPr="009C125A">
                        <w:rPr>
                          <w:rFonts w:ascii="Kanit Light" w:hAnsi="Kanit Light" w:cs="Kanit Light"/>
                          <w:i/>
                          <w:iCs/>
                          <w:color w:val="000000" w:themeColor="text1"/>
                          <w:szCs w:val="22"/>
                        </w:rPr>
                        <w:t xml:space="preserve">DOUBLE BED ( </w:t>
                      </w:r>
                      <w:r w:rsidRPr="009C125A">
                        <w:rPr>
                          <w:rFonts w:ascii="Kanit Light" w:hAnsi="Kanit Light" w:cs="Kanit Light"/>
                          <w:i/>
                          <w:iCs/>
                          <w:color w:val="000000" w:themeColor="text1"/>
                          <w:szCs w:val="22"/>
                          <w:cs/>
                        </w:rPr>
                        <w:t xml:space="preserve">1 เตียงใหญ่) ซึ่งโรงแรมไม่มีหรือเต็ม ทางบริษัทขอปรับเป็นห้อง </w:t>
                      </w:r>
                      <w:r w:rsidRPr="009C125A">
                        <w:rPr>
                          <w:rFonts w:ascii="Kanit Light" w:hAnsi="Kanit Light" w:cs="Kanit Light"/>
                          <w:i/>
                          <w:iCs/>
                          <w:color w:val="000000" w:themeColor="text1"/>
                          <w:szCs w:val="22"/>
                        </w:rPr>
                        <w:t xml:space="preserve">TWIN BED </w:t>
                      </w:r>
                      <w:r w:rsidRPr="009C125A">
                        <w:rPr>
                          <w:rFonts w:ascii="Kanit Light" w:hAnsi="Kanit Light" w:cs="Kanit Light"/>
                          <w:i/>
                          <w:iCs/>
                          <w:color w:val="000000" w:themeColor="text1"/>
                          <w:szCs w:val="22"/>
                          <w:cs/>
                        </w:rPr>
                        <w:t>แทนโดยมิต้องแจ้งให้ทราบล่วงหน้า กรณีห้องพักในเมืองที่ระบุไว้ในโปรแกรมมีเทศกาลวันหยุด มีงาน</w:t>
                      </w:r>
                      <w:proofErr w:type="spellStart"/>
                      <w:r w:rsidRPr="009C125A">
                        <w:rPr>
                          <w:rFonts w:ascii="Kanit Light" w:hAnsi="Kanit Light" w:cs="Kanit Light"/>
                          <w:i/>
                          <w:iCs/>
                          <w:color w:val="000000" w:themeColor="text1"/>
                          <w:szCs w:val="22"/>
                          <w:cs/>
                        </w:rPr>
                        <w:t>แฟร์</w:t>
                      </w:r>
                      <w:proofErr w:type="spellEnd"/>
                      <w:r w:rsidRPr="009C125A">
                        <w:rPr>
                          <w:rFonts w:ascii="Kanit Light" w:hAnsi="Kanit Light" w:cs="Kanit Light"/>
                          <w:i/>
                          <w:iCs/>
                          <w:color w:val="000000" w:themeColor="text1"/>
                          <w:szCs w:val="22"/>
                          <w:cs/>
                        </w:rPr>
                        <w:t xml:space="preserve">ต่างๆ บริษัทขอจัดที่พักในเมืองใกล้เคียงแทน  </w:t>
                      </w:r>
                    </w:p>
                    <w:p w14:paraId="2C42A763" w14:textId="77777777" w:rsidR="00596D85" w:rsidRPr="009C125A" w:rsidRDefault="00596D85" w:rsidP="00596D85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ind w:right="60"/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</w:pPr>
                      <w:r w:rsidRPr="009C125A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>ค่าเข้าชมสถานที่ท่องเที่ยว ตามระบุในโปรแกรม</w:t>
                      </w:r>
                    </w:p>
                    <w:p w14:paraId="141C466D" w14:textId="77777777" w:rsidR="00596D85" w:rsidRPr="009C125A" w:rsidRDefault="00596D85" w:rsidP="00596D85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ind w:right="60"/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>ทัวร์ไม่ลงร้าน</w:t>
                      </w:r>
                    </w:p>
                    <w:p w14:paraId="1BC685B0" w14:textId="77777777" w:rsidR="00596D85" w:rsidRPr="009C125A" w:rsidRDefault="00596D85" w:rsidP="00596D85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after="0"/>
                        <w:ind w:right="60"/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ฟรี น้ำเปล่าวันละ </w:t>
                      </w:r>
                      <w:r w:rsidRPr="009C125A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  <w:t>1</w:t>
                      </w:r>
                      <w:r w:rsidRPr="009C125A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ขวด/ท่าน</w:t>
                      </w:r>
                    </w:p>
                    <w:p w14:paraId="2A036C5B" w14:textId="77777777" w:rsidR="00596D85" w:rsidRDefault="00596D85" w:rsidP="00596D85">
                      <w:pPr>
                        <w:pStyle w:val="ListParagraph"/>
                        <w:autoSpaceDE w:val="0"/>
                        <w:autoSpaceDN w:val="0"/>
                        <w:adjustRightInd w:val="0"/>
                        <w:spacing w:after="0"/>
                        <w:ind w:right="60"/>
                        <w:jc w:val="thaiDistribute"/>
                        <w:rPr>
                          <w:rFonts w:ascii="Kanit Light" w:eastAsia="Tahoma" w:hAnsi="Kanit Light" w:cs="Kanit Light"/>
                          <w:b/>
                          <w:bCs/>
                          <w:color w:val="000000"/>
                          <w:szCs w:val="22"/>
                        </w:rPr>
                      </w:pPr>
                    </w:p>
                    <w:p w14:paraId="6060BA78" w14:textId="77777777" w:rsidR="00596D85" w:rsidRPr="00B87416" w:rsidRDefault="00596D85" w:rsidP="00596D85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autoSpaceDE w:val="0"/>
                        <w:autoSpaceDN w:val="0"/>
                        <w:adjustRightInd w:val="0"/>
                        <w:spacing w:after="0"/>
                        <w:ind w:left="1418" w:right="60" w:hanging="284"/>
                        <w:jc w:val="thaiDistribute"/>
                        <w:rPr>
                          <w:rFonts w:ascii="Kanit Light" w:eastAsia="Tahoma" w:hAnsi="Kanit Light" w:cs="Kanit Light"/>
                          <w:b/>
                          <w:bCs/>
                          <w:color w:val="000000" w:themeColor="text1"/>
                          <w:szCs w:val="22"/>
                        </w:rPr>
                      </w:pPr>
                      <w:r w:rsidRPr="00B87416">
                        <w:rPr>
                          <w:rFonts w:ascii="Kanit Light" w:eastAsia="Tahoma" w:hAnsi="Kanit Light" w:cs="Kanit Light" w:hint="cs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 xml:space="preserve">อัตราค่าบริการนี้ </w:t>
                      </w:r>
                      <w:r w:rsidRPr="00B87416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000000" w:themeColor="text1"/>
                          <w:szCs w:val="22"/>
                          <w:u w:val="single"/>
                          <w:cs/>
                        </w:rPr>
                        <w:t>ไม่รวม</w:t>
                      </w:r>
                    </w:p>
                    <w:p w14:paraId="79DE7E82" w14:textId="77777777" w:rsidR="00596D85" w:rsidRPr="000C08B6" w:rsidRDefault="00596D85" w:rsidP="00596D85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tabs>
                          <w:tab w:val="left" w:pos="709"/>
                        </w:tabs>
                        <w:autoSpaceDE w:val="0"/>
                        <w:autoSpaceDN w:val="0"/>
                        <w:adjustRightInd w:val="0"/>
                        <w:spacing w:after="0" w:line="276" w:lineRule="auto"/>
                        <w:ind w:right="15"/>
                        <w:jc w:val="thaiDistribute"/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</w:pPr>
                      <w:r w:rsidRPr="000C08B6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>ตั๋วเครื่องบินไป</w:t>
                      </w:r>
                      <w:r w:rsidRPr="000C08B6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  <w:t>-</w:t>
                      </w:r>
                      <w:r w:rsidRPr="000C08B6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กลับ </w:t>
                      </w:r>
                      <w:r w:rsidRPr="000C08B6">
                        <w:rPr>
                          <w:rFonts w:ascii="Kanit Light" w:eastAsia="Tahoma" w:hAnsi="Kanit Light" w:cs="Kanit Light"/>
                          <w:color w:val="FF0000"/>
                          <w:szCs w:val="22"/>
                        </w:rPr>
                        <w:t>(</w:t>
                      </w:r>
                      <w:r w:rsidRPr="000C08B6">
                        <w:rPr>
                          <w:rFonts w:ascii="Kanit Light" w:eastAsia="Tahoma" w:hAnsi="Kanit Light" w:cs="Kanit Light" w:hint="cs"/>
                          <w:color w:val="FF0000"/>
                          <w:szCs w:val="22"/>
                          <w:cs/>
                        </w:rPr>
                        <w:t xml:space="preserve">สายการบิน </w:t>
                      </w:r>
                      <w:proofErr w:type="spellStart"/>
                      <w:r w:rsidRPr="000C08B6">
                        <w:rPr>
                          <w:rFonts w:ascii="Kanit Light" w:eastAsia="Tahoma" w:hAnsi="Kanit Light" w:cs="Kanit Light"/>
                          <w:color w:val="FF0000"/>
                          <w:szCs w:val="22"/>
                        </w:rPr>
                        <w:t>Ruili</w:t>
                      </w:r>
                      <w:proofErr w:type="spellEnd"/>
                      <w:r w:rsidRPr="000C08B6">
                        <w:rPr>
                          <w:rFonts w:ascii="Kanit Light" w:eastAsia="Tahoma" w:hAnsi="Kanit Light" w:cs="Kanit Light"/>
                          <w:color w:val="FF0000"/>
                          <w:szCs w:val="22"/>
                        </w:rPr>
                        <w:t xml:space="preserve"> Airlines (DR) </w:t>
                      </w:r>
                      <w:r w:rsidRPr="000C08B6">
                        <w:rPr>
                          <w:rFonts w:ascii="Kanit Light" w:eastAsia="Tahoma" w:hAnsi="Kanit Light" w:cs="Kanit Light" w:hint="cs"/>
                          <w:color w:val="FF0000"/>
                          <w:szCs w:val="22"/>
                          <w:cs/>
                        </w:rPr>
                        <w:t>กรุงเทพฯ-ลี่เจียง -กรุงเทพฯ ราคาโดยประมาณ 6</w:t>
                      </w:r>
                      <w:r w:rsidRPr="000C08B6">
                        <w:rPr>
                          <w:rFonts w:ascii="Kanit Light" w:eastAsia="Tahoma" w:hAnsi="Kanit Light" w:cs="Kanit Light"/>
                          <w:color w:val="FF0000"/>
                          <w:szCs w:val="22"/>
                        </w:rPr>
                        <w:t>,500</w:t>
                      </w:r>
                      <w:r w:rsidRPr="000C08B6">
                        <w:rPr>
                          <w:rFonts w:ascii="Kanit Light" w:eastAsia="Tahoma" w:hAnsi="Kanit Light" w:cs="Kanit Light" w:hint="cs"/>
                          <w:color w:val="FF0000"/>
                          <w:szCs w:val="22"/>
                          <w:cs/>
                        </w:rPr>
                        <w:t xml:space="preserve"> บาท/ท่าน </w:t>
                      </w:r>
                      <w:r w:rsidRPr="000C08B6">
                        <w:rPr>
                          <w:rFonts w:ascii="Kanit Light" w:eastAsia="Tahoma" w:hAnsi="Kanit Light" w:cs="Kanit Light"/>
                          <w:color w:val="FF0000"/>
                          <w:szCs w:val="22"/>
                          <w:cs/>
                        </w:rPr>
                        <w:t>น้ำหนักสัมภาระโหลดใต้ท้องเครื่อง</w:t>
                      </w:r>
                      <w:r w:rsidRPr="000C08B6">
                        <w:rPr>
                          <w:rFonts w:ascii="Kanit Light" w:eastAsia="Tahoma" w:hAnsi="Kanit Light" w:cs="Kanit Light"/>
                          <w:b/>
                          <w:bCs/>
                          <w:color w:val="FF0000"/>
                          <w:szCs w:val="22"/>
                          <w:cs/>
                        </w:rPr>
                        <w:t xml:space="preserve"> 2</w:t>
                      </w:r>
                      <w:r w:rsidRPr="000C08B6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0000"/>
                          <w:szCs w:val="22"/>
                          <w:cs/>
                        </w:rPr>
                        <w:t>0</w:t>
                      </w:r>
                      <w:r w:rsidRPr="000C08B6">
                        <w:rPr>
                          <w:rFonts w:ascii="Kanit Light" w:eastAsia="Tahoma" w:hAnsi="Kanit Light" w:cs="Kanit Light"/>
                          <w:b/>
                          <w:bCs/>
                          <w:color w:val="FF0000"/>
                          <w:szCs w:val="22"/>
                          <w:cs/>
                        </w:rPr>
                        <w:t xml:space="preserve"> </w:t>
                      </w:r>
                      <w:r w:rsidRPr="000C08B6">
                        <w:rPr>
                          <w:rFonts w:ascii="Kanit Light" w:eastAsia="Tahoma" w:hAnsi="Kanit Light" w:cs="Kanit Light"/>
                          <w:b/>
                          <w:bCs/>
                          <w:color w:val="FF0000"/>
                          <w:szCs w:val="22"/>
                        </w:rPr>
                        <w:t>Kg.</w:t>
                      </w:r>
                      <w:r w:rsidRPr="000C08B6">
                        <w:rPr>
                          <w:rFonts w:ascii="Kanit Light" w:eastAsia="Tahoma" w:hAnsi="Kanit Light" w:cs="Kanit Light"/>
                          <w:color w:val="FF0000"/>
                          <w:szCs w:val="22"/>
                        </w:rPr>
                        <w:t xml:space="preserve"> / CARRY ON </w:t>
                      </w:r>
                      <w:r w:rsidRPr="000C08B6">
                        <w:rPr>
                          <w:rFonts w:ascii="Kanit Light" w:eastAsia="Tahoma" w:hAnsi="Kanit Light" w:cs="Kanit Light"/>
                          <w:b/>
                          <w:bCs/>
                          <w:color w:val="FF0000"/>
                          <w:szCs w:val="22"/>
                        </w:rPr>
                        <w:t xml:space="preserve"> 5</w:t>
                      </w:r>
                      <w:r w:rsidRPr="000C08B6">
                        <w:rPr>
                          <w:rFonts w:ascii="Kanit Light" w:eastAsia="Tahoma" w:hAnsi="Kanit Light" w:cs="Kanit Light"/>
                          <w:b/>
                          <w:bCs/>
                          <w:color w:val="FF0000"/>
                          <w:szCs w:val="22"/>
                          <w:cs/>
                        </w:rPr>
                        <w:t xml:space="preserve"> </w:t>
                      </w:r>
                      <w:r w:rsidRPr="000C08B6">
                        <w:rPr>
                          <w:rFonts w:ascii="Kanit Light" w:eastAsia="Tahoma" w:hAnsi="Kanit Light" w:cs="Kanit Light"/>
                          <w:b/>
                          <w:bCs/>
                          <w:color w:val="FF0000"/>
                          <w:szCs w:val="22"/>
                        </w:rPr>
                        <w:t>Kg</w:t>
                      </w:r>
                      <w:r w:rsidRPr="000C08B6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0000"/>
                          <w:szCs w:val="22"/>
                          <w:cs/>
                        </w:rPr>
                        <w:t>.</w:t>
                      </w:r>
                      <w:r w:rsidRPr="000C08B6">
                        <w:rPr>
                          <w:rFonts w:ascii="Kanit Light" w:eastAsia="Tahoma" w:hAnsi="Kanit Light" w:cs="Kanit Light" w:hint="cs"/>
                          <w:color w:val="FF0000"/>
                          <w:szCs w:val="22"/>
                          <w:cs/>
                        </w:rPr>
                        <w:t xml:space="preserve"> </w:t>
                      </w:r>
                      <w:r w:rsidRPr="000C08B6">
                        <w:rPr>
                          <w:rFonts w:ascii="Kanit Light" w:eastAsia="Tahoma" w:hAnsi="Kanit Light" w:cs="Kanit Light" w:hint="cs"/>
                          <w:i/>
                          <w:iCs/>
                          <w:color w:val="FF0000"/>
                          <w:szCs w:val="22"/>
                          <w:u w:val="single"/>
                          <w:cs/>
                        </w:rPr>
                        <w:t>โปรดติดต่อกับเจ้าหน้าที่อีกครั้งก่อนการสั่งซื้อ</w:t>
                      </w:r>
                      <w:r w:rsidRPr="000C08B6">
                        <w:rPr>
                          <w:rFonts w:ascii="Kanit Light" w:eastAsia="Tahoma" w:hAnsi="Kanit Light" w:cs="Kanit Light"/>
                          <w:color w:val="FF0000"/>
                          <w:szCs w:val="22"/>
                        </w:rPr>
                        <w:t>)</w:t>
                      </w:r>
                      <w:r w:rsidRPr="000C08B6">
                        <w:rPr>
                          <w:rFonts w:ascii="Kanit Light" w:eastAsia="Tahoma" w:hAnsi="Kanit Light" w:cs="Kanit Light" w:hint="cs"/>
                          <w:color w:val="FF0000"/>
                          <w:szCs w:val="22"/>
                          <w:cs/>
                        </w:rPr>
                        <w:t xml:space="preserve"> </w:t>
                      </w:r>
                      <w:r w:rsidRPr="000C08B6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และค่าภาษีน้ำมันที่สายการบินเรียกเก็บเพิ่มภายหลังจากทางบริษัทฯ ได้ออกตั๋วเครื่องบิน และได้ทำการขายโปรแกรมไปแล้ว</w:t>
                      </w:r>
                    </w:p>
                    <w:p w14:paraId="67A83729" w14:textId="77777777" w:rsidR="00596D85" w:rsidRPr="009C125A" w:rsidRDefault="00596D85" w:rsidP="00596D85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ind w:right="60"/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ราคาแพ็คเกจทัวร์ไม่รวมค่าหนังสือเดินทางและค่าธรรมเนียมวีซ่า</w:t>
                      </w:r>
                    </w:p>
                    <w:p w14:paraId="3B591C5A" w14:textId="77777777" w:rsidR="00596D85" w:rsidRPr="009C125A" w:rsidRDefault="00596D85" w:rsidP="00596D85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ราคาแพ็คเกจทัวร์ไม่รวมค่าทิปพนักงาน และค่าใช้จ่ายส่วนตัว นอกเหนือจากที่ระบุไว้ในโปรแกรม</w:t>
                      </w:r>
                    </w:p>
                    <w:p w14:paraId="64A17738" w14:textId="77777777" w:rsidR="00596D85" w:rsidRPr="009C125A" w:rsidRDefault="00596D85" w:rsidP="00596D85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ind w:right="60"/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ราคาแพ็คเกจทัวร์ไม่รวม</w:t>
                      </w:r>
                      <w:r w:rsidRPr="009C125A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>อาหารกลางวันและเย็น</w:t>
                      </w:r>
                    </w:p>
                    <w:p w14:paraId="216786F9" w14:textId="77777777" w:rsidR="00596D85" w:rsidRPr="009C125A" w:rsidRDefault="00596D85" w:rsidP="00596D85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ind w:right="60"/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>มัคคุเทศก์</w:t>
                      </w:r>
                      <w:r w:rsidRPr="007D5C2E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>ท้องถิ่น สื่อสารภาษาไทย หรือ ภาษาอังกฤษ</w:t>
                      </w:r>
                      <w:r w:rsidRPr="009C125A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  <w:t xml:space="preserve"> </w:t>
                      </w:r>
                      <w:r w:rsidRPr="009C125A">
                        <w:rPr>
                          <w:rFonts w:ascii="Kanit Light" w:hAnsi="Kanit Light" w:cs="Kanit Light"/>
                          <w:color w:val="FF0000"/>
                          <w:szCs w:val="22"/>
                        </w:rPr>
                        <w:t>(</w:t>
                      </w:r>
                      <w:r w:rsidRPr="009C125A">
                        <w:rPr>
                          <w:rFonts w:ascii="Kanit Light" w:hAnsi="Kanit Light" w:cs="Kanit Light" w:hint="cs"/>
                          <w:color w:val="FF0000"/>
                          <w:szCs w:val="22"/>
                          <w:cs/>
                        </w:rPr>
                        <w:t>สามารถเพิ่มได้ราคา</w:t>
                      </w:r>
                      <w:r w:rsidRPr="009C125A">
                        <w:rPr>
                          <w:rFonts w:ascii="Kanit Light" w:hAnsi="Kanit Light" w:cs="Kanit Light"/>
                          <w:color w:val="FF0000"/>
                          <w:szCs w:val="22"/>
                        </w:rPr>
                        <w:t xml:space="preserve"> </w:t>
                      </w:r>
                      <w:r w:rsidRPr="009C125A">
                        <w:rPr>
                          <w:rFonts w:ascii="Kanit Light" w:hAnsi="Kanit Light" w:cs="Kanit Light" w:hint="cs"/>
                          <w:color w:val="FF0000"/>
                          <w:szCs w:val="22"/>
                          <w:cs/>
                        </w:rPr>
                        <w:t xml:space="preserve">วันละ </w:t>
                      </w:r>
                      <w:r w:rsidRPr="009C125A">
                        <w:rPr>
                          <w:rFonts w:ascii="Kanit Light" w:hAnsi="Kanit Light" w:cs="Kanit Light"/>
                          <w:color w:val="FF0000"/>
                          <w:szCs w:val="22"/>
                        </w:rPr>
                        <w:t>2,000</w:t>
                      </w:r>
                      <w:r w:rsidRPr="009C125A">
                        <w:rPr>
                          <w:rFonts w:ascii="Kanit Light" w:hAnsi="Kanit Light" w:cs="Kanit Light" w:hint="cs"/>
                          <w:color w:val="FF0000"/>
                          <w:szCs w:val="22"/>
                          <w:cs/>
                        </w:rPr>
                        <w:t xml:space="preserve"> บาท</w:t>
                      </w:r>
                      <w:r>
                        <w:rPr>
                          <w:rFonts w:ascii="Kanit Light" w:hAnsi="Kanit Light" w:cs="Kanit Light" w:hint="cs"/>
                          <w:color w:val="FF0000"/>
                          <w:szCs w:val="22"/>
                          <w:cs/>
                        </w:rPr>
                        <w:t xml:space="preserve"> </w:t>
                      </w:r>
                      <w:r w:rsidRPr="000C08B6">
                        <w:rPr>
                          <w:rFonts w:ascii="Kanit Light" w:eastAsia="Tahoma" w:hAnsi="Kanit Light" w:cs="Kanit Light" w:hint="cs"/>
                          <w:i/>
                          <w:iCs/>
                          <w:color w:val="FF0000"/>
                          <w:szCs w:val="22"/>
                          <w:u w:val="single"/>
                          <w:cs/>
                        </w:rPr>
                        <w:t>โปรดติดต่อกับเจ้าหน้าที่อีกครั้งก่อนการสั่งซื้อ</w:t>
                      </w:r>
                      <w:r w:rsidRPr="000C08B6">
                        <w:rPr>
                          <w:rFonts w:ascii="Kanit Light" w:eastAsia="Tahoma" w:hAnsi="Kanit Light" w:cs="Kanit Light"/>
                          <w:color w:val="FF0000"/>
                          <w:szCs w:val="22"/>
                        </w:rPr>
                        <w:t>)</w:t>
                      </w:r>
                    </w:p>
                    <w:p w14:paraId="1BB1B9F4" w14:textId="77777777" w:rsidR="00596D85" w:rsidRPr="009C125A" w:rsidRDefault="00596D85" w:rsidP="00596D85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after="0"/>
                        <w:ind w:right="60"/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ค่าทิปคนขับรถ </w:t>
                      </w:r>
                      <w:r w:rsidRPr="009C125A">
                        <w:rPr>
                          <w:rFonts w:ascii="Kanit Light" w:hAnsi="Kanit Light" w:cs="Kanit Light"/>
                          <w:color w:val="FF0000"/>
                          <w:szCs w:val="22"/>
                        </w:rPr>
                        <w:t xml:space="preserve">600 </w:t>
                      </w:r>
                      <w:r w:rsidRPr="009C125A">
                        <w:rPr>
                          <w:rFonts w:ascii="Kanit Light" w:hAnsi="Kanit Light" w:cs="Kanit Light" w:hint="cs"/>
                          <w:color w:val="FF0000"/>
                          <w:szCs w:val="22"/>
                          <w:cs/>
                        </w:rPr>
                        <w:t xml:space="preserve">หยวน/กรุ๊ป </w:t>
                      </w:r>
                      <w:r w:rsidRPr="009C125A">
                        <w:rPr>
                          <w:rFonts w:ascii="Kanit Light" w:hAnsi="Kanit Light" w:cs="Kanit Light"/>
                          <w:color w:val="FF0000"/>
                          <w:szCs w:val="22"/>
                        </w:rPr>
                        <w:t>(</w:t>
                      </w:r>
                      <w:r w:rsidRPr="009C125A">
                        <w:rPr>
                          <w:rFonts w:ascii="Kanit Light" w:hAnsi="Kanit Light" w:cs="Kanit Light" w:hint="cs"/>
                          <w:color w:val="FF0000"/>
                          <w:szCs w:val="22"/>
                          <w:cs/>
                        </w:rPr>
                        <w:t xml:space="preserve">หรือ </w:t>
                      </w:r>
                      <w:r w:rsidRPr="009C125A">
                        <w:rPr>
                          <w:rFonts w:ascii="Kanit Light" w:hAnsi="Kanit Light" w:cs="Kanit Light"/>
                          <w:color w:val="FF0000"/>
                          <w:szCs w:val="22"/>
                        </w:rPr>
                        <w:t>3,000</w:t>
                      </w:r>
                      <w:r w:rsidRPr="009C125A">
                        <w:rPr>
                          <w:rFonts w:ascii="Kanit Light" w:hAnsi="Kanit Light" w:cs="Kanit Light" w:hint="cs"/>
                          <w:color w:val="FF0000"/>
                          <w:szCs w:val="22"/>
                          <w:cs/>
                        </w:rPr>
                        <w:t xml:space="preserve"> บาท/กรุ๊ป</w:t>
                      </w:r>
                      <w:r w:rsidRPr="009C125A">
                        <w:rPr>
                          <w:rFonts w:ascii="Kanit Light" w:hAnsi="Kanit Light" w:cs="Kanit Light"/>
                          <w:color w:val="FF0000"/>
                          <w:szCs w:val="22"/>
                        </w:rPr>
                        <w:t>)</w:t>
                      </w:r>
                    </w:p>
                    <w:p w14:paraId="0C3781A9" w14:textId="77777777" w:rsidR="00596D85" w:rsidRPr="009C125A" w:rsidRDefault="00596D85" w:rsidP="00596D85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after="0"/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 xml:space="preserve">ภาษีมูลค่าเพิ่ม </w:t>
                      </w:r>
                      <w:r w:rsidRPr="009C125A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  <w:t>7%</w:t>
                      </w:r>
                      <w:r w:rsidRPr="009C125A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 xml:space="preserve">  และภาษีหัก ณ ที่จ่าย </w:t>
                      </w:r>
                      <w:r w:rsidRPr="009C125A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  <w:t>3%  (</w:t>
                      </w:r>
                      <w:r w:rsidRPr="009C125A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ค่าบริการเท่านั้น)</w:t>
                      </w:r>
                    </w:p>
                    <w:p w14:paraId="4875F6D4" w14:textId="77777777" w:rsidR="00596D85" w:rsidRPr="000B159F" w:rsidRDefault="00596D85" w:rsidP="00596D85">
                      <w:pPr>
                        <w:spacing w:after="0"/>
                        <w:ind w:right="60"/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</w:pPr>
                    </w:p>
                    <w:p w14:paraId="708AF2F6" w14:textId="77777777" w:rsidR="00596D85" w:rsidRDefault="00596D85" w:rsidP="00596D85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/>
                        <w:ind w:left="1418" w:right="60" w:hanging="284"/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0B159F"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เงื่อนไขการยกเลิก</w:t>
                      </w:r>
                    </w:p>
                    <w:p w14:paraId="1D97C04E" w14:textId="77777777" w:rsidR="00596D85" w:rsidRPr="007D5C2E" w:rsidRDefault="00596D85" w:rsidP="00596D85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ind w:right="60"/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</w:pPr>
                      <w:r w:rsidRPr="007D5C2E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>สามารถเลื่อนการเดินทางได้ 1 ครั้ง โดยแจ้งล่วงหน้าไม่น้อยกว่า 7</w:t>
                      </w:r>
                      <w:r w:rsidRPr="007D5C2E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</w:rPr>
                        <w:t>-10</w:t>
                      </w:r>
                      <w:r w:rsidRPr="007D5C2E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cs/>
                        </w:rPr>
                        <w:t xml:space="preserve"> วันก่อนการเดินทาง</w:t>
                      </w:r>
                    </w:p>
                    <w:p w14:paraId="61B92A41" w14:textId="77777777" w:rsidR="00596D85" w:rsidRPr="001E45C0" w:rsidRDefault="00596D85" w:rsidP="00596D85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ind w:right="60"/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highlight w:val="yellow"/>
                        </w:rPr>
                      </w:pPr>
                      <w:r w:rsidRPr="001E45C0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highlight w:val="yellow"/>
                          <w:cs/>
                        </w:rPr>
                        <w:t>กรณี</w:t>
                      </w:r>
                      <w:r w:rsidRPr="001E45C0">
                        <w:rPr>
                          <w:rFonts w:ascii="Kanit Light" w:hAnsi="Kanit Light" w:cs="Kanit Light"/>
                          <w:color w:val="000000" w:themeColor="text1"/>
                          <w:szCs w:val="22"/>
                          <w:highlight w:val="yellow"/>
                          <w:cs/>
                        </w:rPr>
                        <w:t>การยกเลิก</w:t>
                      </w:r>
                      <w:r w:rsidRPr="001E45C0"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highlight w:val="yellow"/>
                          <w:cs/>
                        </w:rPr>
                        <w:t>การเดินทาง ไม่สามารถคืนเงินได้ทุกกรณี</w:t>
                      </w:r>
                    </w:p>
                    <w:p w14:paraId="1796E91D" w14:textId="77777777" w:rsidR="00596D85" w:rsidRPr="000C08B6" w:rsidRDefault="00596D85" w:rsidP="00596D85">
                      <w:pPr>
                        <w:pStyle w:val="ListParagraph"/>
                        <w:ind w:right="60"/>
                        <w:rPr>
                          <w:rFonts w:ascii="Kanit Light" w:hAnsi="Kanit Light" w:cs="Kanit Light" w:hint="cs"/>
                          <w:color w:val="000000" w:themeColor="text1"/>
                          <w:szCs w:val="22"/>
                          <w:highlight w:val="yellow"/>
                        </w:rPr>
                      </w:pPr>
                    </w:p>
                    <w:p w14:paraId="1379CDC9" w14:textId="77777777" w:rsidR="00596D85" w:rsidRPr="00B62D38" w:rsidRDefault="00596D85" w:rsidP="00596D85">
                      <w:pPr>
                        <w:pStyle w:val="ListParagraph"/>
                        <w:spacing w:after="0"/>
                        <w:ind w:right="60"/>
                        <w:rPr>
                          <w:rFonts w:ascii="Kanit Light" w:hAnsi="Kanit Light" w:cs="Kanit Light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14:paraId="42D8601A" w14:textId="77777777" w:rsidR="00596D85" w:rsidRPr="00B87416" w:rsidRDefault="00596D85" w:rsidP="00596D85">
                      <w:pPr>
                        <w:ind w:right="60"/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sectPr w:rsidR="00596D85" w:rsidRPr="00E02EED" w:rsidSect="00843E3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A9CBCB" w14:textId="77777777" w:rsidR="00964C27" w:rsidRDefault="00964C27" w:rsidP="007C5881">
      <w:pPr>
        <w:spacing w:after="0" w:line="240" w:lineRule="auto"/>
      </w:pPr>
      <w:r>
        <w:separator/>
      </w:r>
    </w:p>
  </w:endnote>
  <w:endnote w:type="continuationSeparator" w:id="0">
    <w:p w14:paraId="109EFC4A" w14:textId="77777777" w:rsidR="00964C27" w:rsidRDefault="00964C27" w:rsidP="007C58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4D2BBBC0-ECE6-46F1-888D-11AB67880847}"/>
    <w:embedBold r:id="rId2" w:subsetted="1" w:fontKey="{3ABB3ADD-A12F-4B37-9ABA-2AEE96CBFED1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subsetted="1" w:fontKey="{DAD5E0B5-73DD-49DF-8ABE-0EB8706B2FF5}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4" w:fontKey="{E8381552-B362-4765-A12B-901A5CC1B444}"/>
    <w:embedBold r:id="rId5" w:fontKey="{A9B7AB60-8160-4AE5-B399-715143712A81}"/>
    <w:embedItalic r:id="rId6" w:fontKey="{1697C567-3871-43DE-A368-AC6D005735BB}"/>
    <w:embedBoldItalic r:id="rId7" w:fontKey="{07F05BE1-3FDC-4CE2-B416-AD5CD58D0E02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9E8BEDAB-7576-4618-8137-C48455A39BAD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9266E30" w14:textId="77777777" w:rsidR="00964C27" w:rsidRDefault="00964C27" w:rsidP="007C5881">
      <w:pPr>
        <w:spacing w:after="0" w:line="240" w:lineRule="auto"/>
      </w:pPr>
      <w:r>
        <w:separator/>
      </w:r>
    </w:p>
  </w:footnote>
  <w:footnote w:type="continuationSeparator" w:id="0">
    <w:p w14:paraId="4A9A9B84" w14:textId="77777777" w:rsidR="00964C27" w:rsidRDefault="00964C27" w:rsidP="007C58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53A851F9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25" type="#_x0000_t75" style="width:11.25pt;height:11.25pt;visibility:visible;mso-wrap-style:square">
            <v:imagedata r:id="rId1" o:title="mso901B"/>
          </v:shape>
        </w:pict>
      </mc:Choice>
      <mc:Fallback>
        <w:drawing>
          <wp:inline distT="0" distB="0" distL="0" distR="0" wp14:anchorId="6A60DDEE" wp14:editId="212ED1DF">
            <wp:extent cx="142875" cy="142875"/>
            <wp:effectExtent l="0" t="0" r="9525" b="9525"/>
            <wp:docPr id="17090885" name="Picture 1" descr="C:\Users\ITRAVE~1\AppData\Local\Temp\mso901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423429" name="Picture 1053423429" descr="C:\Users\ITRAVE~1\AppData\Local\Temp\mso901B.tmp"/>
                    <pic:cNvPicPr/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9534A5"/>
    <w:multiLevelType w:val="hybridMultilevel"/>
    <w:tmpl w:val="C2A6EFDC"/>
    <w:lvl w:ilvl="0" w:tplc="5F468380">
      <w:start w:val="1"/>
      <w:numFmt w:val="bullet"/>
      <w:lvlText w:val="▲"/>
      <w:lvlJc w:val="left"/>
      <w:pPr>
        <w:ind w:left="1440" w:hanging="360"/>
      </w:pPr>
      <w:rPr>
        <w:rFonts w:ascii="Tahoma" w:eastAsia="Calibri" w:hAnsi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85027A4"/>
    <w:multiLevelType w:val="hybridMultilevel"/>
    <w:tmpl w:val="4E9C286C"/>
    <w:lvl w:ilvl="0" w:tplc="4022A3A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557A5C"/>
    <w:multiLevelType w:val="hybridMultilevel"/>
    <w:tmpl w:val="D6341C6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5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24756089"/>
    <w:multiLevelType w:val="hybridMultilevel"/>
    <w:tmpl w:val="6206E6EE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B3E28708">
      <w:start w:val="1"/>
      <w:numFmt w:val="decimal"/>
      <w:lvlText w:val="%4."/>
      <w:lvlJc w:val="left"/>
      <w:pPr>
        <w:ind w:left="2454" w:hanging="360"/>
      </w:pPr>
      <w:rPr>
        <w:rFonts w:ascii="Kanit Light" w:eastAsia="Tahoma" w:hAnsi="Kanit Light" w:cs="Kanit Light"/>
      </w:r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7" w15:restartNumberingAfterBreak="0">
    <w:nsid w:val="250E3705"/>
    <w:multiLevelType w:val="hybridMultilevel"/>
    <w:tmpl w:val="E4FAFF28"/>
    <w:lvl w:ilvl="0" w:tplc="2FEA7676">
      <w:start w:val="1"/>
      <w:numFmt w:val="bullet"/>
      <w:lvlText w:val="-"/>
      <w:lvlJc w:val="left"/>
      <w:pPr>
        <w:ind w:left="1440" w:hanging="360"/>
      </w:pPr>
      <w:rPr>
        <w:rFonts w:ascii="Tahoma" w:eastAsia="Calibri" w:hAnsi="Tahoma" w:cs="Tahoma" w:hint="default"/>
        <w:b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6AA0E4F"/>
    <w:multiLevelType w:val="hybridMultilevel"/>
    <w:tmpl w:val="C4603892"/>
    <w:lvl w:ilvl="0" w:tplc="858A74A2">
      <w:start w:val="1"/>
      <w:numFmt w:val="decimal"/>
      <w:lvlText w:val="%1."/>
      <w:lvlJc w:val="left"/>
      <w:pPr>
        <w:ind w:left="360" w:hanging="360"/>
      </w:pPr>
      <w:rPr>
        <w:b w:val="0"/>
        <w:bCs/>
        <w:color w:val="auto"/>
        <w:sz w:val="20"/>
        <w:szCs w:val="16"/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79C33DC"/>
    <w:multiLevelType w:val="hybridMultilevel"/>
    <w:tmpl w:val="A87C309A"/>
    <w:lvl w:ilvl="0" w:tplc="EDCC3904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Kanit Light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90B38E6"/>
    <w:multiLevelType w:val="hybridMultilevel"/>
    <w:tmpl w:val="AF143E72"/>
    <w:lvl w:ilvl="0" w:tplc="5F468380">
      <w:start w:val="1"/>
      <w:numFmt w:val="bullet"/>
      <w:lvlText w:val="▲"/>
      <w:lvlJc w:val="left"/>
      <w:pPr>
        <w:ind w:left="720" w:hanging="360"/>
      </w:pPr>
      <w:rPr>
        <w:rFonts w:ascii="Tahoma" w:eastAsia="Calibri" w:hAnsi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7EE721B"/>
    <w:multiLevelType w:val="hybridMultilevel"/>
    <w:tmpl w:val="801C20CE"/>
    <w:lvl w:ilvl="0" w:tplc="FB4653F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00000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D81109C"/>
    <w:multiLevelType w:val="hybridMultilevel"/>
    <w:tmpl w:val="D3B6702C"/>
    <w:lvl w:ilvl="0" w:tplc="E910C94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CC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789767C"/>
    <w:multiLevelType w:val="hybridMultilevel"/>
    <w:tmpl w:val="91CE0972"/>
    <w:lvl w:ilvl="0" w:tplc="E5766EA4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88A78FB"/>
    <w:multiLevelType w:val="multilevel"/>
    <w:tmpl w:val="166A4D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338891153">
    <w:abstractNumId w:val="12"/>
  </w:num>
  <w:num w:numId="2" w16cid:durableId="149922673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376391902">
    <w:abstractNumId w:val="4"/>
  </w:num>
  <w:num w:numId="4" w16cid:durableId="1589580391">
    <w:abstractNumId w:val="6"/>
  </w:num>
  <w:num w:numId="5" w16cid:durableId="979962300">
    <w:abstractNumId w:val="5"/>
  </w:num>
  <w:num w:numId="6" w16cid:durableId="156507322">
    <w:abstractNumId w:val="11"/>
  </w:num>
  <w:num w:numId="7" w16cid:durableId="2039888785">
    <w:abstractNumId w:val="0"/>
  </w:num>
  <w:num w:numId="8" w16cid:durableId="678968142">
    <w:abstractNumId w:val="8"/>
  </w:num>
  <w:num w:numId="9" w16cid:durableId="944535296">
    <w:abstractNumId w:val="9"/>
  </w:num>
  <w:num w:numId="10" w16cid:durableId="782962890">
    <w:abstractNumId w:val="15"/>
  </w:num>
  <w:num w:numId="11" w16cid:durableId="1534070427">
    <w:abstractNumId w:val="3"/>
  </w:num>
  <w:num w:numId="12" w16cid:durableId="1908569317">
    <w:abstractNumId w:val="13"/>
  </w:num>
  <w:num w:numId="13" w16cid:durableId="1932742004">
    <w:abstractNumId w:val="10"/>
  </w:num>
  <w:num w:numId="14" w16cid:durableId="1446117584">
    <w:abstractNumId w:val="14"/>
  </w:num>
  <w:num w:numId="15" w16cid:durableId="801726863">
    <w:abstractNumId w:val="1"/>
  </w:num>
  <w:num w:numId="16" w16cid:durableId="1379015161">
    <w:abstractNumId w:val="7"/>
  </w:num>
  <w:num w:numId="17" w16cid:durableId="100829215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7B48"/>
    <w:rsid w:val="00000584"/>
    <w:rsid w:val="00000840"/>
    <w:rsid w:val="0000168E"/>
    <w:rsid w:val="00003CF7"/>
    <w:rsid w:val="000051B9"/>
    <w:rsid w:val="0000601C"/>
    <w:rsid w:val="00006D58"/>
    <w:rsid w:val="00011C06"/>
    <w:rsid w:val="00013F84"/>
    <w:rsid w:val="0001610E"/>
    <w:rsid w:val="00020B09"/>
    <w:rsid w:val="00024BFA"/>
    <w:rsid w:val="00032774"/>
    <w:rsid w:val="0003311D"/>
    <w:rsid w:val="000344BB"/>
    <w:rsid w:val="000370A9"/>
    <w:rsid w:val="00040203"/>
    <w:rsid w:val="00041A2C"/>
    <w:rsid w:val="00042C3D"/>
    <w:rsid w:val="000444AA"/>
    <w:rsid w:val="00047080"/>
    <w:rsid w:val="00050896"/>
    <w:rsid w:val="000509BE"/>
    <w:rsid w:val="000510DB"/>
    <w:rsid w:val="00056318"/>
    <w:rsid w:val="00061D64"/>
    <w:rsid w:val="0007066D"/>
    <w:rsid w:val="00070B8A"/>
    <w:rsid w:val="000713EC"/>
    <w:rsid w:val="00071ACC"/>
    <w:rsid w:val="00074B42"/>
    <w:rsid w:val="00075350"/>
    <w:rsid w:val="00076645"/>
    <w:rsid w:val="00080AB3"/>
    <w:rsid w:val="00081C45"/>
    <w:rsid w:val="00083E2E"/>
    <w:rsid w:val="0008425C"/>
    <w:rsid w:val="00095E0E"/>
    <w:rsid w:val="000A429E"/>
    <w:rsid w:val="000A46C3"/>
    <w:rsid w:val="000B4702"/>
    <w:rsid w:val="000B542C"/>
    <w:rsid w:val="000B7327"/>
    <w:rsid w:val="000C0A19"/>
    <w:rsid w:val="000C0E6B"/>
    <w:rsid w:val="000C1A20"/>
    <w:rsid w:val="000C1E86"/>
    <w:rsid w:val="000C1F22"/>
    <w:rsid w:val="000C5CF3"/>
    <w:rsid w:val="000D0A54"/>
    <w:rsid w:val="000D113F"/>
    <w:rsid w:val="000D243D"/>
    <w:rsid w:val="000D3670"/>
    <w:rsid w:val="000E0E3A"/>
    <w:rsid w:val="000E1CE6"/>
    <w:rsid w:val="000E30C1"/>
    <w:rsid w:val="000E4B96"/>
    <w:rsid w:val="000E7DCB"/>
    <w:rsid w:val="000F2363"/>
    <w:rsid w:val="000F547E"/>
    <w:rsid w:val="000F5D84"/>
    <w:rsid w:val="000F5EEC"/>
    <w:rsid w:val="000F6A8C"/>
    <w:rsid w:val="00101526"/>
    <w:rsid w:val="001030E6"/>
    <w:rsid w:val="00112650"/>
    <w:rsid w:val="00113B9A"/>
    <w:rsid w:val="00113E11"/>
    <w:rsid w:val="00114F8E"/>
    <w:rsid w:val="00120F29"/>
    <w:rsid w:val="00121A54"/>
    <w:rsid w:val="00136927"/>
    <w:rsid w:val="00144D06"/>
    <w:rsid w:val="00150E0F"/>
    <w:rsid w:val="00155DB6"/>
    <w:rsid w:val="0015737B"/>
    <w:rsid w:val="0016275F"/>
    <w:rsid w:val="0016333F"/>
    <w:rsid w:val="001700E9"/>
    <w:rsid w:val="00173110"/>
    <w:rsid w:val="0017312F"/>
    <w:rsid w:val="001750DB"/>
    <w:rsid w:val="001771DB"/>
    <w:rsid w:val="00180E53"/>
    <w:rsid w:val="00181101"/>
    <w:rsid w:val="00181DF9"/>
    <w:rsid w:val="00183966"/>
    <w:rsid w:val="0018499A"/>
    <w:rsid w:val="0018655B"/>
    <w:rsid w:val="00186CA2"/>
    <w:rsid w:val="00187722"/>
    <w:rsid w:val="00190094"/>
    <w:rsid w:val="001A759D"/>
    <w:rsid w:val="001A78C1"/>
    <w:rsid w:val="001B0450"/>
    <w:rsid w:val="001B1ABC"/>
    <w:rsid w:val="001B29FA"/>
    <w:rsid w:val="001B2F02"/>
    <w:rsid w:val="001B483E"/>
    <w:rsid w:val="001C3B58"/>
    <w:rsid w:val="001C7171"/>
    <w:rsid w:val="001D0F9A"/>
    <w:rsid w:val="001D1110"/>
    <w:rsid w:val="001D3CE4"/>
    <w:rsid w:val="001D594E"/>
    <w:rsid w:val="001D7FFB"/>
    <w:rsid w:val="001E1B4F"/>
    <w:rsid w:val="001E1CA1"/>
    <w:rsid w:val="001E298A"/>
    <w:rsid w:val="001E34FA"/>
    <w:rsid w:val="001E45C0"/>
    <w:rsid w:val="001E4D05"/>
    <w:rsid w:val="001E5657"/>
    <w:rsid w:val="001F1D79"/>
    <w:rsid w:val="001F6C74"/>
    <w:rsid w:val="001F7ECE"/>
    <w:rsid w:val="00200F29"/>
    <w:rsid w:val="0020246C"/>
    <w:rsid w:val="00204B24"/>
    <w:rsid w:val="00205D33"/>
    <w:rsid w:val="00217A63"/>
    <w:rsid w:val="00217E8A"/>
    <w:rsid w:val="00220040"/>
    <w:rsid w:val="00225D65"/>
    <w:rsid w:val="00226C79"/>
    <w:rsid w:val="00235EC7"/>
    <w:rsid w:val="002366D7"/>
    <w:rsid w:val="00241B87"/>
    <w:rsid w:val="00243BA5"/>
    <w:rsid w:val="002444A8"/>
    <w:rsid w:val="002451DF"/>
    <w:rsid w:val="002457F1"/>
    <w:rsid w:val="00247D1D"/>
    <w:rsid w:val="002520DC"/>
    <w:rsid w:val="00253AAA"/>
    <w:rsid w:val="00256FAA"/>
    <w:rsid w:val="002573F0"/>
    <w:rsid w:val="00257A94"/>
    <w:rsid w:val="002612E6"/>
    <w:rsid w:val="00262647"/>
    <w:rsid w:val="00262E4E"/>
    <w:rsid w:val="00264DCE"/>
    <w:rsid w:val="00270754"/>
    <w:rsid w:val="00272AA2"/>
    <w:rsid w:val="002738A2"/>
    <w:rsid w:val="00274277"/>
    <w:rsid w:val="00274F54"/>
    <w:rsid w:val="00275D4A"/>
    <w:rsid w:val="00276B7C"/>
    <w:rsid w:val="002770C6"/>
    <w:rsid w:val="002773EC"/>
    <w:rsid w:val="0027762B"/>
    <w:rsid w:val="00277671"/>
    <w:rsid w:val="00280FA7"/>
    <w:rsid w:val="0029048F"/>
    <w:rsid w:val="00290D0F"/>
    <w:rsid w:val="00291223"/>
    <w:rsid w:val="00293309"/>
    <w:rsid w:val="00295261"/>
    <w:rsid w:val="00297C04"/>
    <w:rsid w:val="002A122E"/>
    <w:rsid w:val="002A6955"/>
    <w:rsid w:val="002A6B99"/>
    <w:rsid w:val="002B514F"/>
    <w:rsid w:val="002C2003"/>
    <w:rsid w:val="002C57CE"/>
    <w:rsid w:val="002D4AA8"/>
    <w:rsid w:val="002D7CDD"/>
    <w:rsid w:val="002E2606"/>
    <w:rsid w:val="002E42BE"/>
    <w:rsid w:val="002E4452"/>
    <w:rsid w:val="002F1984"/>
    <w:rsid w:val="002F2225"/>
    <w:rsid w:val="002F4AA3"/>
    <w:rsid w:val="002F7B48"/>
    <w:rsid w:val="00301A7B"/>
    <w:rsid w:val="003034C9"/>
    <w:rsid w:val="00305A34"/>
    <w:rsid w:val="00311624"/>
    <w:rsid w:val="0031462A"/>
    <w:rsid w:val="003149FE"/>
    <w:rsid w:val="003166BD"/>
    <w:rsid w:val="00321C82"/>
    <w:rsid w:val="00322B91"/>
    <w:rsid w:val="00323DE7"/>
    <w:rsid w:val="003244E4"/>
    <w:rsid w:val="00325E3F"/>
    <w:rsid w:val="003356E2"/>
    <w:rsid w:val="00336F71"/>
    <w:rsid w:val="0034074D"/>
    <w:rsid w:val="00343155"/>
    <w:rsid w:val="003432FF"/>
    <w:rsid w:val="00344237"/>
    <w:rsid w:val="00347170"/>
    <w:rsid w:val="0035130B"/>
    <w:rsid w:val="003521A3"/>
    <w:rsid w:val="003533F1"/>
    <w:rsid w:val="003547A0"/>
    <w:rsid w:val="0036304D"/>
    <w:rsid w:val="00365844"/>
    <w:rsid w:val="003735A3"/>
    <w:rsid w:val="00380023"/>
    <w:rsid w:val="00382AB0"/>
    <w:rsid w:val="00387C9E"/>
    <w:rsid w:val="00387EEA"/>
    <w:rsid w:val="0039030D"/>
    <w:rsid w:val="0039083D"/>
    <w:rsid w:val="00394AEF"/>
    <w:rsid w:val="00396B07"/>
    <w:rsid w:val="003A25D1"/>
    <w:rsid w:val="003A2640"/>
    <w:rsid w:val="003A4A9B"/>
    <w:rsid w:val="003B0218"/>
    <w:rsid w:val="003B20AE"/>
    <w:rsid w:val="003B3D53"/>
    <w:rsid w:val="003B42E6"/>
    <w:rsid w:val="003B595A"/>
    <w:rsid w:val="003B5D9E"/>
    <w:rsid w:val="003C0F70"/>
    <w:rsid w:val="003C1302"/>
    <w:rsid w:val="003D0122"/>
    <w:rsid w:val="003D3272"/>
    <w:rsid w:val="003D6A01"/>
    <w:rsid w:val="003D767E"/>
    <w:rsid w:val="003E1F5E"/>
    <w:rsid w:val="003E3BB3"/>
    <w:rsid w:val="003E66A6"/>
    <w:rsid w:val="003F013D"/>
    <w:rsid w:val="003F1100"/>
    <w:rsid w:val="003F1552"/>
    <w:rsid w:val="003F2D44"/>
    <w:rsid w:val="003F415B"/>
    <w:rsid w:val="00400E41"/>
    <w:rsid w:val="004105B0"/>
    <w:rsid w:val="00410A6A"/>
    <w:rsid w:val="00410E8A"/>
    <w:rsid w:val="00411C30"/>
    <w:rsid w:val="00416702"/>
    <w:rsid w:val="004279ED"/>
    <w:rsid w:val="00430F70"/>
    <w:rsid w:val="00431167"/>
    <w:rsid w:val="00434386"/>
    <w:rsid w:val="00434564"/>
    <w:rsid w:val="004352DD"/>
    <w:rsid w:val="00436109"/>
    <w:rsid w:val="00436A13"/>
    <w:rsid w:val="0044404D"/>
    <w:rsid w:val="00444D91"/>
    <w:rsid w:val="00445AC6"/>
    <w:rsid w:val="00446542"/>
    <w:rsid w:val="00447720"/>
    <w:rsid w:val="00453072"/>
    <w:rsid w:val="00453082"/>
    <w:rsid w:val="00455EA0"/>
    <w:rsid w:val="004562DF"/>
    <w:rsid w:val="00466A08"/>
    <w:rsid w:val="00467392"/>
    <w:rsid w:val="0047360A"/>
    <w:rsid w:val="00476B88"/>
    <w:rsid w:val="004830C1"/>
    <w:rsid w:val="00484725"/>
    <w:rsid w:val="00485D4B"/>
    <w:rsid w:val="00486588"/>
    <w:rsid w:val="00486668"/>
    <w:rsid w:val="00490FF2"/>
    <w:rsid w:val="004949C9"/>
    <w:rsid w:val="00495051"/>
    <w:rsid w:val="00495966"/>
    <w:rsid w:val="004A1301"/>
    <w:rsid w:val="004A24E8"/>
    <w:rsid w:val="004A356E"/>
    <w:rsid w:val="004A3B85"/>
    <w:rsid w:val="004B087E"/>
    <w:rsid w:val="004B0FCF"/>
    <w:rsid w:val="004B495F"/>
    <w:rsid w:val="004C1A30"/>
    <w:rsid w:val="004C3EF7"/>
    <w:rsid w:val="004C5932"/>
    <w:rsid w:val="004C70D3"/>
    <w:rsid w:val="004D1D98"/>
    <w:rsid w:val="004D2217"/>
    <w:rsid w:val="004D644A"/>
    <w:rsid w:val="004D72B4"/>
    <w:rsid w:val="004E09BA"/>
    <w:rsid w:val="004E1771"/>
    <w:rsid w:val="004E2600"/>
    <w:rsid w:val="004E2DD7"/>
    <w:rsid w:val="004E3F21"/>
    <w:rsid w:val="004F1668"/>
    <w:rsid w:val="004F7116"/>
    <w:rsid w:val="0050084D"/>
    <w:rsid w:val="00500E17"/>
    <w:rsid w:val="00501357"/>
    <w:rsid w:val="00504AC7"/>
    <w:rsid w:val="00507406"/>
    <w:rsid w:val="00512A4B"/>
    <w:rsid w:val="00513F5C"/>
    <w:rsid w:val="0052281B"/>
    <w:rsid w:val="00523BAF"/>
    <w:rsid w:val="005246A1"/>
    <w:rsid w:val="0052480E"/>
    <w:rsid w:val="0053332B"/>
    <w:rsid w:val="00535003"/>
    <w:rsid w:val="00535BAF"/>
    <w:rsid w:val="00536A44"/>
    <w:rsid w:val="005416C7"/>
    <w:rsid w:val="005446A0"/>
    <w:rsid w:val="00545036"/>
    <w:rsid w:val="00546672"/>
    <w:rsid w:val="005470DE"/>
    <w:rsid w:val="00547123"/>
    <w:rsid w:val="00547666"/>
    <w:rsid w:val="00550824"/>
    <w:rsid w:val="005558F7"/>
    <w:rsid w:val="00555B8C"/>
    <w:rsid w:val="00557F77"/>
    <w:rsid w:val="005604F6"/>
    <w:rsid w:val="00562AB8"/>
    <w:rsid w:val="005648D4"/>
    <w:rsid w:val="00564997"/>
    <w:rsid w:val="00571160"/>
    <w:rsid w:val="005728A6"/>
    <w:rsid w:val="005746B7"/>
    <w:rsid w:val="005750B6"/>
    <w:rsid w:val="00576A7F"/>
    <w:rsid w:val="00581196"/>
    <w:rsid w:val="00584225"/>
    <w:rsid w:val="00585F6A"/>
    <w:rsid w:val="00590895"/>
    <w:rsid w:val="00593781"/>
    <w:rsid w:val="00596D85"/>
    <w:rsid w:val="00596FAA"/>
    <w:rsid w:val="005A15BD"/>
    <w:rsid w:val="005A41A3"/>
    <w:rsid w:val="005A4324"/>
    <w:rsid w:val="005B1F87"/>
    <w:rsid w:val="005B2E14"/>
    <w:rsid w:val="005B57F4"/>
    <w:rsid w:val="005B6BD2"/>
    <w:rsid w:val="005B78DF"/>
    <w:rsid w:val="005B7C1F"/>
    <w:rsid w:val="005C0120"/>
    <w:rsid w:val="005C1989"/>
    <w:rsid w:val="005C1C24"/>
    <w:rsid w:val="005C24D9"/>
    <w:rsid w:val="005C4010"/>
    <w:rsid w:val="005C47DF"/>
    <w:rsid w:val="005D032E"/>
    <w:rsid w:val="005D1B40"/>
    <w:rsid w:val="005D4472"/>
    <w:rsid w:val="005D7A88"/>
    <w:rsid w:val="005E00E0"/>
    <w:rsid w:val="005E0B4E"/>
    <w:rsid w:val="005E4161"/>
    <w:rsid w:val="005E4957"/>
    <w:rsid w:val="005E5C70"/>
    <w:rsid w:val="005E65AF"/>
    <w:rsid w:val="005F3CD2"/>
    <w:rsid w:val="005F796F"/>
    <w:rsid w:val="00603098"/>
    <w:rsid w:val="00603186"/>
    <w:rsid w:val="00604050"/>
    <w:rsid w:val="006040E5"/>
    <w:rsid w:val="00604E65"/>
    <w:rsid w:val="006061A6"/>
    <w:rsid w:val="00611825"/>
    <w:rsid w:val="00611A1C"/>
    <w:rsid w:val="00614582"/>
    <w:rsid w:val="00626714"/>
    <w:rsid w:val="00630258"/>
    <w:rsid w:val="006308F6"/>
    <w:rsid w:val="00631864"/>
    <w:rsid w:val="00632B0B"/>
    <w:rsid w:val="00632BE4"/>
    <w:rsid w:val="00634B7A"/>
    <w:rsid w:val="0063634F"/>
    <w:rsid w:val="00636C4B"/>
    <w:rsid w:val="00640C22"/>
    <w:rsid w:val="00646D92"/>
    <w:rsid w:val="006475F9"/>
    <w:rsid w:val="00650657"/>
    <w:rsid w:val="00652407"/>
    <w:rsid w:val="00653F49"/>
    <w:rsid w:val="006562D4"/>
    <w:rsid w:val="00656F8B"/>
    <w:rsid w:val="00657B57"/>
    <w:rsid w:val="0066475A"/>
    <w:rsid w:val="00670ED1"/>
    <w:rsid w:val="00671285"/>
    <w:rsid w:val="006722DE"/>
    <w:rsid w:val="0067370C"/>
    <w:rsid w:val="00676514"/>
    <w:rsid w:val="006772BC"/>
    <w:rsid w:val="00680B49"/>
    <w:rsid w:val="00681229"/>
    <w:rsid w:val="006834A0"/>
    <w:rsid w:val="00683B56"/>
    <w:rsid w:val="0068583E"/>
    <w:rsid w:val="00690412"/>
    <w:rsid w:val="0069129D"/>
    <w:rsid w:val="00691693"/>
    <w:rsid w:val="00694C79"/>
    <w:rsid w:val="006960F5"/>
    <w:rsid w:val="00696644"/>
    <w:rsid w:val="006966C4"/>
    <w:rsid w:val="00697442"/>
    <w:rsid w:val="006A2E70"/>
    <w:rsid w:val="006A507F"/>
    <w:rsid w:val="006A532E"/>
    <w:rsid w:val="006A6D31"/>
    <w:rsid w:val="006B4CD8"/>
    <w:rsid w:val="006B59D8"/>
    <w:rsid w:val="006B5C10"/>
    <w:rsid w:val="006B7ABD"/>
    <w:rsid w:val="006C2959"/>
    <w:rsid w:val="006D00FD"/>
    <w:rsid w:val="006D020A"/>
    <w:rsid w:val="006D1769"/>
    <w:rsid w:val="006D42DD"/>
    <w:rsid w:val="006D4AB2"/>
    <w:rsid w:val="006D5184"/>
    <w:rsid w:val="006E212A"/>
    <w:rsid w:val="006E2266"/>
    <w:rsid w:val="006E296A"/>
    <w:rsid w:val="006E2DDF"/>
    <w:rsid w:val="006E317E"/>
    <w:rsid w:val="006F2FAC"/>
    <w:rsid w:val="006F3062"/>
    <w:rsid w:val="006F5189"/>
    <w:rsid w:val="00701777"/>
    <w:rsid w:val="007041B9"/>
    <w:rsid w:val="0070451C"/>
    <w:rsid w:val="007062FC"/>
    <w:rsid w:val="00706D4C"/>
    <w:rsid w:val="00707ABA"/>
    <w:rsid w:val="00711D24"/>
    <w:rsid w:val="00711F68"/>
    <w:rsid w:val="00715898"/>
    <w:rsid w:val="0071760A"/>
    <w:rsid w:val="007179DD"/>
    <w:rsid w:val="007207D4"/>
    <w:rsid w:val="00721C09"/>
    <w:rsid w:val="00725D0D"/>
    <w:rsid w:val="00731A57"/>
    <w:rsid w:val="007357D5"/>
    <w:rsid w:val="007408FB"/>
    <w:rsid w:val="0074199B"/>
    <w:rsid w:val="00741F69"/>
    <w:rsid w:val="00744B41"/>
    <w:rsid w:val="00747533"/>
    <w:rsid w:val="00751989"/>
    <w:rsid w:val="0075563B"/>
    <w:rsid w:val="00757EE3"/>
    <w:rsid w:val="00760456"/>
    <w:rsid w:val="00761737"/>
    <w:rsid w:val="00762338"/>
    <w:rsid w:val="0077118F"/>
    <w:rsid w:val="00771E1A"/>
    <w:rsid w:val="00772606"/>
    <w:rsid w:val="00780EE2"/>
    <w:rsid w:val="007864B3"/>
    <w:rsid w:val="0079333E"/>
    <w:rsid w:val="00793581"/>
    <w:rsid w:val="007949B4"/>
    <w:rsid w:val="00796F71"/>
    <w:rsid w:val="007A21E4"/>
    <w:rsid w:val="007A41DC"/>
    <w:rsid w:val="007A7C17"/>
    <w:rsid w:val="007B015D"/>
    <w:rsid w:val="007B0BB1"/>
    <w:rsid w:val="007B330C"/>
    <w:rsid w:val="007B5BCB"/>
    <w:rsid w:val="007B741A"/>
    <w:rsid w:val="007C00DA"/>
    <w:rsid w:val="007C3C64"/>
    <w:rsid w:val="007C5881"/>
    <w:rsid w:val="007D0347"/>
    <w:rsid w:val="007D0C99"/>
    <w:rsid w:val="007D2BE4"/>
    <w:rsid w:val="007D3206"/>
    <w:rsid w:val="007D7ADD"/>
    <w:rsid w:val="007E15E8"/>
    <w:rsid w:val="007E2627"/>
    <w:rsid w:val="007E4769"/>
    <w:rsid w:val="007E58A4"/>
    <w:rsid w:val="007E6299"/>
    <w:rsid w:val="007F0F75"/>
    <w:rsid w:val="007F1B91"/>
    <w:rsid w:val="007F32F0"/>
    <w:rsid w:val="007F407D"/>
    <w:rsid w:val="007F794D"/>
    <w:rsid w:val="008003CF"/>
    <w:rsid w:val="00801222"/>
    <w:rsid w:val="0080326E"/>
    <w:rsid w:val="008042E3"/>
    <w:rsid w:val="00805131"/>
    <w:rsid w:val="008101BD"/>
    <w:rsid w:val="00810929"/>
    <w:rsid w:val="0081207C"/>
    <w:rsid w:val="008146A5"/>
    <w:rsid w:val="00816D3B"/>
    <w:rsid w:val="008176DA"/>
    <w:rsid w:val="008204A6"/>
    <w:rsid w:val="008221D5"/>
    <w:rsid w:val="00822B58"/>
    <w:rsid w:val="00822C81"/>
    <w:rsid w:val="00823397"/>
    <w:rsid w:val="008245CE"/>
    <w:rsid w:val="00825851"/>
    <w:rsid w:val="00825F8A"/>
    <w:rsid w:val="0082767B"/>
    <w:rsid w:val="0083197E"/>
    <w:rsid w:val="00834FD6"/>
    <w:rsid w:val="00836932"/>
    <w:rsid w:val="00843E3E"/>
    <w:rsid w:val="008467BA"/>
    <w:rsid w:val="00847584"/>
    <w:rsid w:val="0085018A"/>
    <w:rsid w:val="0085053D"/>
    <w:rsid w:val="00851B55"/>
    <w:rsid w:val="00851FA1"/>
    <w:rsid w:val="00853188"/>
    <w:rsid w:val="00853E52"/>
    <w:rsid w:val="008601CF"/>
    <w:rsid w:val="00860FAB"/>
    <w:rsid w:val="008610C4"/>
    <w:rsid w:val="00862D00"/>
    <w:rsid w:val="0086558B"/>
    <w:rsid w:val="008659AF"/>
    <w:rsid w:val="00865BEC"/>
    <w:rsid w:val="008662FA"/>
    <w:rsid w:val="00871300"/>
    <w:rsid w:val="00871E48"/>
    <w:rsid w:val="00873270"/>
    <w:rsid w:val="0088113A"/>
    <w:rsid w:val="008832CD"/>
    <w:rsid w:val="008940C7"/>
    <w:rsid w:val="00897993"/>
    <w:rsid w:val="00897F50"/>
    <w:rsid w:val="008A03C0"/>
    <w:rsid w:val="008A0BC2"/>
    <w:rsid w:val="008A2BDC"/>
    <w:rsid w:val="008A4AB6"/>
    <w:rsid w:val="008A4C35"/>
    <w:rsid w:val="008A54B8"/>
    <w:rsid w:val="008B633B"/>
    <w:rsid w:val="008B6629"/>
    <w:rsid w:val="008C08AE"/>
    <w:rsid w:val="008C1D50"/>
    <w:rsid w:val="008C2134"/>
    <w:rsid w:val="008C365F"/>
    <w:rsid w:val="008C3D4E"/>
    <w:rsid w:val="008C5F44"/>
    <w:rsid w:val="008C6F9E"/>
    <w:rsid w:val="008D32DB"/>
    <w:rsid w:val="008D4FDF"/>
    <w:rsid w:val="008D6F89"/>
    <w:rsid w:val="008D7E31"/>
    <w:rsid w:val="008E389B"/>
    <w:rsid w:val="008E7AA2"/>
    <w:rsid w:val="008E7EEE"/>
    <w:rsid w:val="008F0DCC"/>
    <w:rsid w:val="008F0E1E"/>
    <w:rsid w:val="008F178B"/>
    <w:rsid w:val="008F1CAE"/>
    <w:rsid w:val="008F3512"/>
    <w:rsid w:val="0090109D"/>
    <w:rsid w:val="00903F84"/>
    <w:rsid w:val="00905D80"/>
    <w:rsid w:val="00913B94"/>
    <w:rsid w:val="00917C80"/>
    <w:rsid w:val="00921733"/>
    <w:rsid w:val="00921BBE"/>
    <w:rsid w:val="00922C44"/>
    <w:rsid w:val="009272AA"/>
    <w:rsid w:val="0093098C"/>
    <w:rsid w:val="009332C7"/>
    <w:rsid w:val="00933A33"/>
    <w:rsid w:val="0093501C"/>
    <w:rsid w:val="009356D8"/>
    <w:rsid w:val="00935FBB"/>
    <w:rsid w:val="00937B0F"/>
    <w:rsid w:val="00940D63"/>
    <w:rsid w:val="00944231"/>
    <w:rsid w:val="00944EEB"/>
    <w:rsid w:val="00961E95"/>
    <w:rsid w:val="00964C27"/>
    <w:rsid w:val="00965923"/>
    <w:rsid w:val="009673E0"/>
    <w:rsid w:val="00971F3D"/>
    <w:rsid w:val="0097292B"/>
    <w:rsid w:val="009735D9"/>
    <w:rsid w:val="00980EF9"/>
    <w:rsid w:val="00981640"/>
    <w:rsid w:val="00983568"/>
    <w:rsid w:val="00983ADF"/>
    <w:rsid w:val="00985257"/>
    <w:rsid w:val="00985A6C"/>
    <w:rsid w:val="0098664E"/>
    <w:rsid w:val="0098714F"/>
    <w:rsid w:val="0099236B"/>
    <w:rsid w:val="00992764"/>
    <w:rsid w:val="00996B4E"/>
    <w:rsid w:val="00996EE4"/>
    <w:rsid w:val="009A2312"/>
    <w:rsid w:val="009A57DA"/>
    <w:rsid w:val="009A6F6C"/>
    <w:rsid w:val="009B621F"/>
    <w:rsid w:val="009C1179"/>
    <w:rsid w:val="009C1A91"/>
    <w:rsid w:val="009C5C60"/>
    <w:rsid w:val="009D08F4"/>
    <w:rsid w:val="009D5E89"/>
    <w:rsid w:val="009D67C4"/>
    <w:rsid w:val="009D746C"/>
    <w:rsid w:val="009D7D2C"/>
    <w:rsid w:val="009E0807"/>
    <w:rsid w:val="009E0E0B"/>
    <w:rsid w:val="009E796E"/>
    <w:rsid w:val="009E7C2C"/>
    <w:rsid w:val="009F714A"/>
    <w:rsid w:val="009F7531"/>
    <w:rsid w:val="00A0156D"/>
    <w:rsid w:val="00A023BA"/>
    <w:rsid w:val="00A02ABD"/>
    <w:rsid w:val="00A02DCB"/>
    <w:rsid w:val="00A11B85"/>
    <w:rsid w:val="00A15DF1"/>
    <w:rsid w:val="00A23FCE"/>
    <w:rsid w:val="00A24F2C"/>
    <w:rsid w:val="00A27AB9"/>
    <w:rsid w:val="00A30576"/>
    <w:rsid w:val="00A34567"/>
    <w:rsid w:val="00A35852"/>
    <w:rsid w:val="00A36624"/>
    <w:rsid w:val="00A378DB"/>
    <w:rsid w:val="00A416FC"/>
    <w:rsid w:val="00A50186"/>
    <w:rsid w:val="00A54086"/>
    <w:rsid w:val="00A64307"/>
    <w:rsid w:val="00A70EA1"/>
    <w:rsid w:val="00A72784"/>
    <w:rsid w:val="00A73BC9"/>
    <w:rsid w:val="00A823CD"/>
    <w:rsid w:val="00A837EF"/>
    <w:rsid w:val="00A850D5"/>
    <w:rsid w:val="00A85156"/>
    <w:rsid w:val="00A901F9"/>
    <w:rsid w:val="00A90D9E"/>
    <w:rsid w:val="00A91E03"/>
    <w:rsid w:val="00A93175"/>
    <w:rsid w:val="00A938A9"/>
    <w:rsid w:val="00A962AC"/>
    <w:rsid w:val="00A975AE"/>
    <w:rsid w:val="00AA0219"/>
    <w:rsid w:val="00AA2394"/>
    <w:rsid w:val="00AA2C47"/>
    <w:rsid w:val="00AB0855"/>
    <w:rsid w:val="00AB27EC"/>
    <w:rsid w:val="00AB317A"/>
    <w:rsid w:val="00AB55F9"/>
    <w:rsid w:val="00AB6C78"/>
    <w:rsid w:val="00AB790B"/>
    <w:rsid w:val="00AC1110"/>
    <w:rsid w:val="00AC12D1"/>
    <w:rsid w:val="00AC13D4"/>
    <w:rsid w:val="00AC5EBE"/>
    <w:rsid w:val="00AC6C8B"/>
    <w:rsid w:val="00AD0FBC"/>
    <w:rsid w:val="00AD2007"/>
    <w:rsid w:val="00AD2B40"/>
    <w:rsid w:val="00AD5664"/>
    <w:rsid w:val="00AD652B"/>
    <w:rsid w:val="00AE031A"/>
    <w:rsid w:val="00AE0A3E"/>
    <w:rsid w:val="00AF0101"/>
    <w:rsid w:val="00AF214A"/>
    <w:rsid w:val="00AF74F2"/>
    <w:rsid w:val="00B006E7"/>
    <w:rsid w:val="00B01711"/>
    <w:rsid w:val="00B023BD"/>
    <w:rsid w:val="00B0297E"/>
    <w:rsid w:val="00B02DE5"/>
    <w:rsid w:val="00B04194"/>
    <w:rsid w:val="00B047E9"/>
    <w:rsid w:val="00B05B10"/>
    <w:rsid w:val="00B070A5"/>
    <w:rsid w:val="00B1187D"/>
    <w:rsid w:val="00B120A8"/>
    <w:rsid w:val="00B14944"/>
    <w:rsid w:val="00B14B91"/>
    <w:rsid w:val="00B16482"/>
    <w:rsid w:val="00B16AB4"/>
    <w:rsid w:val="00B16EE6"/>
    <w:rsid w:val="00B23BF3"/>
    <w:rsid w:val="00B24E7F"/>
    <w:rsid w:val="00B255BF"/>
    <w:rsid w:val="00B25FE0"/>
    <w:rsid w:val="00B26255"/>
    <w:rsid w:val="00B270DD"/>
    <w:rsid w:val="00B33C41"/>
    <w:rsid w:val="00B34543"/>
    <w:rsid w:val="00B34D53"/>
    <w:rsid w:val="00B37971"/>
    <w:rsid w:val="00B403CC"/>
    <w:rsid w:val="00B422FA"/>
    <w:rsid w:val="00B424D0"/>
    <w:rsid w:val="00B4390F"/>
    <w:rsid w:val="00B44260"/>
    <w:rsid w:val="00B4776D"/>
    <w:rsid w:val="00B47CA0"/>
    <w:rsid w:val="00B50B62"/>
    <w:rsid w:val="00B53D76"/>
    <w:rsid w:val="00B5459B"/>
    <w:rsid w:val="00B548DF"/>
    <w:rsid w:val="00B54A82"/>
    <w:rsid w:val="00B54B9D"/>
    <w:rsid w:val="00B603F3"/>
    <w:rsid w:val="00B61131"/>
    <w:rsid w:val="00B62D70"/>
    <w:rsid w:val="00B63783"/>
    <w:rsid w:val="00B65C2F"/>
    <w:rsid w:val="00B674EF"/>
    <w:rsid w:val="00B71834"/>
    <w:rsid w:val="00B718DA"/>
    <w:rsid w:val="00B72A92"/>
    <w:rsid w:val="00B72FA2"/>
    <w:rsid w:val="00B74349"/>
    <w:rsid w:val="00B74783"/>
    <w:rsid w:val="00B75465"/>
    <w:rsid w:val="00B772F6"/>
    <w:rsid w:val="00B814DB"/>
    <w:rsid w:val="00B83174"/>
    <w:rsid w:val="00B872E0"/>
    <w:rsid w:val="00B8772E"/>
    <w:rsid w:val="00B87AD2"/>
    <w:rsid w:val="00B943AA"/>
    <w:rsid w:val="00B94F0D"/>
    <w:rsid w:val="00B970CF"/>
    <w:rsid w:val="00B97270"/>
    <w:rsid w:val="00BA3985"/>
    <w:rsid w:val="00BA3B68"/>
    <w:rsid w:val="00BA3E63"/>
    <w:rsid w:val="00BA7D75"/>
    <w:rsid w:val="00BB0450"/>
    <w:rsid w:val="00BB05BE"/>
    <w:rsid w:val="00BB3EC2"/>
    <w:rsid w:val="00BB5DDD"/>
    <w:rsid w:val="00BC2E24"/>
    <w:rsid w:val="00BC643E"/>
    <w:rsid w:val="00BC681F"/>
    <w:rsid w:val="00BC7343"/>
    <w:rsid w:val="00BD02AA"/>
    <w:rsid w:val="00BD02D7"/>
    <w:rsid w:val="00BD55FD"/>
    <w:rsid w:val="00BD5C27"/>
    <w:rsid w:val="00BD5DB5"/>
    <w:rsid w:val="00BD6FE2"/>
    <w:rsid w:val="00BE41F0"/>
    <w:rsid w:val="00BE7D35"/>
    <w:rsid w:val="00BF15AE"/>
    <w:rsid w:val="00BF15DC"/>
    <w:rsid w:val="00BF399C"/>
    <w:rsid w:val="00BF5374"/>
    <w:rsid w:val="00C0386D"/>
    <w:rsid w:val="00C03C8A"/>
    <w:rsid w:val="00C11E76"/>
    <w:rsid w:val="00C12610"/>
    <w:rsid w:val="00C22C67"/>
    <w:rsid w:val="00C25ED7"/>
    <w:rsid w:val="00C30440"/>
    <w:rsid w:val="00C31044"/>
    <w:rsid w:val="00C32080"/>
    <w:rsid w:val="00C3399C"/>
    <w:rsid w:val="00C34B22"/>
    <w:rsid w:val="00C41208"/>
    <w:rsid w:val="00C41E81"/>
    <w:rsid w:val="00C453DF"/>
    <w:rsid w:val="00C4709C"/>
    <w:rsid w:val="00C5202B"/>
    <w:rsid w:val="00C552A9"/>
    <w:rsid w:val="00C5728D"/>
    <w:rsid w:val="00C61FAD"/>
    <w:rsid w:val="00C6555F"/>
    <w:rsid w:val="00C65D6A"/>
    <w:rsid w:val="00C705CF"/>
    <w:rsid w:val="00C71320"/>
    <w:rsid w:val="00C71BAB"/>
    <w:rsid w:val="00C7399D"/>
    <w:rsid w:val="00C740F7"/>
    <w:rsid w:val="00C758E4"/>
    <w:rsid w:val="00C77888"/>
    <w:rsid w:val="00C8589D"/>
    <w:rsid w:val="00C85DF8"/>
    <w:rsid w:val="00C861DB"/>
    <w:rsid w:val="00C90421"/>
    <w:rsid w:val="00CA107D"/>
    <w:rsid w:val="00CA239E"/>
    <w:rsid w:val="00CA28F1"/>
    <w:rsid w:val="00CA6C19"/>
    <w:rsid w:val="00CA720E"/>
    <w:rsid w:val="00CB0C0D"/>
    <w:rsid w:val="00CB0DF8"/>
    <w:rsid w:val="00CB406B"/>
    <w:rsid w:val="00CB4AE9"/>
    <w:rsid w:val="00CB4EA7"/>
    <w:rsid w:val="00CC14AD"/>
    <w:rsid w:val="00CC1EAD"/>
    <w:rsid w:val="00CC4B63"/>
    <w:rsid w:val="00CC6AD3"/>
    <w:rsid w:val="00CD327A"/>
    <w:rsid w:val="00CD3465"/>
    <w:rsid w:val="00CD46E1"/>
    <w:rsid w:val="00CD596D"/>
    <w:rsid w:val="00CD5C85"/>
    <w:rsid w:val="00CD6EF8"/>
    <w:rsid w:val="00CE24FD"/>
    <w:rsid w:val="00CE273A"/>
    <w:rsid w:val="00CE3935"/>
    <w:rsid w:val="00CE3A31"/>
    <w:rsid w:val="00CE5EA1"/>
    <w:rsid w:val="00CE7AFA"/>
    <w:rsid w:val="00CF14FC"/>
    <w:rsid w:val="00CF2809"/>
    <w:rsid w:val="00D007E2"/>
    <w:rsid w:val="00D00818"/>
    <w:rsid w:val="00D04324"/>
    <w:rsid w:val="00D04DF8"/>
    <w:rsid w:val="00D07B99"/>
    <w:rsid w:val="00D10653"/>
    <w:rsid w:val="00D10C71"/>
    <w:rsid w:val="00D12B56"/>
    <w:rsid w:val="00D148D9"/>
    <w:rsid w:val="00D15381"/>
    <w:rsid w:val="00D154AA"/>
    <w:rsid w:val="00D22D9F"/>
    <w:rsid w:val="00D24CCB"/>
    <w:rsid w:val="00D25EA2"/>
    <w:rsid w:val="00D353F2"/>
    <w:rsid w:val="00D366A1"/>
    <w:rsid w:val="00D40C59"/>
    <w:rsid w:val="00D410AE"/>
    <w:rsid w:val="00D438D0"/>
    <w:rsid w:val="00D449BE"/>
    <w:rsid w:val="00D459BB"/>
    <w:rsid w:val="00D52E31"/>
    <w:rsid w:val="00D53236"/>
    <w:rsid w:val="00D56BF7"/>
    <w:rsid w:val="00D60344"/>
    <w:rsid w:val="00D603D2"/>
    <w:rsid w:val="00D62B32"/>
    <w:rsid w:val="00D65F66"/>
    <w:rsid w:val="00D667C3"/>
    <w:rsid w:val="00D66F7A"/>
    <w:rsid w:val="00D67481"/>
    <w:rsid w:val="00D676CB"/>
    <w:rsid w:val="00D73777"/>
    <w:rsid w:val="00D75E06"/>
    <w:rsid w:val="00D764AE"/>
    <w:rsid w:val="00D77F04"/>
    <w:rsid w:val="00D80754"/>
    <w:rsid w:val="00D80755"/>
    <w:rsid w:val="00D82F7E"/>
    <w:rsid w:val="00D843DF"/>
    <w:rsid w:val="00D854E4"/>
    <w:rsid w:val="00D87454"/>
    <w:rsid w:val="00D90DE8"/>
    <w:rsid w:val="00D92550"/>
    <w:rsid w:val="00D94A83"/>
    <w:rsid w:val="00D95A89"/>
    <w:rsid w:val="00D9781F"/>
    <w:rsid w:val="00DA2E70"/>
    <w:rsid w:val="00DA5CBE"/>
    <w:rsid w:val="00DA5D21"/>
    <w:rsid w:val="00DA7E6F"/>
    <w:rsid w:val="00DB14BA"/>
    <w:rsid w:val="00DB34E3"/>
    <w:rsid w:val="00DB5647"/>
    <w:rsid w:val="00DC0926"/>
    <w:rsid w:val="00DC18A6"/>
    <w:rsid w:val="00DC19E1"/>
    <w:rsid w:val="00DC34BD"/>
    <w:rsid w:val="00DC4349"/>
    <w:rsid w:val="00DD18B2"/>
    <w:rsid w:val="00DD23C7"/>
    <w:rsid w:val="00DD2C9B"/>
    <w:rsid w:val="00DD4B14"/>
    <w:rsid w:val="00DD4F8E"/>
    <w:rsid w:val="00DD5D3A"/>
    <w:rsid w:val="00DD7292"/>
    <w:rsid w:val="00DE4EC9"/>
    <w:rsid w:val="00DE6137"/>
    <w:rsid w:val="00DF09EA"/>
    <w:rsid w:val="00DF413F"/>
    <w:rsid w:val="00DF5DEA"/>
    <w:rsid w:val="00DF68A2"/>
    <w:rsid w:val="00DF7F48"/>
    <w:rsid w:val="00E003E5"/>
    <w:rsid w:val="00E0050E"/>
    <w:rsid w:val="00E00906"/>
    <w:rsid w:val="00E00EA4"/>
    <w:rsid w:val="00E01C92"/>
    <w:rsid w:val="00E02EED"/>
    <w:rsid w:val="00E03C54"/>
    <w:rsid w:val="00E11246"/>
    <w:rsid w:val="00E141A2"/>
    <w:rsid w:val="00E14D86"/>
    <w:rsid w:val="00E153C9"/>
    <w:rsid w:val="00E15BAE"/>
    <w:rsid w:val="00E15EE7"/>
    <w:rsid w:val="00E177E6"/>
    <w:rsid w:val="00E1782A"/>
    <w:rsid w:val="00E2097A"/>
    <w:rsid w:val="00E21FBA"/>
    <w:rsid w:val="00E25238"/>
    <w:rsid w:val="00E26C69"/>
    <w:rsid w:val="00E300AA"/>
    <w:rsid w:val="00E32B47"/>
    <w:rsid w:val="00E34027"/>
    <w:rsid w:val="00E36282"/>
    <w:rsid w:val="00E4508B"/>
    <w:rsid w:val="00E452F6"/>
    <w:rsid w:val="00E535D4"/>
    <w:rsid w:val="00E54443"/>
    <w:rsid w:val="00E5533D"/>
    <w:rsid w:val="00E62526"/>
    <w:rsid w:val="00E62C12"/>
    <w:rsid w:val="00E639D7"/>
    <w:rsid w:val="00E70888"/>
    <w:rsid w:val="00E71795"/>
    <w:rsid w:val="00E76065"/>
    <w:rsid w:val="00E7793E"/>
    <w:rsid w:val="00E834A7"/>
    <w:rsid w:val="00E84492"/>
    <w:rsid w:val="00E860F0"/>
    <w:rsid w:val="00E86149"/>
    <w:rsid w:val="00E86F13"/>
    <w:rsid w:val="00E91F09"/>
    <w:rsid w:val="00E932CF"/>
    <w:rsid w:val="00E95D75"/>
    <w:rsid w:val="00EA2E4D"/>
    <w:rsid w:val="00EA4001"/>
    <w:rsid w:val="00EA5B07"/>
    <w:rsid w:val="00EB16A2"/>
    <w:rsid w:val="00EB16A8"/>
    <w:rsid w:val="00EB327C"/>
    <w:rsid w:val="00EB4B87"/>
    <w:rsid w:val="00EB5B2A"/>
    <w:rsid w:val="00EB6161"/>
    <w:rsid w:val="00EB626B"/>
    <w:rsid w:val="00EB662B"/>
    <w:rsid w:val="00EB7BD5"/>
    <w:rsid w:val="00EC2057"/>
    <w:rsid w:val="00EC32EA"/>
    <w:rsid w:val="00EC353B"/>
    <w:rsid w:val="00EC368A"/>
    <w:rsid w:val="00EC3D73"/>
    <w:rsid w:val="00EC4088"/>
    <w:rsid w:val="00EC4658"/>
    <w:rsid w:val="00EC5095"/>
    <w:rsid w:val="00EC7A59"/>
    <w:rsid w:val="00EC7C9F"/>
    <w:rsid w:val="00EC7F0F"/>
    <w:rsid w:val="00ED460A"/>
    <w:rsid w:val="00ED5BCC"/>
    <w:rsid w:val="00ED73E6"/>
    <w:rsid w:val="00EE2FC2"/>
    <w:rsid w:val="00EE6F3B"/>
    <w:rsid w:val="00EF1CF2"/>
    <w:rsid w:val="00EF22A9"/>
    <w:rsid w:val="00EF3FE3"/>
    <w:rsid w:val="00EF6A5E"/>
    <w:rsid w:val="00F01336"/>
    <w:rsid w:val="00F04803"/>
    <w:rsid w:val="00F10382"/>
    <w:rsid w:val="00F12553"/>
    <w:rsid w:val="00F142CE"/>
    <w:rsid w:val="00F2017B"/>
    <w:rsid w:val="00F22FC5"/>
    <w:rsid w:val="00F23E77"/>
    <w:rsid w:val="00F266F0"/>
    <w:rsid w:val="00F2677D"/>
    <w:rsid w:val="00F30DDD"/>
    <w:rsid w:val="00F316B8"/>
    <w:rsid w:val="00F327E5"/>
    <w:rsid w:val="00F3330A"/>
    <w:rsid w:val="00F33B94"/>
    <w:rsid w:val="00F36FE3"/>
    <w:rsid w:val="00F40F77"/>
    <w:rsid w:val="00F41BF8"/>
    <w:rsid w:val="00F42520"/>
    <w:rsid w:val="00F44052"/>
    <w:rsid w:val="00F445CA"/>
    <w:rsid w:val="00F44B2D"/>
    <w:rsid w:val="00F45A17"/>
    <w:rsid w:val="00F46A9E"/>
    <w:rsid w:val="00F4737D"/>
    <w:rsid w:val="00F478E9"/>
    <w:rsid w:val="00F507F8"/>
    <w:rsid w:val="00F6455D"/>
    <w:rsid w:val="00F73D73"/>
    <w:rsid w:val="00F77F05"/>
    <w:rsid w:val="00F77F89"/>
    <w:rsid w:val="00F80A45"/>
    <w:rsid w:val="00F8297B"/>
    <w:rsid w:val="00F842F6"/>
    <w:rsid w:val="00F9032A"/>
    <w:rsid w:val="00F917CE"/>
    <w:rsid w:val="00F9446B"/>
    <w:rsid w:val="00F966CD"/>
    <w:rsid w:val="00FA00FD"/>
    <w:rsid w:val="00FA0BA9"/>
    <w:rsid w:val="00FA1397"/>
    <w:rsid w:val="00FA3615"/>
    <w:rsid w:val="00FA4881"/>
    <w:rsid w:val="00FA5C21"/>
    <w:rsid w:val="00FA6CBD"/>
    <w:rsid w:val="00FA74AC"/>
    <w:rsid w:val="00FB02AA"/>
    <w:rsid w:val="00FB2AAF"/>
    <w:rsid w:val="00FC2105"/>
    <w:rsid w:val="00FC2C6C"/>
    <w:rsid w:val="00FC2FD1"/>
    <w:rsid w:val="00FC4202"/>
    <w:rsid w:val="00FC788B"/>
    <w:rsid w:val="00FD0544"/>
    <w:rsid w:val="00FD063D"/>
    <w:rsid w:val="00FE15C4"/>
    <w:rsid w:val="00FE7309"/>
    <w:rsid w:val="00FF388C"/>
    <w:rsid w:val="00FF69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2DD6B3"/>
  <w15:chartTrackingRefBased/>
  <w15:docId w15:val="{4AC88917-64E3-4327-ABBF-86161E3AE3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04AC7"/>
    <w:pPr>
      <w:spacing w:after="160" w:line="259" w:lineRule="auto"/>
    </w:pPr>
    <w:rPr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rPr>
      <w:sz w:val="22"/>
      <w:szCs w:val="28"/>
    </w:r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table" w:customStyle="1" w:styleId="TableGrid21">
    <w:name w:val="Table Grid21"/>
    <w:basedOn w:val="TableNormal"/>
    <w:next w:val="TableGrid"/>
    <w:uiPriority w:val="39"/>
    <w:rsid w:val="00EB61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DefaultParagraphFont"/>
    <w:rsid w:val="008832CD"/>
  </w:style>
  <w:style w:type="character" w:styleId="Strong">
    <w:name w:val="Strong"/>
    <w:uiPriority w:val="22"/>
    <w:qFormat/>
    <w:rsid w:val="008832C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29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57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44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0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73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57.jpeg"/><Relationship Id="rId84" Type="http://schemas.openxmlformats.org/officeDocument/2006/relationships/image" Target="media/image73.png"/><Relationship Id="rId89" Type="http://schemas.openxmlformats.org/officeDocument/2006/relationships/image" Target="media/image71.jpg"/><Relationship Id="rId16" Type="http://schemas.openxmlformats.org/officeDocument/2006/relationships/image" Target="media/image9.pn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3.png"/><Relationship Id="rId79" Type="http://schemas.openxmlformats.org/officeDocument/2006/relationships/image" Target="media/image64.jpg"/><Relationship Id="rId5" Type="http://schemas.openxmlformats.org/officeDocument/2006/relationships/styles" Target="styles.xml"/><Relationship Id="rId90" Type="http://schemas.openxmlformats.org/officeDocument/2006/relationships/image" Target="media/image79.jpeg"/><Relationship Id="rId95" Type="http://schemas.openxmlformats.org/officeDocument/2006/relationships/theme" Target="theme/theme1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png"/><Relationship Id="rId69" Type="http://schemas.openxmlformats.org/officeDocument/2006/relationships/image" Target="media/image58.png"/><Relationship Id="rId8" Type="http://schemas.openxmlformats.org/officeDocument/2006/relationships/footnotes" Target="footnotes.xml"/><Relationship Id="rId51" Type="http://schemas.openxmlformats.org/officeDocument/2006/relationships/image" Target="media/image44.jpeg"/><Relationship Id="rId72" Type="http://schemas.openxmlformats.org/officeDocument/2006/relationships/image" Target="media/image61.jpeg"/><Relationship Id="rId80" Type="http://schemas.openxmlformats.org/officeDocument/2006/relationships/image" Target="media/image65.png"/><Relationship Id="rId85" Type="http://schemas.openxmlformats.org/officeDocument/2006/relationships/image" Target="media/image74.jpeg"/><Relationship Id="rId93" Type="http://schemas.openxmlformats.org/officeDocument/2006/relationships/image" Target="media/image82.jpeg"/><Relationship Id="rId3" Type="http://schemas.openxmlformats.org/officeDocument/2006/relationships/customXml" Target="../customXml/item3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5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g"/><Relationship Id="rId70" Type="http://schemas.openxmlformats.org/officeDocument/2006/relationships/image" Target="media/image59.pn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image" Target="media/image70.jpg"/><Relationship Id="rId91" Type="http://schemas.openxmlformats.org/officeDocument/2006/relationships/image" Target="media/image80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4.jpeg"/><Relationship Id="rId73" Type="http://schemas.openxmlformats.org/officeDocument/2006/relationships/image" Target="media/image62.jpg"/><Relationship Id="rId78" Type="http://schemas.openxmlformats.org/officeDocument/2006/relationships/image" Target="media/image63.jpeg"/><Relationship Id="rId81" Type="http://schemas.openxmlformats.org/officeDocument/2006/relationships/image" Target="media/image67.jpeg"/><Relationship Id="rId86" Type="http://schemas.openxmlformats.org/officeDocument/2006/relationships/image" Target="media/image68.jpg"/><Relationship Id="rId94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5.jpeg"/><Relationship Id="rId7" Type="http://schemas.openxmlformats.org/officeDocument/2006/relationships/webSettings" Target="webSettings.xm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" Type="http://schemas.openxmlformats.org/officeDocument/2006/relationships/customXml" Target="../customXml/item2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5.jpeg"/><Relationship Id="rId87" Type="http://schemas.openxmlformats.org/officeDocument/2006/relationships/image" Target="media/image69.jpeg"/><Relationship Id="rId61" Type="http://schemas.openxmlformats.org/officeDocument/2006/relationships/image" Target="media/image54.jpg"/><Relationship Id="rId82" Type="http://schemas.openxmlformats.org/officeDocument/2006/relationships/image" Target="media/image71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66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tmp"/><Relationship Id="rId1" Type="http://schemas.openxmlformats.org/officeDocument/2006/relationships/image" Target="media/image1.g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Desktop\CDR108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เอกสาร" ma:contentTypeID="0x0101005EAABC8901536C4EB5920A358DEBA11A" ma:contentTypeVersion="3" ma:contentTypeDescription="สร้างเอกสารใหม่" ma:contentTypeScope="" ma:versionID="412114c25bc0eaf40ffc75fad1671169">
  <xsd:schema xmlns:xsd="http://www.w3.org/2001/XMLSchema" xmlns:xs="http://www.w3.org/2001/XMLSchema" xmlns:p="http://schemas.microsoft.com/office/2006/metadata/properties" xmlns:ns3="fed2ca45-bd1e-4b03-896f-34c15deb9184" targetNamespace="http://schemas.microsoft.com/office/2006/metadata/properties" ma:root="true" ma:fieldsID="93c5696b69f4bcfb991aa14e4da36d76" ns3:_="">
    <xsd:import namespace="fed2ca45-bd1e-4b03-896f-34c15deb918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ed2ca45-bd1e-4b03-896f-34c15deb918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ชนิดเนื้อหา"/>
        <xsd:element ref="dc:title" minOccurs="0" maxOccurs="1" ma:index="4" ma:displayName="ชื่อเรื่อง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772C966-3FB7-4215-BF11-FB62B717D1C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ed2ca45-bd1e-4b03-896f-34c15deb918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7E8D3EB-33AF-44D6-833C-E9E5B2AC3C8D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9C98213A-BEE7-4BC5-8EC4-75CF36F1199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CDR108</Template>
  <TotalTime>17</TotalTime>
  <Pages>15</Pages>
  <Words>1140</Words>
  <Characters>6498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22</cp:revision>
  <cp:lastPrinted>2025-05-22T07:23:00Z</cp:lastPrinted>
  <dcterms:created xsi:type="dcterms:W3CDTF">2025-05-22T07:26:00Z</dcterms:created>
  <dcterms:modified xsi:type="dcterms:W3CDTF">2025-05-22T08:40:00Z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0x0101005EAABC8901536C4EB5920A358DEBA11A</vt:lpwstr>
  </property>
</Properties>
</file>