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5030B3" w14:textId="62B1B24C" w:rsidR="00AD5664" w:rsidRPr="004105B0" w:rsidRDefault="00DC0833" w:rsidP="00E95D75">
      <w:pPr>
        <w:rPr>
          <w:rFonts w:ascii="Kanit Light" w:hAnsi="Kanit Light" w:cs="Kanit Light"/>
          <w:b/>
          <w:bCs/>
          <w:color w:val="C00000"/>
          <w:sz w:val="26"/>
          <w:szCs w:val="26"/>
          <w:u w:val="single"/>
        </w:rPr>
      </w:pPr>
      <w:r>
        <w:rPr>
          <w:rFonts w:ascii="Kanit Light" w:hAnsi="Kanit Light" w:cs="Kanit Light"/>
          <w:noProof/>
          <w:color w:val="FF6600"/>
          <w:sz w:val="21"/>
          <w:szCs w:val="21"/>
          <w:lang w:val="en-SG"/>
        </w:rPr>
        <mc:AlternateContent>
          <mc:Choice Requires="wps">
            <w:drawing>
              <wp:anchor distT="0" distB="0" distL="114300" distR="114300" simplePos="0" relativeHeight="251627007" behindDoc="1" locked="0" layoutInCell="1" allowOverlap="1" wp14:anchorId="4F458059" wp14:editId="58C95008">
                <wp:simplePos x="0" y="0"/>
                <wp:positionH relativeFrom="margin">
                  <wp:posOffset>-576470</wp:posOffset>
                </wp:positionH>
                <wp:positionV relativeFrom="paragraph">
                  <wp:posOffset>6765235</wp:posOffset>
                </wp:positionV>
                <wp:extent cx="7911548" cy="2729340"/>
                <wp:effectExtent l="0" t="0" r="635" b="1270"/>
                <wp:wrapNone/>
                <wp:docPr id="448753870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1548" cy="27293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C4E2E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C4E2E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C4E2E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1566FE" id="Rectangle 35" o:spid="_x0000_s1026" style="position:absolute;margin-left:-45.4pt;margin-top:532.7pt;width:622.95pt;height:214.9pt;z-index:-25168947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" fillcolor="#ff9086" stroked="f" strokeweight="1pt">
                <v:fill color2="#ffdedb" rotate="t" angle="180" colors="0 #ff9086;.5 #ffbbb6;1 #ffdedb" focus="100%" type="gradient"/>
                <w10:wrap anchorx="margin"/>
              </v:rect>
            </w:pict>
          </mc:Fallback>
        </mc:AlternateContent>
      </w:r>
      <w:r w:rsidRPr="004105B0">
        <w:rPr>
          <w:rFonts w:ascii="Kanit Light" w:hAnsi="Kanit Light" w:cs="Kanit Light"/>
          <w:b/>
          <w:bCs/>
          <w:noProof/>
          <w:color w:val="C00000"/>
          <w:sz w:val="26"/>
          <w:szCs w:val="26"/>
          <w:u w:val="single"/>
        </w:rPr>
        <w:drawing>
          <wp:anchor distT="0" distB="0" distL="114300" distR="114300" simplePos="0" relativeHeight="251737600" behindDoc="0" locked="0" layoutInCell="1" allowOverlap="1" wp14:anchorId="14E5B862" wp14:editId="322FB787">
            <wp:simplePos x="0" y="0"/>
            <wp:positionH relativeFrom="margin">
              <wp:posOffset>-6985</wp:posOffset>
            </wp:positionH>
            <wp:positionV relativeFrom="paragraph">
              <wp:posOffset>6350</wp:posOffset>
            </wp:positionV>
            <wp:extent cx="6645910" cy="6645910"/>
            <wp:effectExtent l="0" t="0" r="0" b="0"/>
            <wp:wrapSquare wrapText="bothSides"/>
            <wp:docPr id="99708729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087291" name="Picture 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05B0">
        <w:rPr>
          <w:noProof/>
        </w:rPr>
        <w:drawing>
          <wp:anchor distT="0" distB="0" distL="114300" distR="114300" simplePos="0" relativeHeight="251674112" behindDoc="0" locked="0" layoutInCell="1" allowOverlap="1" wp14:anchorId="09DA7605" wp14:editId="2A3BE046">
            <wp:simplePos x="0" y="0"/>
            <wp:positionH relativeFrom="margin">
              <wp:posOffset>2457450</wp:posOffset>
            </wp:positionH>
            <wp:positionV relativeFrom="paragraph">
              <wp:posOffset>6840855</wp:posOffset>
            </wp:positionV>
            <wp:extent cx="1895475" cy="855980"/>
            <wp:effectExtent l="0" t="0" r="9525" b="1270"/>
            <wp:wrapSquare wrapText="bothSides"/>
            <wp:docPr id="236748484" name="Picture 19" descr="A logo with red and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748484" name="Picture 19" descr="A logo with red and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855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460EF" w14:textId="26E93E5C" w:rsidR="004105B0" w:rsidRDefault="00E95D75" w:rsidP="00E95D75">
      <w:pPr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</w:pPr>
      <w:r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70016" behindDoc="0" locked="0" layoutInCell="1" allowOverlap="1" wp14:anchorId="0278D3C0" wp14:editId="0A9539AB">
                <wp:simplePos x="0" y="0"/>
                <wp:positionH relativeFrom="column">
                  <wp:posOffset>4610100</wp:posOffset>
                </wp:positionH>
                <wp:positionV relativeFrom="paragraph">
                  <wp:posOffset>7924800</wp:posOffset>
                </wp:positionV>
                <wp:extent cx="933450" cy="561975"/>
                <wp:effectExtent l="0" t="0" r="19050" b="0"/>
                <wp:wrapNone/>
                <wp:docPr id="128927182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561975"/>
                          <a:chOff x="0" y="0"/>
                          <a:chExt cx="933450" cy="561975"/>
                        </a:xfrm>
                      </wpg:grpSpPr>
                      <pic:pic xmlns:pic="http://schemas.openxmlformats.org/drawingml/2006/picture">
                        <pic:nvPicPr>
                          <pic:cNvPr id="2142701627" name="Picture 6" descr="A black background with a black squar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955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8966377" name="Straight Connector 18"/>
                        <wps:cNvCnPr/>
                        <wps:spPr>
                          <a:xfrm>
                            <a:off x="0" y="4857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08DB01" id="Group 19" o:spid="_x0000_s1026" style="position:absolute;margin-left:363pt;margin-top:624pt;width:73.5pt;height:44.25pt;z-index:251670016" coordsize="9334,56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">
                <v:shape id="Picture 6" o:spid="_x0000_s1027" type="#_x0000_t75" alt="A black background with a black square&#10;&#10;Description automatically generated with medium confidence" style="position:absolute;left:2095;width:5620;height:56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">
                  <v:imagedata r:id="rId13" o:title="A black background with a black square&#10;&#10;Description automatically generated with medium confidence"/>
                </v:shape>
                <v:line id="Straight Connector 18" o:spid="_x0000_s1028" style="position:absolute;visibility:visible;mso-wrap-style:square" from="0,4857" to="9334,4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" strokecolor="black [3200]" strokeweight="1pt">
                  <v:stroke joinstyle="miter"/>
                </v:line>
              </v:group>
            </w:pict>
          </mc:Fallback>
        </mc:AlternateContent>
      </w:r>
      <w:r>
        <w:rPr>
          <w:rFonts w:ascii="Kanit Light" w:hAnsi="Kanit Light" w:cs="Kanit Light"/>
          <w:b/>
          <w:bCs/>
          <w:noProof/>
          <w:color w:val="C00000"/>
          <w:sz w:val="26"/>
          <w:szCs w:val="26"/>
          <w:lang w:val="en-SG"/>
        </w:rPr>
        <mc:AlternateContent>
          <mc:Choice Requires="wpg">
            <w:drawing>
              <wp:anchor distT="0" distB="0" distL="114300" distR="114300" simplePos="0" relativeHeight="251672064" behindDoc="0" locked="0" layoutInCell="1" allowOverlap="1" wp14:anchorId="54609755" wp14:editId="19D20CA5">
                <wp:simplePos x="0" y="0"/>
                <wp:positionH relativeFrom="column">
                  <wp:posOffset>1304925</wp:posOffset>
                </wp:positionH>
                <wp:positionV relativeFrom="paragraph">
                  <wp:posOffset>7915275</wp:posOffset>
                </wp:positionV>
                <wp:extent cx="933450" cy="476250"/>
                <wp:effectExtent l="0" t="0" r="19050" b="0"/>
                <wp:wrapNone/>
                <wp:docPr id="505753125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476250"/>
                          <a:chOff x="0" y="0"/>
                          <a:chExt cx="933450" cy="476250"/>
                        </a:xfrm>
                      </wpg:grpSpPr>
                      <pic:pic xmlns:pic="http://schemas.openxmlformats.org/drawingml/2006/picture">
                        <pic:nvPicPr>
                          <pic:cNvPr id="9039574" name="Picture 4" descr="A black and grey airplan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" y="0"/>
                            <a:ext cx="476250" cy="4762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268126" name="Straight Connector 18"/>
                        <wps:cNvCnPr/>
                        <wps:spPr>
                          <a:xfrm>
                            <a:off x="0" y="447675"/>
                            <a:ext cx="9334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0">
                            <a:schemeClr val="dk1"/>
                          </a:fillRef>
                          <a:effectRef idx="1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390DDA" id="Group 18" o:spid="_x0000_s1026" style="position:absolute;margin-left:102.75pt;margin-top:623.25pt;width:73.5pt;height:37.5pt;z-index:251672064" coordsize="9334,4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">
                <v:shape id="Picture 4" o:spid="_x0000_s1027" type="#_x0000_t75" alt="A black and grey airplane&#10;&#10;Description automatically generated" style="position:absolute;left:2476;width:4763;height:4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">
                  <v:imagedata r:id="rId15" o:title="A black and grey airplane&#10;&#10;Description automatically generated"/>
                </v:shape>
                <v:line id="Straight Connector 18" o:spid="_x0000_s1028" style="position:absolute;visibility:visible;mso-wrap-style:square" from="0,4476" to="9334,44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" strokecolor="black [3200]" strokeweight="1pt">
                  <v:stroke joinstyle="miter"/>
                </v:line>
              </v:group>
            </w:pict>
          </mc:Fallback>
        </mc:AlternateContent>
      </w:r>
      <w:r w:rsidRPr="00E60B8D">
        <w:rPr>
          <w:rFonts w:ascii="Kanit Light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FLIGHT:</w:t>
      </w:r>
    </w:p>
    <w:p w14:paraId="20792CC7" w14:textId="4B6DB4D2" w:rsidR="00E95D75" w:rsidRDefault="004105B0" w:rsidP="00E95D75">
      <w:pPr>
        <w:rPr>
          <w:rFonts w:ascii="Kanit Light" w:hAnsi="Kanit Light" w:cs="Kanit Light"/>
          <w:b/>
          <w:bCs/>
          <w:color w:val="000000"/>
          <w:sz w:val="26"/>
          <w:szCs w:val="26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41696" behindDoc="0" locked="0" layoutInCell="1" allowOverlap="1" wp14:anchorId="57F3F131" wp14:editId="0A2F9D9B">
            <wp:simplePos x="0" y="0"/>
            <wp:positionH relativeFrom="column">
              <wp:posOffset>4686300</wp:posOffset>
            </wp:positionH>
            <wp:positionV relativeFrom="paragraph">
              <wp:posOffset>310515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E60B8D">
        <w:rPr>
          <w:rFonts w:ascii="Kanit Light" w:hAnsi="Kanit Light" w:cs="Kanit Light"/>
          <w:b/>
          <w:bCs/>
          <w:color w:val="000000"/>
          <w:sz w:val="26"/>
          <w:szCs w:val="26"/>
          <w:lang w:val="en-SG"/>
        </w:rPr>
        <w:t xml:space="preserve"> </w:t>
      </w:r>
    </w:p>
    <w:p w14:paraId="13F41D7B" w14:textId="54B5CD96" w:rsidR="00E95D75" w:rsidRDefault="004105B0" w:rsidP="00E95D75">
      <w:pPr>
        <w:spacing w:after="0"/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739648" behindDoc="0" locked="0" layoutInCell="1" allowOverlap="1" wp14:anchorId="55EBE087" wp14:editId="6BA092E0">
            <wp:simplePos x="0" y="0"/>
            <wp:positionH relativeFrom="column">
              <wp:posOffset>1352550</wp:posOffset>
            </wp:positionH>
            <wp:positionV relativeFrom="paragraph">
              <wp:posOffset>5715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5D75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E95D75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171BAE4F" w14:textId="597F0383" w:rsidR="00E95D75" w:rsidRPr="00C07878" w:rsidRDefault="004105B0" w:rsidP="00E95D75">
      <w:pPr>
        <w:tabs>
          <w:tab w:val="left" w:pos="567"/>
        </w:tabs>
        <w:ind w:left="426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BKK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</w:t>
      </w:r>
      <w:r w:rsidR="00E95D75" w:rsidRPr="00C07878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                   </w:t>
      </w:r>
      <w:r w:rsidR="00E95D75" w:rsidRPr="004105B0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L</w:t>
      </w:r>
      <w:r w:rsidR="00DC0833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J</w:t>
      </w:r>
      <w:r w:rsidR="00E95D75" w:rsidRPr="004105B0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G</w:t>
      </w:r>
      <w:r w:rsidR="00E95D75" w:rsidRPr="004105B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r w:rsidR="00E95D75" w:rsidRPr="00C07878">
        <w:rPr>
          <w:rFonts w:ascii="Kanit Light" w:hAnsi="Kanit Light" w:cs="Kanit Light"/>
          <w:b/>
          <w:bCs/>
          <w:sz w:val="24"/>
          <w:szCs w:val="24"/>
        </w:rPr>
        <w:t xml:space="preserve">                         </w:t>
      </w:r>
      <w:r w:rsidR="00E95D75">
        <w:rPr>
          <w:rFonts w:ascii="Kanit Light" w:hAnsi="Kanit Light" w:cs="Kanit Light"/>
          <w:b/>
          <w:bCs/>
          <w:sz w:val="24"/>
          <w:szCs w:val="24"/>
        </w:rPr>
        <w:tab/>
      </w:r>
      <w:r w:rsidR="00E95D75">
        <w:rPr>
          <w:rFonts w:ascii="Kanit Light" w:hAnsi="Kanit Light" w:cs="Kanit Light"/>
          <w:b/>
          <w:bCs/>
          <w:sz w:val="24"/>
          <w:szCs w:val="24"/>
        </w:rPr>
        <w:tab/>
        <w:t xml:space="preserve">  </w:t>
      </w:r>
      <w:r w:rsidR="00E95D75" w:rsidRPr="004105B0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 </w:t>
      </w:r>
      <w:proofErr w:type="spellStart"/>
      <w:r w:rsidR="00E95D75" w:rsidRPr="004105B0">
        <w:rPr>
          <w:rFonts w:ascii="Kanit Light" w:hAnsi="Kanit Light" w:cs="Kanit Light"/>
          <w:b/>
          <w:bCs/>
          <w:color w:val="FF0000"/>
          <w:sz w:val="24"/>
          <w:szCs w:val="24"/>
        </w:rPr>
        <w:t>L</w:t>
      </w:r>
      <w:r w:rsidR="00DC0833">
        <w:rPr>
          <w:rFonts w:ascii="Kanit Light" w:hAnsi="Kanit Light" w:cs="Kanit Light"/>
          <w:b/>
          <w:bCs/>
          <w:color w:val="FF0000"/>
          <w:sz w:val="24"/>
          <w:szCs w:val="24"/>
        </w:rPr>
        <w:t>J</w:t>
      </w:r>
      <w:r w:rsidR="00E95D75" w:rsidRPr="004105B0">
        <w:rPr>
          <w:rFonts w:ascii="Kanit Light" w:hAnsi="Kanit Light" w:cs="Kanit Light"/>
          <w:b/>
          <w:bCs/>
          <w:color w:val="FF0000"/>
          <w:sz w:val="24"/>
          <w:szCs w:val="24"/>
        </w:rPr>
        <w:t>G</w:t>
      </w:r>
      <w:proofErr w:type="spellEnd"/>
      <w:r w:rsidR="00AD5664">
        <w:rPr>
          <w:rFonts w:ascii="Kanit Light" w:hAnsi="Kanit Light" w:cs="Kanit Light"/>
          <w:b/>
          <w:bCs/>
          <w:sz w:val="24"/>
          <w:szCs w:val="24"/>
        </w:rPr>
        <w:t xml:space="preserve">  </w:t>
      </w:r>
      <w:r w:rsidR="00E95D75" w:rsidRPr="00C07878">
        <w:rPr>
          <w:rFonts w:ascii="Kanit Light" w:hAnsi="Kanit Light" w:cs="Kanit Light" w:hint="cs"/>
          <w:b/>
          <w:bCs/>
          <w:sz w:val="24"/>
          <w:szCs w:val="24"/>
          <w:cs/>
        </w:rPr>
        <w:t xml:space="preserve">                            </w:t>
      </w:r>
      <w:r w:rsidR="00E95D75" w:rsidRPr="00C07878">
        <w:rPr>
          <w:rFonts w:ascii="Kanit Light" w:hAnsi="Kanit Light" w:cs="Kanit Light"/>
          <w:b/>
          <w:bCs/>
          <w:sz w:val="24"/>
          <w:szCs w:val="24"/>
        </w:rPr>
        <w:t>BKK</w:t>
      </w:r>
    </w:p>
    <w:p w14:paraId="1BFAD023" w14:textId="3D2F8297" w:rsidR="00E95D75" w:rsidRPr="00A80A54" w:rsidRDefault="00E95D75" w:rsidP="00E95D75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5920" behindDoc="1" locked="0" layoutInCell="1" allowOverlap="1" wp14:anchorId="74D1A65C" wp14:editId="7D644418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270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C4E2E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ABDE58A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0AD2AEC" w14:textId="48A4EF00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E43BA79" w14:textId="2783FFBB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13.</w:t>
                              </w:r>
                              <w:r w:rsidR="008411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8EB543F" w14:textId="52F18B6C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17.</w:t>
                              </w:r>
                              <w:r w:rsidR="008411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1A65C" id="Group 12" o:spid="_x0000_s1026" style="position:absolute;margin-left:9pt;margin-top:.45pt;width:231pt;height:67.5pt;z-index:-2516505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" filled="f" strokecolor="white [3212]" strokeweight="1pt">
                  <v:stroke joinstyle="miter"/>
                  <v:textbox>
                    <w:txbxContent>
                      <w:p w14:paraId="7ABDE58A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60AD2AEC" w14:textId="48A4EF00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DR5042</w:t>
                        </w:r>
                      </w:p>
                    </w:txbxContent>
                  </v:textbox>
                </v:roundrect>
                <v:roundrect 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3E43BA79" w14:textId="2783FFBB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13.</w:t>
                        </w:r>
                        <w:r w:rsidR="008411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50</w:t>
                        </w:r>
                      </w:p>
                    </w:txbxContent>
                  </v:textbox>
                </v:roundrect>
                <v:roundrect 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38EB543F" w14:textId="52F18B6C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17.</w:t>
                        </w:r>
                        <w:r w:rsidR="008411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4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64896" behindDoc="1" locked="0" layoutInCell="1" allowOverlap="1" wp14:anchorId="4402535C" wp14:editId="0A266102">
                <wp:simplePos x="0" y="0"/>
                <wp:positionH relativeFrom="margin">
                  <wp:posOffset>3581400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270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C4E2E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A710DF7" w14:textId="77777777" w:rsidR="00E95D75" w:rsidRPr="00FC6B58" w:rsidRDefault="00E95D75" w:rsidP="00E95D7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B74AB1" w14:textId="03DDB951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DR5041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C15812" w14:textId="2426F52F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="008411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8411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8468A9" w14:textId="0FA88CBA" w:rsidR="00E95D75" w:rsidRPr="001B08FA" w:rsidRDefault="00E95D75" w:rsidP="00E95D7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</w:t>
                              </w:r>
                              <w:r w:rsidR="00841145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02535C" id="_x0000_s1031" style="position:absolute;margin-left:282pt;margin-top:.7pt;width:231pt;height:67.5pt;z-index:-25165158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5A710DF7" w14:textId="77777777" w:rsidR="00E95D75" w:rsidRPr="00FC6B58" w:rsidRDefault="00E95D75" w:rsidP="00E95D7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12B74AB1" w14:textId="03DDB951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DR5041</w:t>
                        </w:r>
                      </w:p>
                    </w:txbxContent>
                  </v:textbox>
                </v:roundrect>
                <v:roundrect 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" filled="f" strokecolor="white [3212]" strokeweight="1pt">
                  <v:stroke joinstyle="miter"/>
                  <v:textbox>
                    <w:txbxContent>
                      <w:p w14:paraId="06C15812" w14:textId="2426F52F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="008411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8411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00</w:t>
                        </w:r>
                      </w:p>
                    </w:txbxContent>
                  </v:textbox>
                </v:roundrect>
                <v:roundrect 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" filled="f" strokecolor="white [3212]" strokeweight="1pt">
                  <v:stroke joinstyle="miter"/>
                  <v:textbox>
                    <w:txbxContent>
                      <w:p w14:paraId="6A8468A9" w14:textId="0FA88CBA" w:rsidR="00E95D75" w:rsidRPr="001B08FA" w:rsidRDefault="00E95D75" w:rsidP="00E95D7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</w:t>
                        </w:r>
                        <w:r w:rsidR="00841145">
                          <w:rPr>
                            <w:rFonts w:ascii="Kanit Light" w:hAnsi="Kanit Light" w:cs="Kanit Light"/>
                            <w:b/>
                            <w:bCs/>
                          </w:rPr>
                          <w:t>50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00F947A" w14:textId="08418FDC" w:rsidR="00E95D75" w:rsidRDefault="00E95D75" w:rsidP="00E95D75">
      <w:pPr>
        <w:tabs>
          <w:tab w:val="left" w:pos="1515"/>
          <w:tab w:val="left" w:pos="3135"/>
        </w:tabs>
        <w:spacing w:after="0" w:line="256" w:lineRule="auto"/>
        <w:rPr>
          <w:rFonts w:ascii="Kanit Light" w:hAnsi="Kanit Light" w:cs="Kanit Light"/>
          <w:color w:val="006666"/>
          <w:szCs w:val="22"/>
          <w:cs/>
        </w:rPr>
      </w:pPr>
      <w:r>
        <w:rPr>
          <w:rFonts w:ascii="Kanit Light" w:hAnsi="Kanit Light" w:cs="Kanit Light"/>
          <w:color w:val="006666"/>
          <w:szCs w:val="22"/>
        </w:rPr>
        <w:tab/>
      </w:r>
      <w:r>
        <w:rPr>
          <w:rFonts w:ascii="Kanit Light" w:hAnsi="Kanit Light" w:cs="Kanit Light"/>
          <w:color w:val="006666"/>
          <w:szCs w:val="22"/>
        </w:rPr>
        <w:tab/>
      </w:r>
    </w:p>
    <w:p w14:paraId="70BFC3EA" w14:textId="792034AC" w:rsidR="00E95D75" w:rsidRPr="001719CC" w:rsidRDefault="00E95D75" w:rsidP="00E95D75">
      <w:pPr>
        <w:tabs>
          <w:tab w:val="left" w:pos="6945"/>
        </w:tabs>
        <w:spacing w:after="0"/>
        <w:ind w:left="851" w:hanging="851"/>
        <w:rPr>
          <w:rFonts w:ascii="Kanit Light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hAnsi="Kanit Light" w:cs="Kanit Light"/>
          <w:color w:val="006666"/>
          <w:szCs w:val="22"/>
        </w:rPr>
        <w:t xml:space="preserve">     </w:t>
      </w:r>
      <w:r>
        <w:rPr>
          <w:rFonts w:ascii="Kanit Light" w:hAnsi="Kanit Light" w:cs="Kanit Light"/>
          <w:color w:val="006666"/>
          <w:szCs w:val="22"/>
        </w:rPr>
        <w:tab/>
      </w:r>
    </w:p>
    <w:p w14:paraId="043FCB13" w14:textId="10526CB2" w:rsidR="00D04324" w:rsidRDefault="00D04324"/>
    <w:p w14:paraId="2D0A9161" w14:textId="2BA00211" w:rsidR="00E95D75" w:rsidRPr="00E95D75" w:rsidRDefault="00E95D75" w:rsidP="00E95D7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14"/>
          <w:szCs w:val="14"/>
          <w:cs/>
        </w:rPr>
      </w:pPr>
    </w:p>
    <w:p w14:paraId="0C250D4D" w14:textId="77777777" w:rsidR="00DC0833" w:rsidRDefault="00AD5664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4105B0"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lastRenderedPageBreak/>
        <w:t>CDR</w:t>
      </w:r>
      <w:r w:rsidR="00841145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229</w:t>
      </w:r>
      <w:r w:rsidRPr="004105B0">
        <w:rPr>
          <w:rFonts w:ascii="Kanit Light" w:hAnsi="Kanit Light" w:cs="Kanit Light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DC0833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ช่วงเวลาดีๆ </w:t>
      </w:r>
      <w:proofErr w:type="gramStart"/>
      <w:r w:rsidR="00DC0833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ที่</w:t>
      </w:r>
      <w:r w:rsidR="00DC0833"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..</w:t>
      </w:r>
      <w:proofErr w:type="gramEnd"/>
      <w:r w:rsidR="00DC0833"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ย่าติง </w:t>
      </w:r>
      <w:r w:rsidR="00841145"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เต๋อชิง</w:t>
      </w:r>
    </w:p>
    <w:p w14:paraId="45650282" w14:textId="55A0F3C2" w:rsidR="00AD5664" w:rsidRPr="00DC0833" w:rsidRDefault="00DC0833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40"/>
          <w:szCs w:val="40"/>
        </w:rPr>
      </w:pPr>
      <w:r>
        <w:rPr>
          <w:rFonts w:ascii="Kanit Light" w:hAnsi="Kanit Light" w:cs="Kanit Light" w:hint="cs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ลี่เจียง 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แชงกรีล่า 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วัน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5</w:t>
      </w:r>
      <w:r w:rsidR="00584225" w:rsidRPr="004105B0">
        <w:rPr>
          <w:rFonts w:ascii="Kanit Light" w:hAnsi="Kanit Light" w:cs="Kanit Light"/>
          <w:b/>
          <w:bCs/>
          <w:color w:val="FF0000"/>
          <w:sz w:val="40"/>
          <w:szCs w:val="4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75EFCE5E" w14:textId="77777777" w:rsidR="00DC0833" w:rsidRDefault="00DC0833" w:rsidP="00841145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00"/>
          <w:sz w:val="24"/>
          <w:szCs w:val="24"/>
        </w:rPr>
      </w:pPr>
    </w:p>
    <w:p w14:paraId="0E0F9E82" w14:textId="67DBCA61" w:rsidR="00841145" w:rsidRPr="00DC0833" w:rsidRDefault="00841145" w:rsidP="00841145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000000"/>
          <w:sz w:val="24"/>
          <w:szCs w:val="24"/>
        </w:rPr>
      </w:pPr>
      <w:r w:rsidRPr="00DC0833">
        <w:rPr>
          <w:rFonts w:ascii="Kanit Light" w:hAnsi="Kanit Light" w:cs="Kanit Light"/>
          <w:b/>
          <w:bCs/>
          <w:color w:val="000000"/>
          <w:sz w:val="24"/>
          <w:szCs w:val="24"/>
          <w:cs/>
        </w:rPr>
        <w:t>ดินแดนสวรรค์สัมผัสอารยธรรมทิเบต อุทยานแห่งชาติย่าติง</w:t>
      </w:r>
    </w:p>
    <w:p w14:paraId="0840906F" w14:textId="77777777" w:rsidR="00841145" w:rsidRPr="00841145" w:rsidRDefault="00841145" w:rsidP="00841145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000000"/>
          <w:sz w:val="24"/>
          <w:szCs w:val="24"/>
        </w:rPr>
      </w:pPr>
      <w:r w:rsidRPr="00841145">
        <w:rPr>
          <w:rFonts w:ascii="Kanit Light" w:hAnsi="Kanit Light" w:cs="Kanit Light"/>
          <w:color w:val="000000"/>
          <w:sz w:val="24"/>
          <w:szCs w:val="24"/>
          <w:cs/>
        </w:rPr>
        <w:t>ทะเลสาบไข่มุก ทุ่งหญ้าลั่วหยง วัดชงกู่ วัดตงจู๋หลิง</w:t>
      </w:r>
    </w:p>
    <w:p w14:paraId="1490BE73" w14:textId="6D900FE1" w:rsidR="00E95D75" w:rsidRPr="00E95D75" w:rsidRDefault="00841145" w:rsidP="00841145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5"/>
          <w:szCs w:val="15"/>
        </w:rPr>
      </w:pPr>
      <w:r w:rsidRPr="00841145">
        <w:rPr>
          <w:rFonts w:ascii="Kanit Light" w:hAnsi="Kanit Light" w:cs="Kanit Light"/>
          <w:color w:val="000000"/>
          <w:sz w:val="24"/>
          <w:szCs w:val="24"/>
          <w:cs/>
        </w:rPr>
        <w:t>วัดลามะซงจ้านหลิง โค้งแรกแม่น้ำจินซาเจียง ชมวิวภูเขาเหมยลี่</w:t>
      </w:r>
    </w:p>
    <w:p w14:paraId="47D46B57" w14:textId="77777777" w:rsidR="004829EE" w:rsidRDefault="004829EE" w:rsidP="00F917CE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6600"/>
          <w:sz w:val="28"/>
        </w:rPr>
      </w:pPr>
    </w:p>
    <w:p w14:paraId="4B9D5805" w14:textId="5C2663ED" w:rsidR="00DC0833" w:rsidRDefault="00DC0833" w:rsidP="00F917CE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6600"/>
          <w:sz w:val="28"/>
        </w:rPr>
      </w:pPr>
      <w:r>
        <w:rPr>
          <w:rFonts w:ascii="Kanit Light" w:hAnsi="Kanit Light" w:cs="Kanit Light"/>
          <w:noProof/>
          <w:color w:val="00000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21D17CF0" wp14:editId="745E9826">
                <wp:simplePos x="0" y="0"/>
                <wp:positionH relativeFrom="column">
                  <wp:posOffset>841375</wp:posOffset>
                </wp:positionH>
                <wp:positionV relativeFrom="paragraph">
                  <wp:posOffset>18415</wp:posOffset>
                </wp:positionV>
                <wp:extent cx="4307840" cy="1286510"/>
                <wp:effectExtent l="0" t="0" r="0" b="0"/>
                <wp:wrapNone/>
                <wp:docPr id="1638463268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7840" cy="1286510"/>
                          <a:chOff x="0" y="0"/>
                          <a:chExt cx="4307923" cy="1286564"/>
                        </a:xfrm>
                      </wpg:grpSpPr>
                      <wps:wsp>
                        <wps:cNvPr id="864282126" name="Rounded Rectangle 29"/>
                        <wps:cNvSpPr/>
                        <wps:spPr>
                          <a:xfrm>
                            <a:off x="807278" y="290443"/>
                            <a:ext cx="3125470" cy="87439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7FA5C7" w14:textId="13811F97" w:rsidR="00DC0833" w:rsidRPr="00DC0833" w:rsidRDefault="00DC0833" w:rsidP="00DC0833">
                              <w:pPr>
                                <w:pStyle w:val="ListParagraph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left="0" w:right="313" w:firstLine="142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7"/>
                                  <w:szCs w:val="27"/>
                                </w:rPr>
                              </w:pPr>
                              <w:r w:rsidRPr="00DC083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เมนู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>พิเศษ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</w:rPr>
                                <w:t xml:space="preserve">!! 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8"/>
                                  <w:cs/>
                                </w:rPr>
                                <w:t xml:space="preserve"> 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color w:val="FF0000"/>
                                  <w:sz w:val="28"/>
                                  <w:cs/>
                                </w:rPr>
                                <w:t>สุกี้</w:t>
                              </w:r>
                              <w:r w:rsidRPr="00DC0833">
                                <w:rPr>
                                  <w:rFonts w:ascii="Kanit Light" w:hAnsi="Kanit Light" w:cs="Kanit Light" w:hint="cs"/>
                                  <w:color w:val="FF0000"/>
                                  <w:sz w:val="28"/>
                                  <w:cs/>
                                </w:rPr>
                                <w:t>ปลา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color w:val="FF0000"/>
                                  <w:sz w:val="28"/>
                                  <w:cs/>
                                </w:rPr>
                                <w:t>แซลมอน</w:t>
                              </w:r>
                            </w:p>
                            <w:p w14:paraId="6D07B076" w14:textId="31D93922" w:rsidR="00DC0833" w:rsidRPr="00DC0833" w:rsidRDefault="00DC0833" w:rsidP="00DC0833">
                              <w:pPr>
                                <w:pStyle w:val="ListParagraph"/>
                                <w:numPr>
                                  <w:ilvl w:val="0"/>
                                  <w:numId w:val="12"/>
                                </w:numPr>
                                <w:spacing w:after="0" w:line="240" w:lineRule="auto"/>
                                <w:ind w:left="0" w:right="313" w:firstLine="142"/>
                                <w:jc w:val="center"/>
                                <w:rPr>
                                  <w:rFonts w:ascii="Kanit Light" w:hAnsi="Kanit Light" w:cs="Kanit Light"/>
                                  <w:color w:val="FF0000"/>
                                  <w:sz w:val="27"/>
                                  <w:szCs w:val="27"/>
                                  <w:cs/>
                                </w:rPr>
                              </w:pPr>
                              <w:r w:rsidRPr="00DC0833">
                                <w:rPr>
                                  <w:rFonts w:ascii="Kanit Light" w:hAnsi="Kanit Light" w:cs="Kanit Light"/>
                                  <w:color w:val="FF0000"/>
                                  <w:sz w:val="27"/>
                                  <w:szCs w:val="27"/>
                                  <w:cs/>
                                </w:rPr>
                                <w:t>ทัวร์ไม่</w:t>
                              </w:r>
                              <w:r w:rsidRPr="00DC0833">
                                <w:rPr>
                                  <w:rFonts w:ascii="Kanit Light" w:hAnsi="Kanit Light" w:cs="Kanit Light" w:hint="cs"/>
                                  <w:color w:val="FF0000"/>
                                  <w:sz w:val="27"/>
                                  <w:szCs w:val="27"/>
                                  <w:cs/>
                                </w:rPr>
                                <w:t>ลง</w:t>
                              </w:r>
                              <w:r w:rsidRPr="00DC0833">
                                <w:rPr>
                                  <w:rFonts w:ascii="Kanit Light" w:hAnsi="Kanit Light" w:cs="Kanit Light"/>
                                  <w:color w:val="FF0000"/>
                                  <w:sz w:val="27"/>
                                  <w:szCs w:val="27"/>
                                  <w:cs/>
                                </w:rPr>
                                <w:t>ร้าน</w:t>
                              </w:r>
                            </w:p>
                            <w:p w14:paraId="13E4F0EF" w14:textId="77777777" w:rsidR="00DC0833" w:rsidRDefault="00DC0833" w:rsidP="00DC0833">
                              <w:pPr>
                                <w:ind w:right="313" w:firstLine="142"/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56874036" name="Group 32"/>
                        <wpg:cNvGrpSpPr/>
                        <wpg:grpSpPr>
                          <a:xfrm>
                            <a:off x="0" y="410817"/>
                            <a:ext cx="1297940" cy="875747"/>
                            <a:chOff x="0" y="0"/>
                            <a:chExt cx="1232066" cy="914400"/>
                          </a:xfrm>
                        </wpg:grpSpPr>
                        <pic:pic xmlns:pic="http://schemas.openxmlformats.org/drawingml/2006/picture">
                          <pic:nvPicPr>
                            <pic:cNvPr id="1960156277" name="Graphic 30" descr="Cloud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96DAC541-7B7A-43D3-8B79-37D633B846F1}">
                                  <asvg:svgBlip xmlns:asvg="http://schemas.microsoft.com/office/drawing/2016/SVG/main" r:embed="rId2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14400" cy="9144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4301554" name="Graphic 31" descr="Cloud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96DAC541-7B7A-43D3-8B79-37D633B846F1}">
                                  <asvg:svgBlip xmlns:asvg="http://schemas.microsoft.com/office/drawing/2016/SVG/main" r:embed="rId23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83096" y="265043"/>
                              <a:ext cx="648970" cy="6489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26256075" name="Graphic 33" descr="Dim (Medium Sun)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44348" y="0"/>
                            <a:ext cx="663575" cy="663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D17CF0" id="Group 34" o:spid="_x0000_s1036" style="position:absolute;left:0;text-align:left;margin-left:66.25pt;margin-top:1.45pt;width:339.2pt;height:101.3pt;z-index:251770368" coordsize="43079,1286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">
                <v:roundrect id="Rounded Rectangle 29" o:spid="_x0000_s1037" style="position:absolute;left:8072;top:2904;width:31255;height:874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" fillcolor="white [3212]" strokecolor="red" strokeweight="4.5pt">
                  <v:stroke joinstyle="miter"/>
                  <v:textbox>
                    <w:txbxContent>
                      <w:p w14:paraId="657FA5C7" w14:textId="13811F97" w:rsidR="00DC0833" w:rsidRPr="00DC0833" w:rsidRDefault="00DC0833" w:rsidP="00DC0833">
                        <w:pPr>
                          <w:pStyle w:val="ListParagraph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left="0" w:right="313" w:firstLine="142"/>
                          <w:jc w:val="center"/>
                          <w:rPr>
                            <w:rFonts w:ascii="Kanit Light" w:hAnsi="Kanit Light" w:cs="Kanit Light"/>
                            <w:color w:val="FF0000"/>
                            <w:sz w:val="27"/>
                            <w:szCs w:val="27"/>
                          </w:rPr>
                        </w:pPr>
                        <w:r w:rsidRPr="00DC083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เมนู</w:t>
                        </w:r>
                        <w:r w:rsidRPr="00DC083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>พิเศษ</w:t>
                        </w:r>
                        <w:r w:rsidRPr="00DC083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</w:rPr>
                          <w:t xml:space="preserve">!! </w:t>
                        </w:r>
                        <w:r w:rsidRPr="00DC083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8"/>
                            <w:cs/>
                          </w:rPr>
                          <w:t xml:space="preserve"> </w:t>
                        </w:r>
                        <w:r w:rsidRPr="00DC0833">
                          <w:rPr>
                            <w:rFonts w:ascii="Kanit Light" w:hAnsi="Kanit Light" w:cs="Kanit Light"/>
                            <w:color w:val="FF0000"/>
                            <w:sz w:val="28"/>
                            <w:cs/>
                          </w:rPr>
                          <w:t>สุกี้</w:t>
                        </w:r>
                        <w:r w:rsidRPr="00DC0833">
                          <w:rPr>
                            <w:rFonts w:ascii="Kanit Light" w:hAnsi="Kanit Light" w:cs="Kanit Light" w:hint="cs"/>
                            <w:color w:val="FF0000"/>
                            <w:sz w:val="28"/>
                            <w:cs/>
                          </w:rPr>
                          <w:t>ปลา</w:t>
                        </w:r>
                        <w:r w:rsidRPr="00DC0833">
                          <w:rPr>
                            <w:rFonts w:ascii="Kanit Light" w:hAnsi="Kanit Light" w:cs="Kanit Light"/>
                            <w:color w:val="FF0000"/>
                            <w:sz w:val="28"/>
                            <w:cs/>
                          </w:rPr>
                          <w:t>แซลมอน</w:t>
                        </w:r>
                      </w:p>
                      <w:p w14:paraId="6D07B076" w14:textId="31D93922" w:rsidR="00DC0833" w:rsidRPr="00DC0833" w:rsidRDefault="00DC0833" w:rsidP="00DC0833">
                        <w:pPr>
                          <w:pStyle w:val="ListParagraph"/>
                          <w:numPr>
                            <w:ilvl w:val="0"/>
                            <w:numId w:val="12"/>
                          </w:numPr>
                          <w:spacing w:after="0" w:line="240" w:lineRule="auto"/>
                          <w:ind w:left="0" w:right="313" w:firstLine="142"/>
                          <w:jc w:val="center"/>
                          <w:rPr>
                            <w:rFonts w:ascii="Kanit Light" w:hAnsi="Kanit Light" w:cs="Kanit Light" w:hint="cs"/>
                            <w:color w:val="FF0000"/>
                            <w:sz w:val="27"/>
                            <w:szCs w:val="27"/>
                            <w:cs/>
                          </w:rPr>
                        </w:pPr>
                        <w:r w:rsidRPr="00DC0833">
                          <w:rPr>
                            <w:rFonts w:ascii="Kanit Light" w:hAnsi="Kanit Light" w:cs="Kanit Light"/>
                            <w:color w:val="FF0000"/>
                            <w:sz w:val="27"/>
                            <w:szCs w:val="27"/>
                            <w:cs/>
                          </w:rPr>
                          <w:t>ทัวร์ไม่</w:t>
                        </w:r>
                        <w:r w:rsidRPr="00DC0833">
                          <w:rPr>
                            <w:rFonts w:ascii="Kanit Light" w:hAnsi="Kanit Light" w:cs="Kanit Light" w:hint="cs"/>
                            <w:color w:val="FF0000"/>
                            <w:sz w:val="27"/>
                            <w:szCs w:val="27"/>
                            <w:cs/>
                          </w:rPr>
                          <w:t>ลง</w:t>
                        </w:r>
                        <w:r w:rsidRPr="00DC0833">
                          <w:rPr>
                            <w:rFonts w:ascii="Kanit Light" w:hAnsi="Kanit Light" w:cs="Kanit Light"/>
                            <w:color w:val="FF0000"/>
                            <w:sz w:val="27"/>
                            <w:szCs w:val="27"/>
                            <w:cs/>
                          </w:rPr>
                          <w:t>ร้าน</w:t>
                        </w:r>
                      </w:p>
                      <w:p w14:paraId="13E4F0EF" w14:textId="77777777" w:rsidR="00DC0833" w:rsidRDefault="00DC0833" w:rsidP="00DC0833">
                        <w:pPr>
                          <w:ind w:right="313" w:firstLine="142"/>
                          <w:jc w:val="center"/>
                        </w:pPr>
                      </w:p>
                    </w:txbxContent>
                  </v:textbox>
                </v:roundrect>
                <v:group id="Group 32" o:spid="_x0000_s1038" style="position:absolute;top:4108;width:12979;height:8757" coordsize="1232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">
                  <v:shape id="Graphic 30" o:spid="_x0000_s1039" type="#_x0000_t75" alt="Cloud outline" style="position:absolute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">
                    <v:imagedata r:id="rId26" o:title="Cloud outline"/>
                  </v:shape>
                  <v:shape id="Graphic 31" o:spid="_x0000_s1040" type="#_x0000_t75" alt="Cloud with solid fill" style="position:absolute;left:5830;top:2650;width:6490;height:6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">
                    <v:imagedata r:id="rId27" o:title="Cloud with solid fill"/>
                  </v:shape>
                </v:group>
                <v:shape id="Graphic 33" o:spid="_x0000_s1041" type="#_x0000_t75" alt="Dim (Medium Sun) with solid fill" style="position:absolute;left:36443;width:6636;height:6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">
                  <v:imagedata r:id="rId28" o:title="Dim (Medium Sun) with solid fill"/>
                </v:shape>
              </v:group>
            </w:pict>
          </mc:Fallback>
        </mc:AlternateContent>
      </w:r>
    </w:p>
    <w:p w14:paraId="28729F54" w14:textId="6BB8EBF5" w:rsidR="00DC0833" w:rsidRDefault="00DC0833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6600"/>
          <w:sz w:val="28"/>
        </w:rPr>
      </w:pPr>
    </w:p>
    <w:p w14:paraId="37CAF03D" w14:textId="77777777" w:rsidR="00DC0833" w:rsidRDefault="00DC0833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6600"/>
          <w:sz w:val="28"/>
        </w:rPr>
      </w:pPr>
    </w:p>
    <w:p w14:paraId="64FA220D" w14:textId="77777777" w:rsidR="00DC0833" w:rsidRDefault="00DC0833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6600"/>
          <w:sz w:val="28"/>
        </w:rPr>
      </w:pPr>
    </w:p>
    <w:p w14:paraId="43EEB716" w14:textId="0F943A2B" w:rsidR="00841145" w:rsidRPr="006E2266" w:rsidRDefault="00841145" w:rsidP="00DC0833">
      <w:pPr>
        <w:spacing w:after="0" w:line="240" w:lineRule="auto"/>
        <w:ind w:left="-142" w:right="-11"/>
        <w:jc w:val="center"/>
        <w:rPr>
          <w:rFonts w:ascii="Kanit Light" w:hAnsi="Kanit Light" w:cs="Kanit Light"/>
          <w:color w:val="FF6600"/>
          <w:sz w:val="27"/>
          <w:szCs w:val="27"/>
          <w:cs/>
        </w:rPr>
      </w:pPr>
    </w:p>
    <w:p w14:paraId="5A1CAE54" w14:textId="1435202A" w:rsidR="00E95D75" w:rsidRDefault="00E95D75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</w:p>
    <w:p w14:paraId="2C786528" w14:textId="77777777" w:rsidR="004829EE" w:rsidRDefault="004829EE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</w:rPr>
      </w:pPr>
    </w:p>
    <w:p w14:paraId="63D421ED" w14:textId="77777777" w:rsidR="004829EE" w:rsidRPr="00E95D75" w:rsidRDefault="004829EE" w:rsidP="002F7B48">
      <w:pPr>
        <w:spacing w:after="0" w:line="240" w:lineRule="auto"/>
        <w:ind w:left="-142" w:right="-11"/>
        <w:jc w:val="center"/>
        <w:rPr>
          <w:rFonts w:ascii="Kanit Light" w:hAnsi="Kanit Light" w:cs="Kanit Light"/>
          <w:b/>
          <w:bCs/>
          <w:color w:val="FF0000"/>
          <w:sz w:val="13"/>
          <w:szCs w:val="13"/>
          <w:cs/>
        </w:rPr>
      </w:pPr>
    </w:p>
    <w:p w14:paraId="67D9315C" w14:textId="77777777" w:rsidR="00AE0A3E" w:rsidRPr="00DB34E3" w:rsidRDefault="00AE0A3E" w:rsidP="00985A6C">
      <w:pPr>
        <w:spacing w:after="0"/>
        <w:rPr>
          <w:rFonts w:ascii="Kanit Light" w:hAnsi="Kanit Light" w:cs="Kanit Light"/>
          <w:color w:val="C00000"/>
          <w:sz w:val="4"/>
          <w:szCs w:val="4"/>
          <w:highlight w:val="yellow"/>
        </w:rPr>
      </w:pPr>
    </w:p>
    <w:p w14:paraId="63080A4A" w14:textId="4B9E5B8D" w:rsidR="00E95D75" w:rsidRPr="004105B0" w:rsidRDefault="00270754" w:rsidP="00E95D75">
      <w:pPr>
        <w:spacing w:after="0" w:line="256" w:lineRule="auto"/>
        <w:jc w:val="center"/>
        <w:rPr>
          <w:rFonts w:ascii="Kanit Light" w:hAnsi="Kanit Light" w:cs="Kanit Light"/>
          <w:sz w:val="23"/>
          <w:szCs w:val="23"/>
        </w:rPr>
      </w:pPr>
      <w:r w:rsidRPr="004105B0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bookmarkStart w:id="0" w:name="_Hlk157774091"/>
      <w:proofErr w:type="spellStart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>Ruili</w:t>
      </w:r>
      <w:proofErr w:type="spellEnd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Airlines (DR)</w:t>
      </w:r>
      <w:bookmarkEnd w:id="0"/>
      <w:r w:rsidR="00CA720E" w:rsidRPr="004105B0">
        <w:rPr>
          <w:rFonts w:ascii="Kanit Light" w:hAnsi="Kanit Light" w:cs="Kanit Light"/>
          <w:color w:val="FF0000"/>
          <w:sz w:val="23"/>
          <w:szCs w:val="23"/>
        </w:rPr>
        <w:t xml:space="preserve"> </w:t>
      </w:r>
      <w:r w:rsidRPr="004105B0">
        <w:rPr>
          <w:rFonts w:ascii="Kanit Light" w:hAnsi="Kanit Light" w:cs="Kanit Light"/>
          <w:sz w:val="23"/>
          <w:szCs w:val="23"/>
          <w:cs/>
        </w:rPr>
        <w:t>น้ำหนักสัมภาระโหลดใต้ท้องเครื่อง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2</w:t>
      </w:r>
      <w:r w:rsidR="00CA720E" w:rsidRPr="004105B0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>0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4105B0">
        <w:rPr>
          <w:rFonts w:ascii="Kanit Light" w:hAnsi="Kanit Light" w:cs="Kanit Light"/>
          <w:b/>
          <w:bCs/>
          <w:sz w:val="23"/>
          <w:szCs w:val="23"/>
        </w:rPr>
        <w:t>.</w:t>
      </w:r>
      <w:r w:rsidRPr="004105B0">
        <w:rPr>
          <w:rFonts w:ascii="Kanit Light" w:hAnsi="Kanit Light" w:cs="Kanit Light"/>
          <w:sz w:val="23"/>
          <w:szCs w:val="23"/>
        </w:rPr>
        <w:t xml:space="preserve"> / CARRY ON </w:t>
      </w:r>
      <w:r w:rsidRPr="004105B0">
        <w:rPr>
          <w:rFonts w:ascii="Kanit Light" w:hAnsi="Kanit Light" w:cs="Kanit Light"/>
          <w:b/>
          <w:bCs/>
          <w:sz w:val="23"/>
          <w:szCs w:val="23"/>
        </w:rPr>
        <w:t xml:space="preserve"> </w:t>
      </w:r>
      <w:r w:rsidR="00CA720E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5</w:t>
      </w:r>
      <w:r w:rsidRPr="004105B0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 </w:t>
      </w:r>
      <w:r w:rsidR="00985A6C" w:rsidRPr="004105B0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="0086558B" w:rsidRPr="004105B0">
        <w:rPr>
          <w:b/>
          <w:bCs/>
          <w:noProof/>
          <w:color w:val="FF3300"/>
          <w:szCs w:val="22"/>
        </w:rPr>
        <w:t xml:space="preserve"> </w:t>
      </w:r>
    </w:p>
    <w:tbl>
      <w:tblPr>
        <w:tblpPr w:leftFromText="180" w:rightFromText="180" w:vertAnchor="text" w:horzAnchor="margin" w:tblpY="238"/>
        <w:tblW w:w="107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5054"/>
        <w:gridCol w:w="691"/>
        <w:gridCol w:w="667"/>
        <w:gridCol w:w="684"/>
        <w:gridCol w:w="3087"/>
      </w:tblGrid>
      <w:tr w:rsidR="00E95D75" w:rsidRPr="00E15EE7" w14:paraId="61BAAFB5" w14:textId="77777777" w:rsidTr="004105B0">
        <w:trPr>
          <w:trHeight w:val="558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36DAC36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054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0185FD3D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0C50CBF4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67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12AD0B5D" w14:textId="16D93CE0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84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1399A4D9" w14:textId="75A9D214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lang w:val="en-SG"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087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0855E18E" w14:textId="7D60D1D0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FFFFFF"/>
                <w:szCs w:val="22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color w:val="FFFFFF"/>
                <w:szCs w:val="22"/>
                <w:cs/>
              </w:rPr>
              <w:t>โรงแรม</w:t>
            </w:r>
          </w:p>
        </w:tc>
      </w:tr>
      <w:tr w:rsidR="00E95D75" w:rsidRPr="00E15EE7" w14:paraId="47ED873F" w14:textId="77777777" w:rsidTr="00E95D75">
        <w:trPr>
          <w:trHeight w:val="555"/>
        </w:trPr>
        <w:tc>
          <w:tcPr>
            <w:tcW w:w="591" w:type="dxa"/>
            <w:shd w:val="clear" w:color="auto" w:fill="auto"/>
            <w:vAlign w:val="center"/>
          </w:tcPr>
          <w:p w14:paraId="51F38DE7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eastAsia="en-SG"/>
              </w:rPr>
              <w:t>1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7FDAC016" w14:textId="77777777" w:rsidR="004829EE" w:rsidRDefault="00E95D75" w:rsidP="00E95D75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4829EE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- </w:t>
            </w:r>
            <w:bookmarkStart w:id="1" w:name="_Hlk157778100"/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ท่าอากาศยานท่าอากาศยานลี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bookmarkEnd w:id="1"/>
            <w:r w:rsidRPr="004829EE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bookmarkStart w:id="2" w:name="_Hlk131765325"/>
            <w:r w:rsidRPr="004829EE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bookmarkEnd w:id="2"/>
            <w:r w:rsidRPr="004829EE">
              <w:rPr>
                <w:rFonts w:ascii="Kanit Light" w:hAnsi="Kanit Light" w:cs="Kanit Light" w:hint="cs"/>
                <w:szCs w:val="22"/>
                <w:cs/>
              </w:rPr>
              <w:t>เมืองลี่เจียง</w:t>
            </w:r>
            <w:r w:rsidRPr="004829EE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</w:p>
          <w:p w14:paraId="0797C2AB" w14:textId="019DDE10" w:rsidR="00E95D75" w:rsidRPr="004829EE" w:rsidRDefault="004829EE" w:rsidP="00E95D75">
            <w:pPr>
              <w:spacing w:after="0" w:line="240" w:lineRule="auto"/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</w:pPr>
            <w:r w:rsidRPr="004829EE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DR5042 BKK-LJG 13.50-17.40</w:t>
            </w:r>
            <w:r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 xml:space="preserve"> 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6413D53D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67" w:type="dxa"/>
            <w:shd w:val="clear" w:color="auto" w:fill="auto"/>
            <w:vAlign w:val="center"/>
          </w:tcPr>
          <w:p w14:paraId="67E86B0F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5A601FD9" w14:textId="15CE8D4B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34B2BC46" w14:textId="4FBEDC58" w:rsidR="00E95D75" w:rsidRPr="004829EE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bookmarkStart w:id="3" w:name="_Hlk169623117"/>
            <w:r w:rsidRPr="004829EE">
              <w:rPr>
                <w:rFonts w:ascii="Kanit Light" w:hAnsi="Kanit Light" w:cs="Kanit Light"/>
                <w:color w:val="000000"/>
                <w:szCs w:val="22"/>
              </w:rPr>
              <w:t xml:space="preserve">LUCKY DRAGON HOTEL </w:t>
            </w:r>
            <w:bookmarkEnd w:id="3"/>
            <w:r w:rsidRPr="004829EE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Pr="004829EE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230B1332" w14:textId="77777777" w:rsidTr="00E95D75">
        <w:trPr>
          <w:trHeight w:val="565"/>
        </w:trPr>
        <w:tc>
          <w:tcPr>
            <w:tcW w:w="591" w:type="dxa"/>
            <w:shd w:val="clear" w:color="auto" w:fill="FFF2CC"/>
            <w:vAlign w:val="center"/>
          </w:tcPr>
          <w:p w14:paraId="7E6A501A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2</w:t>
            </w:r>
          </w:p>
        </w:tc>
        <w:tc>
          <w:tcPr>
            <w:tcW w:w="5054" w:type="dxa"/>
            <w:shd w:val="clear" w:color="auto" w:fill="FFF2CC"/>
            <w:vAlign w:val="center"/>
          </w:tcPr>
          <w:p w14:paraId="4F8FFBF1" w14:textId="0160E4A5" w:rsidR="00E95D75" w:rsidRPr="004829EE" w:rsidRDefault="00E95D75" w:rsidP="00E95D75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4" w:name="_Hlk131079113"/>
            <w:bookmarkStart w:id="5" w:name="_Hlk150525124"/>
            <w:r w:rsidRPr="004829EE">
              <w:rPr>
                <w:rFonts w:ascii="Kanit Light" w:hAnsi="Kanit Light" w:cs="Kanit Light" w:hint="cs"/>
                <w:szCs w:val="22"/>
                <w:cs/>
              </w:rPr>
              <w:t>เมืองลี่เจียง</w:t>
            </w:r>
            <w:r w:rsidR="00584225" w:rsidRPr="004829E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8B6629" w:rsidRPr="004829EE">
              <w:rPr>
                <w:rFonts w:ascii="Kanit Light" w:hAnsi="Kanit Light" w:cs="Kanit Light"/>
                <w:szCs w:val="22"/>
                <w:cs/>
              </w:rPr>
              <w:t>–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bookmarkEnd w:id="4"/>
            <w:bookmarkEnd w:id="5"/>
            <w:r w:rsidR="008662FA" w:rsidRPr="004829EE">
              <w:rPr>
                <w:rFonts w:ascii="Kanit Light" w:hAnsi="Kanit Light" w:cs="Kanit Light" w:hint="cs"/>
                <w:szCs w:val="22"/>
                <w:cs/>
              </w:rPr>
              <w:t>ย่าติง</w:t>
            </w:r>
            <w:r w:rsidR="008B6629" w:rsidRPr="004829EE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="008662FA" w:rsidRPr="004829EE">
              <w:rPr>
                <w:rFonts w:ascii="Kanit Light" w:hAnsi="Kanit Light" w:cs="Kanit Light" w:hint="cs"/>
                <w:szCs w:val="22"/>
                <w:cs/>
              </w:rPr>
              <w:t xml:space="preserve"> ผ่านชมทุ่งหญ้า+หมู่บ้านทิเบต+วิวภูเขาหิมะ</w:t>
            </w:r>
          </w:p>
        </w:tc>
        <w:tc>
          <w:tcPr>
            <w:tcW w:w="691" w:type="dxa"/>
            <w:shd w:val="clear" w:color="auto" w:fill="FFF2CC"/>
            <w:vAlign w:val="center"/>
          </w:tcPr>
          <w:p w14:paraId="61C1283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FF2CC"/>
            <w:vAlign w:val="center"/>
          </w:tcPr>
          <w:p w14:paraId="4A2F98E5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FFF2CC"/>
            <w:vAlign w:val="center"/>
          </w:tcPr>
          <w:p w14:paraId="1F0972C5" w14:textId="2B9C5188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FFF2CC"/>
            <w:vAlign w:val="center"/>
          </w:tcPr>
          <w:p w14:paraId="0A859311" w14:textId="712B96F0" w:rsidR="008662FA" w:rsidRPr="004829EE" w:rsidRDefault="008662FA" w:rsidP="00E95D75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color w:val="000000"/>
                <w:szCs w:val="22"/>
              </w:rPr>
            </w:pPr>
            <w:bookmarkStart w:id="6" w:name="_Hlk131085838"/>
            <w:r w:rsidRPr="004829EE">
              <w:rPr>
                <w:rFonts w:ascii="Kanit Light" w:hAnsi="Kanit Light" w:cs="Kanit Light"/>
                <w:color w:val="000000"/>
                <w:szCs w:val="22"/>
              </w:rPr>
              <w:t xml:space="preserve">Ramada Encore </w:t>
            </w:r>
            <w:r w:rsidR="00E95D75" w:rsidRPr="004829EE">
              <w:rPr>
                <w:rFonts w:ascii="Kanit Light" w:hAnsi="Kanit Light" w:cs="Kanit Light"/>
                <w:color w:val="000000"/>
                <w:szCs w:val="22"/>
              </w:rPr>
              <w:t>H</w:t>
            </w:r>
            <w:bookmarkEnd w:id="6"/>
            <w:r w:rsidRPr="004829EE">
              <w:rPr>
                <w:rFonts w:ascii="Kanit Light" w:hAnsi="Kanit Light" w:cs="Kanit Light"/>
                <w:color w:val="000000"/>
                <w:szCs w:val="22"/>
              </w:rPr>
              <w:t>otel</w:t>
            </w:r>
          </w:p>
          <w:p w14:paraId="4884A06B" w14:textId="7B15B31F" w:rsidR="00E95D75" w:rsidRPr="004829EE" w:rsidRDefault="00E95D75" w:rsidP="00E95D75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 w:rsidRPr="004829EE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28C702CA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7AEC3556" w14:textId="77777777" w:rsidR="00E95D75" w:rsidRPr="00E15EE7" w:rsidRDefault="00E95D75" w:rsidP="00E95D75">
            <w:pPr>
              <w:spacing w:after="0" w:line="240" w:lineRule="auto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 xml:space="preserve">  </w:t>
            </w:r>
            <w:r w:rsidRPr="00E15EE7"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 w:bidi="ar-SA"/>
              </w:rPr>
              <w:t>3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52C70BB8" w14:textId="174056EA" w:rsidR="00E95D75" w:rsidRPr="004829EE" w:rsidRDefault="008662FA" w:rsidP="00E95D75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7" w:name="_Hlk157785171"/>
            <w:bookmarkStart w:id="8" w:name="_Hlk169623153"/>
            <w:bookmarkStart w:id="9" w:name="_Hlk169623575"/>
            <w:bookmarkStart w:id="10" w:name="_Hlk200615835"/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ย่าติง - อุทยานย่าติง </w:t>
            </w:r>
            <w:r w:rsidRPr="004829EE">
              <w:rPr>
                <w:rFonts w:ascii="Kanit Light" w:hAnsi="Kanit Light" w:cs="Kanit Light"/>
                <w:szCs w:val="22"/>
              </w:rPr>
              <w:t>(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>รวมค่ารถอุทยาน</w:t>
            </w:r>
            <w:r w:rsidRPr="004829EE">
              <w:rPr>
                <w:rFonts w:ascii="Kanit Light" w:hAnsi="Kanit Light" w:cs="Kanit Light"/>
                <w:szCs w:val="22"/>
              </w:rPr>
              <w:t>)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4829EE">
              <w:rPr>
                <w:rFonts w:ascii="Kanit Light" w:hAnsi="Kanit Light" w:cs="Kanit Light"/>
                <w:szCs w:val="22"/>
                <w:cs/>
              </w:rPr>
              <w:t>–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 ทุ</w:t>
            </w:r>
            <w:r w:rsidR="007E4769" w:rsidRPr="004829EE">
              <w:rPr>
                <w:rFonts w:ascii="Kanit Light" w:hAnsi="Kanit Light" w:cs="Kanit Light" w:hint="cs"/>
                <w:szCs w:val="22"/>
                <w:cs/>
              </w:rPr>
              <w:t>่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งหญ้าลั่วหรง - </w:t>
            </w:r>
            <w:bookmarkEnd w:id="7"/>
            <w:bookmarkEnd w:id="8"/>
            <w:bookmarkEnd w:id="9"/>
            <w:r w:rsidR="004666E4" w:rsidRPr="004829EE">
              <w:rPr>
                <w:rFonts w:ascii="Kanit Light" w:hAnsi="Kanit Light" w:cs="Kanit Light"/>
                <w:szCs w:val="22"/>
                <w:cs/>
              </w:rPr>
              <w:t>วัดชงกู่ - ทะเลสาบไข่มุก</w:t>
            </w:r>
            <w:bookmarkEnd w:id="10"/>
          </w:p>
        </w:tc>
        <w:tc>
          <w:tcPr>
            <w:tcW w:w="691" w:type="dxa"/>
            <w:shd w:val="clear" w:color="auto" w:fill="auto"/>
            <w:vAlign w:val="center"/>
          </w:tcPr>
          <w:p w14:paraId="391965D7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1E64B456" w14:textId="1FD9C015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186708CF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72C92D60" w14:textId="77777777" w:rsidR="008662FA" w:rsidRPr="004829EE" w:rsidRDefault="008662FA" w:rsidP="008662FA">
            <w:pPr>
              <w:spacing w:after="0" w:line="240" w:lineRule="auto"/>
              <w:ind w:right="-1"/>
              <w:jc w:val="center"/>
              <w:rPr>
                <w:rFonts w:ascii="Kanit Light" w:hAnsi="Kanit Light" w:cs="Kanit Light"/>
                <w:color w:val="000000"/>
                <w:szCs w:val="22"/>
              </w:rPr>
            </w:pPr>
            <w:r w:rsidRPr="004829EE">
              <w:rPr>
                <w:rFonts w:ascii="Kanit Light" w:hAnsi="Kanit Light" w:cs="Kanit Light"/>
                <w:color w:val="000000"/>
                <w:szCs w:val="22"/>
              </w:rPr>
              <w:t>Ramada Encore Hotel</w:t>
            </w:r>
          </w:p>
          <w:p w14:paraId="43C99E34" w14:textId="2ADEA048" w:rsidR="00E95D75" w:rsidRPr="004829EE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r w:rsidRPr="004829EE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6139E122" w14:textId="77777777" w:rsidTr="00E95D75">
        <w:trPr>
          <w:trHeight w:val="559"/>
        </w:trPr>
        <w:tc>
          <w:tcPr>
            <w:tcW w:w="591" w:type="dxa"/>
            <w:shd w:val="clear" w:color="auto" w:fill="FFF2CC"/>
            <w:vAlign w:val="center"/>
          </w:tcPr>
          <w:p w14:paraId="75C2C75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4</w:t>
            </w:r>
          </w:p>
        </w:tc>
        <w:tc>
          <w:tcPr>
            <w:tcW w:w="5054" w:type="dxa"/>
            <w:shd w:val="clear" w:color="auto" w:fill="FFF2CC"/>
            <w:vAlign w:val="center"/>
          </w:tcPr>
          <w:p w14:paraId="4C65304A" w14:textId="72A2E3A9" w:rsidR="00E95D75" w:rsidRPr="004829EE" w:rsidRDefault="004666E4" w:rsidP="00E95D75">
            <w:pPr>
              <w:spacing w:after="0" w:line="240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r w:rsidRPr="004829EE">
              <w:rPr>
                <w:rFonts w:ascii="Kanit Light" w:hAnsi="Kanit Light" w:cs="Kanit Light"/>
                <w:szCs w:val="22"/>
                <w:cs/>
              </w:rPr>
              <w:t>ย่าติง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4829EE">
              <w:rPr>
                <w:rFonts w:ascii="Kanit Light" w:hAnsi="Kanit Light" w:cs="Kanit Light"/>
                <w:szCs w:val="22"/>
                <w:cs/>
              </w:rPr>
              <w:t>–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CA233C">
              <w:rPr>
                <w:rFonts w:ascii="Kanit Light" w:hAnsi="Kanit Light" w:cs="Kanit Light" w:hint="cs"/>
                <w:szCs w:val="22"/>
                <w:cs/>
              </w:rPr>
              <w:t>เมือง</w:t>
            </w:r>
            <w:r w:rsidRPr="004829EE">
              <w:rPr>
                <w:rFonts w:ascii="Kanit Light" w:hAnsi="Kanit Light" w:cs="Kanit Light" w:hint="cs"/>
                <w:szCs w:val="22"/>
                <w:cs/>
              </w:rPr>
              <w:t>เต๋อซิง - วัดตงจู๋หลิง -</w:t>
            </w:r>
            <w:r w:rsidR="00417814" w:rsidRPr="004829EE">
              <w:rPr>
                <w:rFonts w:ascii="Kanit Light" w:hAnsi="Kanit Light" w:cs="Kanit Light"/>
                <w:szCs w:val="22"/>
              </w:rPr>
              <w:t xml:space="preserve"> </w:t>
            </w:r>
            <w:r w:rsidR="00417814" w:rsidRPr="004829EE">
              <w:rPr>
                <w:rFonts w:ascii="Kanit Light" w:hAnsi="Kanit Light" w:cs="Kanit Light"/>
                <w:szCs w:val="22"/>
                <w:cs/>
              </w:rPr>
              <w:t xml:space="preserve">ผ่านชมวิวภูเขาหิมะไป๋หม่า </w:t>
            </w:r>
            <w:r w:rsidR="00090723">
              <w:rPr>
                <w:rFonts w:ascii="Kanit Light" w:hAnsi="Kanit Light" w:cs="Kanit Light"/>
                <w:szCs w:val="22"/>
              </w:rPr>
              <w:t xml:space="preserve">- </w:t>
            </w:r>
            <w:r w:rsidR="00417814" w:rsidRPr="004829EE">
              <w:rPr>
                <w:rFonts w:ascii="Kanit Light" w:hAnsi="Kanit Light" w:cs="Kanit Light"/>
                <w:szCs w:val="22"/>
                <w:cs/>
              </w:rPr>
              <w:t xml:space="preserve">ชมพระอาทิตย์ตกที่ภูเขาหิมะเหมยหลี่     </w:t>
            </w:r>
          </w:p>
        </w:tc>
        <w:tc>
          <w:tcPr>
            <w:tcW w:w="691" w:type="dxa"/>
            <w:shd w:val="clear" w:color="auto" w:fill="FFF2CC"/>
            <w:vAlign w:val="center"/>
          </w:tcPr>
          <w:p w14:paraId="60FA53D5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FFF2CC"/>
            <w:vAlign w:val="center"/>
          </w:tcPr>
          <w:p w14:paraId="7E6F011F" w14:textId="67E6B4DE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FFF2CC"/>
            <w:vAlign w:val="center"/>
          </w:tcPr>
          <w:p w14:paraId="038AEDF0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FFF2CC"/>
            <w:vAlign w:val="center"/>
          </w:tcPr>
          <w:p w14:paraId="03D6C46B" w14:textId="02A853F7" w:rsidR="00E95D75" w:rsidRPr="004829EE" w:rsidRDefault="00417814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cs/>
                <w:lang w:val="en-SG" w:eastAsia="en-SG"/>
              </w:rPr>
            </w:pPr>
            <w:bookmarkStart w:id="11" w:name="_Hlk131090258"/>
            <w:r w:rsidRPr="004829EE">
              <w:rPr>
                <w:rFonts w:ascii="Kanit Light" w:hAnsi="Kanit Light" w:cs="Kanit Light"/>
                <w:color w:val="000000"/>
                <w:szCs w:val="22"/>
              </w:rPr>
              <w:t xml:space="preserve">GUAN JING TIAN TANG HOTEL </w:t>
            </w:r>
            <w:r w:rsidR="00E95D75" w:rsidRPr="004829EE">
              <w:rPr>
                <w:rFonts w:ascii="Kanit Light" w:hAnsi="Kanit Light" w:cs="Kanit Light"/>
                <w:color w:val="000000"/>
                <w:szCs w:val="22"/>
              </w:rPr>
              <w:br/>
            </w:r>
            <w:bookmarkEnd w:id="11"/>
            <w:r w:rsidR="00E95D75" w:rsidRPr="004829EE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E95D75" w:rsidRPr="00E15EE7" w14:paraId="1CEE3C78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047ED243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lang w:val="en-SG" w:eastAsia="en-SG"/>
              </w:rPr>
            </w:pPr>
            <w:r w:rsidRPr="00E15EE7"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5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1054FFF4" w14:textId="2F5BB5F6" w:rsidR="00E95D75" w:rsidRPr="004829EE" w:rsidRDefault="00417814" w:rsidP="00417814">
            <w:pPr>
              <w:spacing w:after="0" w:line="276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</w:pPr>
            <w:bookmarkStart w:id="12" w:name="_Hlk200617163"/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ชมพระอาทิตย์ขึ้นที่ภูเขาหิมะเหมยหลี่   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-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 โค้งแรกแม่น้ำจินซาเจียง 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- 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วัดลามะซงจ้านหลิน  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- 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 xml:space="preserve">ลี่เจียง  </w:t>
            </w:r>
            <w:bookmarkEnd w:id="12"/>
          </w:p>
        </w:tc>
        <w:tc>
          <w:tcPr>
            <w:tcW w:w="691" w:type="dxa"/>
            <w:shd w:val="clear" w:color="auto" w:fill="auto"/>
            <w:vAlign w:val="center"/>
          </w:tcPr>
          <w:p w14:paraId="27EBDC2E" w14:textId="4EB0299E" w:rsidR="00E95D75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1E6A8E74" w14:textId="57398350" w:rsidR="00E95D75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84" w:type="dxa"/>
            <w:shd w:val="clear" w:color="auto" w:fill="auto"/>
            <w:vAlign w:val="center"/>
          </w:tcPr>
          <w:p w14:paraId="78E7C563" w14:textId="546F8A00" w:rsidR="00E95D75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3087" w:type="dxa"/>
            <w:shd w:val="clear" w:color="auto" w:fill="auto"/>
            <w:vAlign w:val="center"/>
          </w:tcPr>
          <w:p w14:paraId="6E8C7194" w14:textId="728074BC" w:rsidR="00E95D75" w:rsidRPr="004829EE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Cs w:val="22"/>
                <w:highlight w:val="yellow"/>
                <w:cs/>
                <w:lang w:val="en-SG" w:eastAsia="en-SG"/>
              </w:rPr>
            </w:pPr>
            <w:r w:rsidRPr="004829EE">
              <w:rPr>
                <w:rFonts w:ascii="Kanit Light" w:hAnsi="Kanit Light" w:cs="Kanit Light"/>
                <w:color w:val="000000"/>
                <w:szCs w:val="22"/>
              </w:rPr>
              <w:t xml:space="preserve">LUCKY DRAGON HOTEL </w:t>
            </w:r>
            <w:r w:rsidRPr="004829EE">
              <w:rPr>
                <w:rFonts w:ascii="Kanit Light" w:hAnsi="Kanit Light" w:cs="Kanit Light"/>
                <w:color w:val="000000"/>
                <w:szCs w:val="22"/>
              </w:rPr>
              <w:br/>
              <w:t xml:space="preserve"> </w:t>
            </w:r>
            <w:r w:rsidRPr="004829EE">
              <w:rPr>
                <w:rFonts w:ascii="Kanit Light" w:hAnsi="Kanit Light" w:cs="Kanit Light"/>
                <w:color w:val="000000"/>
                <w:szCs w:val="22"/>
                <w:cs/>
              </w:rPr>
              <w:t>หรือระดับใกล้เคียงกัน</w:t>
            </w:r>
          </w:p>
        </w:tc>
      </w:tr>
      <w:tr w:rsidR="008662FA" w:rsidRPr="00E15EE7" w14:paraId="6159740E" w14:textId="77777777" w:rsidTr="00E95D75">
        <w:trPr>
          <w:trHeight w:val="559"/>
        </w:trPr>
        <w:tc>
          <w:tcPr>
            <w:tcW w:w="591" w:type="dxa"/>
            <w:shd w:val="clear" w:color="auto" w:fill="auto"/>
            <w:vAlign w:val="center"/>
          </w:tcPr>
          <w:p w14:paraId="049A2F8B" w14:textId="6FA8BF66" w:rsidR="008662FA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sz w:val="20"/>
                <w:szCs w:val="20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b/>
                <w:bCs/>
                <w:sz w:val="20"/>
                <w:szCs w:val="20"/>
                <w:cs/>
                <w:lang w:val="en-SG" w:eastAsia="en-SG"/>
              </w:rPr>
              <w:t>6</w:t>
            </w:r>
          </w:p>
        </w:tc>
        <w:tc>
          <w:tcPr>
            <w:tcW w:w="5054" w:type="dxa"/>
            <w:shd w:val="clear" w:color="auto" w:fill="auto"/>
            <w:vAlign w:val="center"/>
          </w:tcPr>
          <w:p w14:paraId="2A1E88D7" w14:textId="0C5E919F" w:rsidR="008662FA" w:rsidRPr="004829EE" w:rsidRDefault="008662FA" w:rsidP="00E95D75">
            <w:pPr>
              <w:spacing w:after="0" w:line="276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ท่าอากาศยานท่าอากาศยานลี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่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เจียง ซันยี่</w:t>
            </w:r>
            <w:r w:rsidRPr="004829EE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–</w:t>
            </w:r>
            <w:r w:rsidRPr="004829EE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</w:t>
            </w:r>
            <w:r w:rsidRPr="004829E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ท่าอากาศยาน</w:t>
            </w:r>
            <w:r w:rsidRPr="004829E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นานาชาติสุวรรณภูมิ</w:t>
            </w:r>
            <w:r w:rsidRPr="004829EE">
              <w:rPr>
                <w:rFonts w:ascii="Kanit Light" w:eastAsia="Times New Roman" w:hAnsi="Kanit Light" w:cs="Kanit Light"/>
                <w:szCs w:val="22"/>
                <w:lang w:val="en-SG" w:eastAsia="en-SG"/>
              </w:rPr>
              <w:t xml:space="preserve"> </w:t>
            </w:r>
            <w:r w:rsidRPr="004829EE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DR5041 LJG-BKK </w:t>
            </w:r>
            <w:r w:rsidR="00841145" w:rsidRPr="004829EE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11.00</w:t>
            </w:r>
            <w:r w:rsidRPr="004829EE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-12.</w:t>
            </w:r>
            <w:r w:rsidR="00841145" w:rsidRPr="004829EE">
              <w:rPr>
                <w:rFonts w:ascii="Kanit Light" w:hAnsi="Kanit Light" w:cs="Kanit Light"/>
                <w:b/>
                <w:bCs/>
                <w:szCs w:val="22"/>
              </w:rPr>
              <w:t>50</w:t>
            </w:r>
          </w:p>
        </w:tc>
        <w:tc>
          <w:tcPr>
            <w:tcW w:w="691" w:type="dxa"/>
            <w:shd w:val="clear" w:color="auto" w:fill="auto"/>
            <w:vAlign w:val="center"/>
          </w:tcPr>
          <w:p w14:paraId="7074736C" w14:textId="51E3CC22" w:rsidR="008662FA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E15EE7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7" w:type="dxa"/>
            <w:shd w:val="clear" w:color="auto" w:fill="auto"/>
            <w:vAlign w:val="center"/>
          </w:tcPr>
          <w:p w14:paraId="3E7CF5D6" w14:textId="77777777" w:rsidR="008662FA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 w:bidi="ar-SA"/>
              </w:rPr>
            </w:pPr>
          </w:p>
        </w:tc>
        <w:tc>
          <w:tcPr>
            <w:tcW w:w="684" w:type="dxa"/>
            <w:shd w:val="clear" w:color="auto" w:fill="auto"/>
            <w:vAlign w:val="center"/>
          </w:tcPr>
          <w:p w14:paraId="5AEFF978" w14:textId="77777777" w:rsidR="008662FA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cs/>
                <w:lang w:val="en-SG" w:eastAsia="en-SG"/>
              </w:rPr>
            </w:pPr>
          </w:p>
        </w:tc>
        <w:tc>
          <w:tcPr>
            <w:tcW w:w="3087" w:type="dxa"/>
            <w:shd w:val="clear" w:color="auto" w:fill="auto"/>
            <w:vAlign w:val="center"/>
          </w:tcPr>
          <w:p w14:paraId="43424B8F" w14:textId="77777777" w:rsidR="008662FA" w:rsidRPr="00E15EE7" w:rsidRDefault="008662FA" w:rsidP="00E95D75">
            <w:pPr>
              <w:spacing w:after="0" w:line="240" w:lineRule="auto"/>
              <w:jc w:val="center"/>
              <w:rPr>
                <w:rFonts w:ascii="Kanit Light" w:hAnsi="Kanit Light" w:cs="Kanit Light"/>
                <w:b/>
                <w:bCs/>
                <w:color w:val="000000"/>
                <w:sz w:val="20"/>
                <w:szCs w:val="20"/>
                <w:highlight w:val="yellow"/>
                <w:cs/>
                <w:lang w:val="en-SG" w:eastAsia="en-SG"/>
              </w:rPr>
            </w:pPr>
          </w:p>
        </w:tc>
      </w:tr>
    </w:tbl>
    <w:p w14:paraId="2C96168C" w14:textId="01F63202" w:rsidR="00E95D75" w:rsidRDefault="00E95D75" w:rsidP="00657B57">
      <w:pPr>
        <w:spacing w:after="0" w:line="256" w:lineRule="auto"/>
        <w:jc w:val="center"/>
        <w:rPr>
          <w:rFonts w:ascii="Kanit Light" w:hAnsi="Kanit Light" w:cs="Kanit Light"/>
          <w:sz w:val="21"/>
          <w:szCs w:val="21"/>
        </w:rPr>
      </w:pPr>
    </w:p>
    <w:p w14:paraId="3EC40B67" w14:textId="77777777" w:rsidR="006E2266" w:rsidRDefault="006E2266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6495E0F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5E4FB1BF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1233328E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689A07E4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0C346803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35AE13E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12046058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4C4A354B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612A529A" w14:textId="77777777" w:rsidR="004829EE" w:rsidRDefault="004829EE" w:rsidP="00417814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tbl>
      <w:tblPr>
        <w:tblpPr w:leftFromText="180" w:rightFromText="180" w:vertAnchor="text" w:horzAnchor="margin" w:tblpY="81"/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1984"/>
        <w:gridCol w:w="2126"/>
        <w:gridCol w:w="1701"/>
        <w:gridCol w:w="993"/>
        <w:gridCol w:w="1275"/>
      </w:tblGrid>
      <w:tr w:rsidR="00E95D75" w:rsidRPr="00E15EE7" w14:paraId="0D78465C" w14:textId="77777777" w:rsidTr="004829EE">
        <w:trPr>
          <w:trHeight w:val="370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074FD4DE" w14:textId="77777777" w:rsidR="00E95D75" w:rsidRPr="00E15EE7" w:rsidRDefault="00E95D75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color w:val="FFFFFF"/>
                <w:sz w:val="23"/>
                <w:szCs w:val="23"/>
                <w:cs/>
                <w:lang w:eastAsia="en-SG"/>
              </w:rPr>
              <w:t>วันเดินทาง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1CA5EB1E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ราคาผู้ใหญ่</w:t>
            </w:r>
          </w:p>
          <w:p w14:paraId="2439A6A8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2BB3CD1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ราคาเด็ก</w:t>
            </w:r>
          </w:p>
          <w:p w14:paraId="74190A32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 xml:space="preserve"> 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7FA90C0F" w14:textId="77777777" w:rsidR="00E95D75" w:rsidRPr="00E15EE7" w:rsidRDefault="00E95D75" w:rsidP="00E95D75">
            <w:pPr>
              <w:spacing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 xml:space="preserve">พักเดี่ยว/เดินทางท่านเดียว เพิ่ม </w:t>
            </w:r>
            <w:r w:rsidRPr="00E15EE7">
              <w:rPr>
                <w:rFonts w:ascii="Kanit Light" w:eastAsia="Times New Roman" w:hAnsi="Kanit Light" w:cs="Kanit Light"/>
                <w:color w:val="FFFFFF"/>
                <w:sz w:val="23"/>
                <w:szCs w:val="23"/>
                <w:cs/>
                <w:lang w:val="en-SG" w:eastAsia="en-SG"/>
              </w:rPr>
              <w:t>(บาท)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13408ADF" w14:textId="77777777" w:rsidR="00E95D75" w:rsidRPr="00E15EE7" w:rsidRDefault="00E95D75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ที่นั่ง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2E1C4463" w14:textId="77777777" w:rsidR="00E95D75" w:rsidRPr="00E15EE7" w:rsidRDefault="00E95D75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FFFFFF"/>
                <w:sz w:val="23"/>
                <w:szCs w:val="23"/>
                <w:lang w:eastAsia="en-SG"/>
              </w:rPr>
            </w:pPr>
            <w:r w:rsidRPr="00E15EE7">
              <w:rPr>
                <w:rFonts w:ascii="Kanit Light" w:eastAsia="Yu Mincho" w:hAnsi="Kanit Light" w:cs="Kanit Light"/>
                <w:color w:val="FFFFFF"/>
                <w:sz w:val="23"/>
                <w:szCs w:val="23"/>
                <w:cs/>
                <w:lang w:eastAsia="en-SG"/>
              </w:rPr>
              <w:t>หมายเหตุ</w:t>
            </w:r>
          </w:p>
        </w:tc>
      </w:tr>
      <w:tr w:rsidR="00417814" w:rsidRPr="00E15EE7" w14:paraId="7000EA94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FFA55" w14:textId="503DE10F" w:rsidR="00417814" w:rsidRPr="00E15EE7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04-09 กันยายน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37095" w14:textId="4EBEF981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4829E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24,</w:t>
            </w: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2FEF1" w14:textId="77777777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lang w:val="en-SG" w:eastAsia="en-SG"/>
              </w:rPr>
            </w:pPr>
            <w:r w:rsidRPr="004829EE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ไม่มีราค</w:t>
            </w:r>
            <w:r w:rsidRPr="004829EE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า</w:t>
            </w:r>
            <w:r w:rsidRPr="004829EE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เด็ก</w:t>
            </w:r>
          </w:p>
          <w:p w14:paraId="139B0BF1" w14:textId="77777777" w:rsidR="00417814" w:rsidRPr="004829EE" w:rsidRDefault="00417814" w:rsidP="00E95D7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10"/>
                <w:szCs w:val="10"/>
                <w:lang w:val="en-SG" w:eastAsia="en-SG"/>
              </w:rPr>
            </w:pPr>
          </w:p>
          <w:p w14:paraId="3E25CC5C" w14:textId="6D9671E7" w:rsidR="00417814" w:rsidRPr="004829EE" w:rsidRDefault="00417814" w:rsidP="00E95D7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4829EE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4829EE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4829EE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ราคา </w:t>
            </w:r>
            <w:r w:rsidRPr="004829EE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5,500</w:t>
            </w:r>
            <w:r w:rsidRPr="004829EE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DAB8E" w14:textId="77096C3E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  <w:r w:rsidRPr="00E15EE7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0</w:t>
            </w: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B4106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663B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6186C021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34276C" w14:textId="1D01F2E4" w:rsidR="00417814" w:rsidRPr="00E15EE7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11-16 กันยายน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95D95" w14:textId="0E837C47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4829E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24,</w:t>
            </w: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80700" w14:textId="77777777" w:rsidR="00417814" w:rsidRPr="004829EE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17E17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2F1232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9D9D7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69E5D048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0F7C5C" w14:textId="14964B41" w:rsidR="00417814" w:rsidRPr="00E15EE7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18-23 กันยายน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2281F8" w14:textId="639AB2E0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4829E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24,</w:t>
            </w: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0CD30" w14:textId="77777777" w:rsidR="00417814" w:rsidRPr="004829EE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AB93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F15AC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F3735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22E62D2B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7446E1" w14:textId="05C52F73" w:rsidR="00417814" w:rsidRPr="00E15EE7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25-30 กันยายน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CFEEB7" w14:textId="1BCCB5F1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4829E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5,</w:t>
            </w: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5DF88" w14:textId="77777777" w:rsidR="00417814" w:rsidRPr="004829EE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D6AC1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D53BD0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48243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6C0C70B3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BF435" w14:textId="4628A66C" w:rsidR="00417814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02-07 ตุลาคม 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6464B7" w14:textId="36E9B320" w:rsidR="00417814" w:rsidRPr="004829EE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 w:rsidRPr="004829E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5,</w:t>
            </w:r>
            <w:r w:rsidRPr="004829E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89F4D" w14:textId="77777777" w:rsidR="00417814" w:rsidRPr="004829EE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434DC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CC305" w14:textId="6D87593C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2949F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7DC86832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AD1042" w14:textId="5C42F626" w:rsidR="00417814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>0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9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14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 xml:space="preserve"> ตุลาคม  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>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556F9E" w14:textId="3E89A472" w:rsidR="00417814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605E4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605E4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7F0B8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A8108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C506F8" w14:textId="7C7739BF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923A0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21B7B304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28E62A" w14:textId="1B765E19" w:rsidR="00417814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11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16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 xml:space="preserve"> ตุลาคม  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>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128FE1" w14:textId="76CA0C3A" w:rsidR="00417814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605E4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605E4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69489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D37E5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F603DE" w14:textId="04EF4469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F0D8D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417814" w:rsidRPr="00E15EE7" w14:paraId="082D6A49" w14:textId="77777777" w:rsidTr="004829EE">
        <w:trPr>
          <w:trHeight w:val="56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DD7B0" w14:textId="3BF63C95" w:rsidR="00417814" w:rsidRDefault="00417814" w:rsidP="00E95D75">
            <w:pPr>
              <w:spacing w:before="240" w:after="0" w:line="240" w:lineRule="auto"/>
              <w:rPr>
                <w:rFonts w:ascii="Kanit Light" w:hAnsi="Kanit Light" w:cs="Kanit Light"/>
                <w:sz w:val="21"/>
                <w:szCs w:val="21"/>
                <w:cs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18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23</w:t>
            </w:r>
            <w:r w:rsidRPr="00417814">
              <w:rPr>
                <w:rFonts w:ascii="Kanit Light" w:hAnsi="Kanit Light" w:cs="Kanit Light"/>
                <w:sz w:val="21"/>
                <w:szCs w:val="21"/>
                <w:cs/>
              </w:rPr>
              <w:t xml:space="preserve"> ตุลาคม  </w:t>
            </w:r>
            <w:r w:rsidRPr="00E15EE7">
              <w:rPr>
                <w:rFonts w:ascii="Kanit Light" w:hAnsi="Kanit Light" w:cs="Kanit Light" w:hint="cs"/>
                <w:sz w:val="21"/>
                <w:szCs w:val="21"/>
                <w:cs/>
              </w:rPr>
              <w:t>256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484185" w14:textId="4043F871" w:rsidR="00417814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5</w:t>
            </w:r>
            <w:r w:rsidRPr="00605E4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,</w:t>
            </w:r>
            <w:r w:rsidRPr="00605E4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212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66934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EBA39" w14:textId="77777777" w:rsidR="00417814" w:rsidRPr="00E15EE7" w:rsidRDefault="00417814" w:rsidP="00E95D75">
            <w:pPr>
              <w:spacing w:before="240" w:after="0" w:line="240" w:lineRule="auto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3AD761" w14:textId="6A201289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15EE7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56054" w14:textId="77777777" w:rsidR="00417814" w:rsidRPr="00E15EE7" w:rsidRDefault="00417814" w:rsidP="00E95D75">
            <w:pPr>
              <w:spacing w:before="240" w:after="0" w:line="240" w:lineRule="auto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6710CE27" w14:textId="77777777" w:rsidR="00E95D75" w:rsidRDefault="00E95D75" w:rsidP="0080298D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7C15A6AD" w14:textId="77777777" w:rsidR="00CA233C" w:rsidRDefault="00CA233C" w:rsidP="0080298D">
      <w:pPr>
        <w:spacing w:after="0" w:line="256" w:lineRule="auto"/>
        <w:rPr>
          <w:rFonts w:ascii="Kanit Light" w:hAnsi="Kanit Light" w:cs="Kanit Light"/>
          <w:sz w:val="21"/>
          <w:szCs w:val="21"/>
        </w:rPr>
      </w:pPr>
    </w:p>
    <w:p w14:paraId="51A02EB2" w14:textId="604733BF" w:rsidR="00BE41F0" w:rsidRDefault="00E95D75" w:rsidP="00823397">
      <w:pPr>
        <w:spacing w:after="0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0EFF624A" wp14:editId="3E10261D">
                <wp:simplePos x="0" y="0"/>
                <wp:positionH relativeFrom="margin">
                  <wp:posOffset>-171450</wp:posOffset>
                </wp:positionH>
                <wp:positionV relativeFrom="paragraph">
                  <wp:posOffset>2540</wp:posOffset>
                </wp:positionV>
                <wp:extent cx="6877050" cy="619125"/>
                <wp:effectExtent l="0" t="0" r="19050" b="28575"/>
                <wp:wrapSquare wrapText="bothSides"/>
                <wp:docPr id="52" name="Rectangle: Rounded Corners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770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2F0BC6E" w14:textId="67A35FC4" w:rsidR="00D04324" w:rsidRPr="00B24E7F" w:rsidRDefault="003A4A9B" w:rsidP="00D154A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</w:t>
                            </w:r>
                            <w:r w:rsidR="006061A6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6061A6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6061A6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ท่าอากาศยานท่าอากาศยานลี่เจียง ซันยี่</w:t>
                            </w:r>
                            <w:r w:rsidR="006061A6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9673E0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(</w:t>
                            </w:r>
                            <w:r w:rsidR="006061A6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เมืองลี่เจียง</w:t>
                            </w:r>
                            <w:r w:rsidR="009673E0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>)</w:t>
                            </w:r>
                            <w:r w:rsidR="004829EE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6879760A" w14:textId="77777777" w:rsidR="00E003E5" w:rsidRPr="00E15EE7" w:rsidRDefault="00B24E7F" w:rsidP="00B24E7F">
                            <w:pPr>
                              <w:spacing w:after="0"/>
                              <w:ind w:left="1134" w:hanging="14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0432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</w:t>
                            </w:r>
                            <w:r w:rsidR="00BE41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35003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535003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35003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535003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061A6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16B252AD" w14:textId="77777777" w:rsidR="003A4A9B" w:rsidRPr="009D08F4" w:rsidRDefault="00E003E5" w:rsidP="00B24E7F">
                            <w:pPr>
                              <w:spacing w:after="0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9D08F4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21A76B0" w14:textId="77777777" w:rsidR="003A4A9B" w:rsidRDefault="003A4A9B" w:rsidP="00B24E7F">
                            <w:pPr>
                              <w:shd w:val="clear" w:color="auto" w:fill="0070C0"/>
                              <w:tabs>
                                <w:tab w:val="left" w:pos="1260"/>
                              </w:tabs>
                              <w:spacing w:after="0"/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FF624A" id="Rectangle: Rounded Corners 52" o:spid="_x0000_s1042" style="position:absolute;margin-left:-13.5pt;margin-top:.2pt;width:541.5pt;height:48.75pt;z-index:251628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" fillcolor="#a00000" strokecolor="white [3212]">
                <v:fill color2="red" rotate="t" angle="180" colors="0 #a00000;.5 #e60000;1 red" focus="100%" type="gradient"/>
                <v:textbox>
                  <w:txbxContent>
                    <w:p w14:paraId="02F0BC6E" w14:textId="67A35FC4" w:rsidR="00D04324" w:rsidRPr="00B24E7F" w:rsidRDefault="003A4A9B" w:rsidP="00D154AA">
                      <w:pPr>
                        <w:spacing w:after="0"/>
                        <w:ind w:left="851" w:hanging="851"/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</w:t>
                      </w:r>
                      <w:r w:rsidR="006061A6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6061A6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- </w:t>
                      </w:r>
                      <w:r w:rsidR="006061A6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ท่าอากาศยานท่าอากาศยานลี่เจียง ซันยี่</w:t>
                      </w:r>
                      <w:r w:rsidR="006061A6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9673E0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(</w:t>
                      </w:r>
                      <w:r w:rsidR="006061A6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เมืองลี่เจียง</w:t>
                      </w:r>
                      <w:r w:rsidR="009673E0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>)</w:t>
                      </w:r>
                      <w:r w:rsidR="004829EE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6879760A" w14:textId="77777777" w:rsidR="00E003E5" w:rsidRPr="00E15EE7" w:rsidRDefault="00B24E7F" w:rsidP="00B24E7F">
                      <w:pPr>
                        <w:spacing w:after="0"/>
                        <w:ind w:left="1134" w:hanging="14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0432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</w:t>
                      </w:r>
                      <w:r w:rsidR="00BE41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35003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535003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35003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535003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061A6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16B252AD" w14:textId="77777777" w:rsidR="003A4A9B" w:rsidRPr="009D08F4" w:rsidRDefault="00E003E5" w:rsidP="00B24E7F">
                      <w:pPr>
                        <w:spacing w:after="0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9D08F4"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</w:p>
                    <w:p w14:paraId="521A76B0" w14:textId="77777777" w:rsidR="003A4A9B" w:rsidRDefault="003A4A9B" w:rsidP="00B24E7F">
                      <w:pPr>
                        <w:shd w:val="clear" w:color="auto" w:fill="0070C0"/>
                        <w:tabs>
                          <w:tab w:val="left" w:pos="1260"/>
                        </w:tabs>
                        <w:spacing w:after="0"/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/>
                          <w:color w:val="FFFFFF"/>
                          <w:sz w:val="20"/>
                          <w:szCs w:val="20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051B9"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B24E7F">
        <w:rPr>
          <w:rFonts w:ascii="Kanit Light" w:hAnsi="Kanit Light" w:cs="Kanit Light"/>
          <w:color w:val="FF0000"/>
          <w:szCs w:val="22"/>
          <w:lang w:val="en-SG" w:eastAsia="en-SG"/>
        </w:rPr>
        <w:t>0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841145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3</w:t>
      </w:r>
      <w:r w:rsidR="00FB2AAF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02EED">
        <w:rPr>
          <w:rFonts w:ascii="Kanit Light" w:hAnsi="Kanit Light" w:cs="Kanit Light"/>
          <w:color w:val="FF0000"/>
          <w:szCs w:val="22"/>
          <w:lang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eastAsia="en-SG"/>
        </w:rPr>
        <w:t xml:space="preserve">น. </w:t>
      </w:r>
      <w:r w:rsidR="00AE031A" w:rsidRPr="00E02EED">
        <w:rPr>
          <w:rFonts w:ascii="Kanit Light" w:hAnsi="Kanit Light" w:cs="Kanit Light" w:hint="cs"/>
          <w:color w:val="FF0000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</w:t>
      </w:r>
      <w:r w:rsidR="00CD3465" w:rsidRPr="00E15EE7">
        <w:rPr>
          <w:rFonts w:ascii="Kanit Light" w:eastAsia="Times New Roman" w:hAnsi="Kanit Light" w:cs="Kanit Light"/>
          <w:color w:val="000000"/>
          <w:szCs w:val="22"/>
          <w:cs/>
          <w:lang w:val="en-SG" w:eastAsia="en-SG"/>
        </w:rPr>
        <w:t xml:space="preserve"> ณ</w:t>
      </w:r>
      <w:r w:rsidR="00CD3465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C552A9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นานาชาติสุวรรณภูมิ</w:t>
      </w:r>
      <w:r w:rsidR="00C552A9"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CD3465" w:rsidRPr="00B24E7F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CD3465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CA720E" w:rsidRPr="00B24E7F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 w:bidi="ar-SA"/>
        </w:rPr>
        <w:t>4</w:t>
      </w:r>
      <w:r w:rsidR="00CD3465" w:rsidRPr="00E02EED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  <w:r w:rsidR="00BE41F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092C4D71" w14:textId="4BAC957E" w:rsidR="00E7793E" w:rsidRPr="00E02EED" w:rsidRDefault="00BE41F0" w:rsidP="00BE41F0">
      <w:pPr>
        <w:tabs>
          <w:tab w:val="left" w:pos="851"/>
        </w:tabs>
        <w:spacing w:after="0" w:line="240" w:lineRule="auto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               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บิน</w:t>
      </w:r>
      <w:r w:rsidR="00F22FC5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</w:t>
      </w:r>
      <w:r w:rsidR="007D0C99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CD3465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คอยต้อนรับอำนวยความสะดวกด้านเอกสาร</w:t>
      </w:r>
    </w:p>
    <w:p w14:paraId="03A39550" w14:textId="25BEBCAD" w:rsidR="00205D33" w:rsidRPr="00E02EED" w:rsidRDefault="00C552A9" w:rsidP="006061A6">
      <w:pPr>
        <w:spacing w:after="0" w:line="240" w:lineRule="auto"/>
        <w:ind w:left="851" w:right="118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B24E7F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3</w:t>
      </w:r>
      <w:r w:rsidR="000F2363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.</w:t>
      </w:r>
      <w:r w:rsidR="00841145">
        <w:rPr>
          <w:rFonts w:ascii="Kanit Light" w:hAnsi="Kanit Light" w:cs="Kanit Light"/>
          <w:color w:val="FF0000"/>
          <w:szCs w:val="22"/>
          <w:lang w:val="en-SG" w:eastAsia="en-SG"/>
        </w:rPr>
        <w:t>50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นำท่านเดินทางสู่</w:t>
      </w:r>
      <w:r w:rsidR="000F2363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Pr="00E02EED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3" w:name="_Hlk132191124"/>
      <w:bookmarkStart w:id="14" w:name="_Hlk132107225"/>
      <w:r w:rsidR="00535003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CA720E" w:rsidRPr="00E02EED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="00CA720E"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="00CA720E"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CA720E" w:rsidRPr="00E02EED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r w:rsidR="000F2363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15" w:name="_Hlk132117787"/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AB27EC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bookmarkEnd w:id="13"/>
      <w:bookmarkEnd w:id="14"/>
      <w:bookmarkEnd w:id="15"/>
      <w:r w:rsidR="00CA720E"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DR5042</w:t>
      </w:r>
    </w:p>
    <w:p w14:paraId="35A3C673" w14:textId="54E1691F" w:rsidR="00BA3B68" w:rsidRDefault="00FB2AAF" w:rsidP="00D007E2">
      <w:pPr>
        <w:tabs>
          <w:tab w:val="left" w:pos="4008"/>
        </w:tabs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 w:rsidRPr="00E02EED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</w:t>
      </w:r>
      <w:r w:rsidR="00B24E7F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7</w:t>
      </w:r>
      <w:r w:rsidR="00841145"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.40</w:t>
      </w:r>
      <w:r w:rsidR="00FA5C21" w:rsidRPr="00E02EED">
        <w:rPr>
          <w:rFonts w:ascii="Kanit Light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ท่าอากาศยานท่าอากาศยานลี</w:t>
      </w:r>
      <w:r w:rsidR="00AA2C47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่</w:t>
      </w:r>
      <w:r w:rsidR="00AA2C47" w:rsidRPr="00E02EED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เจียง ซันยี่</w:t>
      </w:r>
      <w:r w:rsidR="007D0C99" w:rsidRPr="00E15EE7">
        <w:rPr>
          <w:rFonts w:ascii="Kanit Light" w:eastAsia="Times New Roman" w:hAnsi="Kanit Light" w:cs="Kanit Light"/>
          <w:color w:val="000000"/>
          <w:szCs w:val="22"/>
          <w:lang w:eastAsia="en-SG"/>
        </w:rPr>
        <w:t xml:space="preserve"> </w:t>
      </w:r>
      <w:r w:rsidR="00535003" w:rsidRPr="00E02EED">
        <w:rPr>
          <w:rFonts w:ascii="Kanit Light" w:eastAsia="Times New Roman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FA00FD" w:rsidRPr="00E15EE7">
        <w:rPr>
          <w:rFonts w:ascii="Kanit Light" w:eastAsia="Times New Roman" w:hAnsi="Kanit Light" w:cs="Kanit Light" w:hint="cs"/>
          <w:color w:val="000000"/>
          <w:szCs w:val="22"/>
          <w:cs/>
          <w:lang w:eastAsia="en-SG"/>
        </w:rPr>
        <w:t xml:space="preserve"> </w:t>
      </w:r>
      <w:r w:rsidR="00D65F66" w:rsidRPr="00E02EED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</w:t>
      </w:r>
      <w:r w:rsidR="00D65F66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>ร</w:t>
      </w:r>
      <w:r w:rsidR="00AA2C47"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EC353B">
        <w:rPr>
          <w:rFonts w:ascii="Kanit Light" w:eastAsia="Times New Roman" w:hAnsi="Kanit Light" w:cs="Kanit Light"/>
          <w:i/>
          <w:iCs/>
          <w:color w:val="C00000"/>
          <w:szCs w:val="22"/>
        </w:rPr>
        <w:t>(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เวล</w:t>
      </w:r>
      <w:r w:rsidR="00D65F66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า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ท้องถิ่นที่</w:t>
      </w:r>
      <w:r w:rsidR="00AA2C47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สาธารณะรัฐประชาชน</w:t>
      </w:r>
      <w:r w:rsidR="00C77888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จีนเร็วกว่าประเทศไทย 1 ชั่วโมง</w:t>
      </w:r>
      <w:r w:rsid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D154AA" w:rsidRPr="00D154AA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>รบกวนปรับเวลาของท่านเพื่อสะดวกในการนัดหมาย</w:t>
      </w:r>
      <w:r w:rsidR="00D65F66" w:rsidRPr="00E02EED">
        <w:rPr>
          <w:rFonts w:ascii="Kanit Light" w:eastAsia="Times New Roman" w:hAnsi="Kanit Light" w:cs="Kanit Light"/>
          <w:i/>
          <w:iCs/>
          <w:color w:val="C00000"/>
          <w:szCs w:val="22"/>
          <w:cs/>
        </w:rPr>
        <w:t>)</w:t>
      </w:r>
      <w:r w:rsidR="00B25FE0" w:rsidRPr="00E02EED">
        <w:rPr>
          <w:rFonts w:ascii="Kanit Light" w:eastAsia="Times New Roman" w:hAnsi="Kanit Light" w:cs="Kanit Light" w:hint="cs"/>
          <w:i/>
          <w:iCs/>
          <w:color w:val="C00000"/>
          <w:szCs w:val="22"/>
          <w:cs/>
        </w:rPr>
        <w:t xml:space="preserve"> </w:t>
      </w:r>
      <w:r w:rsidR="00C758E4" w:rsidRPr="00C76C55">
        <w:rPr>
          <w:rFonts w:ascii="Kanit Light" w:eastAsia="Times New Roman" w:hAnsi="Kanit Light" w:cs="Kanit Light" w:hint="cs"/>
          <w:b/>
          <w:bCs/>
          <w:szCs w:val="22"/>
          <w:cs/>
        </w:rPr>
        <w:t>เมืองลี่เจียง</w:t>
      </w:r>
      <w:r w:rsidR="00C758E4" w:rsidRPr="00C76C55">
        <w:rPr>
          <w:rFonts w:ascii="Kanit Light" w:eastAsia="Times New Roman" w:hAnsi="Kanit Light" w:cs="Kanit Light"/>
          <w:b/>
          <w:bCs/>
          <w:color w:val="0066FF"/>
          <w:szCs w:val="22"/>
          <w:cs/>
        </w:rPr>
        <w:t xml:space="preserve"> </w:t>
      </w:r>
      <w:r w:rsidR="00C758E4" w:rsidRPr="00C76C55">
        <w:rPr>
          <w:rFonts w:ascii="Kanit Light" w:hAnsi="Kanit Light" w:cs="Kanit Light"/>
          <w:b/>
          <w:bCs/>
          <w:szCs w:val="22"/>
        </w:rPr>
        <w:t> (Lijiang)</w:t>
      </w:r>
      <w:r w:rsidR="00C758E4">
        <w:rPr>
          <w:rFonts w:ascii="Kanit Light" w:hAnsi="Kanit Light" w:cs="Kanit Light" w:hint="cs"/>
          <w:szCs w:val="22"/>
          <w:cs/>
        </w:rPr>
        <w:t xml:space="preserve"> </w:t>
      </w:r>
      <w:r w:rsidR="00C758E4" w:rsidRPr="00C76C55">
        <w:rPr>
          <w:rFonts w:ascii="Kanit Light" w:hAnsi="Kanit Light" w:cs="Kanit Light"/>
          <w:szCs w:val="22"/>
          <w:cs/>
        </w:rPr>
        <w:t xml:space="preserve">มีประวัติศาสตร์ยาวนานกว่า </w:t>
      </w:r>
      <w:r w:rsidR="00C758E4" w:rsidRPr="00C76C55">
        <w:rPr>
          <w:rFonts w:ascii="Kanit Light" w:hAnsi="Kanit Light" w:cs="Kanit Light"/>
          <w:szCs w:val="22"/>
        </w:rPr>
        <w:t xml:space="preserve">800 </w:t>
      </w:r>
      <w:r w:rsidR="00C758E4" w:rsidRPr="00C76C55">
        <w:rPr>
          <w:rFonts w:ascii="Kanit Light" w:hAnsi="Kanit Light" w:cs="Kanit Light"/>
          <w:szCs w:val="22"/>
          <w:cs/>
        </w:rPr>
        <w:t>ปี ได้รับขึ้นให้เป็นมรดกโลกทางวัฒนธรรม จากองค์การยูเนสโก (</w:t>
      </w:r>
      <w:r w:rsidR="00C758E4" w:rsidRPr="00C76C55">
        <w:rPr>
          <w:rFonts w:ascii="Kanit Light" w:hAnsi="Kanit Light" w:cs="Kanit Light"/>
          <w:szCs w:val="22"/>
        </w:rPr>
        <w:t xml:space="preserve">UNESCO) </w:t>
      </w:r>
      <w:r w:rsidR="00C758E4" w:rsidRPr="00C76C55">
        <w:rPr>
          <w:rFonts w:ascii="Kanit Light" w:hAnsi="Kanit Light" w:cs="Kanit Light" w:hint="cs"/>
          <w:szCs w:val="22"/>
          <w:cs/>
        </w:rPr>
        <w:t>และ</w:t>
      </w:r>
      <w:r w:rsidR="00C758E4" w:rsidRPr="00C76C55">
        <w:rPr>
          <w:rFonts w:ascii="Kanit Light" w:hAnsi="Kanit Light" w:cs="Kanit Light"/>
          <w:szCs w:val="22"/>
          <w:cs/>
        </w:rPr>
        <w:t>ได้รับฉายาว่า “เวนิสแห่งตะวันออก”</w:t>
      </w:r>
      <w:r w:rsidR="00C758E4" w:rsidRPr="00C76C55">
        <w:rPr>
          <w:rFonts w:ascii="Kanit Light" w:hAnsi="Kanit Light" w:cs="Kanit Light" w:hint="cs"/>
          <w:szCs w:val="22"/>
          <w:cs/>
        </w:rPr>
        <w:t>เพราะ</w:t>
      </w:r>
      <w:r w:rsidR="00C758E4" w:rsidRPr="00C76C55">
        <w:rPr>
          <w:rFonts w:ascii="Kanit Light" w:hAnsi="Kanit Light" w:cs="Kanit Light"/>
          <w:szCs w:val="22"/>
          <w:cs/>
        </w:rPr>
        <w:t xml:space="preserve">มีลำธารและคูคลองไหลผ่านอาคารบ้านเรือนโบราณและมีสะพานเล็กๆ ข้ามฝั่งไปมามากว่า </w:t>
      </w:r>
      <w:r w:rsidR="00C758E4" w:rsidRPr="00C76C55">
        <w:rPr>
          <w:rFonts w:ascii="Kanit Light" w:hAnsi="Kanit Light" w:cs="Kanit Light"/>
          <w:szCs w:val="22"/>
        </w:rPr>
        <w:t xml:space="preserve">300 </w:t>
      </w:r>
      <w:r w:rsidR="00C758E4" w:rsidRPr="00C76C55">
        <w:rPr>
          <w:rFonts w:ascii="Kanit Light" w:hAnsi="Kanit Light" w:cs="Kanit Light"/>
          <w:szCs w:val="22"/>
          <w:cs/>
        </w:rPr>
        <w:t>สะพา</w:t>
      </w:r>
      <w:r w:rsidR="00C758E4" w:rsidRPr="00C76C55">
        <w:rPr>
          <w:rFonts w:ascii="Kanit Light" w:hAnsi="Kanit Light" w:cs="Kanit Light" w:hint="cs"/>
          <w:szCs w:val="22"/>
          <w:cs/>
        </w:rPr>
        <w:t>น</w:t>
      </w:r>
    </w:p>
    <w:p w14:paraId="6700FFF1" w14:textId="6A12AE86" w:rsidR="002A122E" w:rsidRPr="004105B0" w:rsidRDefault="00535003" w:rsidP="00BE41F0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eastAsia="en-SG"/>
        </w:rPr>
        <w:t>เย็น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ab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sym w:font="Webdings" w:char="F0E4"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>รับประทานอาหาร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เย็น 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(มื้อที่</w:t>
      </w:r>
      <w:r w:rsidRPr="004105B0">
        <w:rPr>
          <w:rFonts w:ascii="Kanit Light" w:eastAsia="Times New Roman" w:hAnsi="Kanit Light" w:cs="Kanit Light" w:hint="cs"/>
          <w:color w:val="FF9933"/>
          <w:szCs w:val="22"/>
          <w:highlight w:val="yellow"/>
          <w:cs/>
          <w:lang w:val="en-SG" w:eastAsia="en-SG"/>
        </w:rPr>
        <w:t>1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)</w:t>
      </w:r>
      <w:r w:rsidRPr="004105B0">
        <w:rPr>
          <w:color w:val="FF9933"/>
          <w:szCs w:val="22"/>
        </w:rPr>
        <w:t xml:space="preserve"> </w:t>
      </w:r>
    </w:p>
    <w:p w14:paraId="2C67BC69" w14:textId="3B26C631" w:rsidR="00DF7F48" w:rsidRPr="002A122E" w:rsidRDefault="002A122E" w:rsidP="00751989">
      <w:pPr>
        <w:tabs>
          <w:tab w:val="center" w:pos="5233"/>
        </w:tabs>
        <w:spacing w:after="0"/>
        <w:ind w:left="851" w:hanging="993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BE41F0" w:rsidRPr="00BE41F0">
        <w:rPr>
          <w:rFonts w:ascii="Kanit Light" w:hAnsi="Kanit Light" w:cs="Kanit Light"/>
          <w:color w:val="9900FF"/>
          <w:szCs w:val="22"/>
        </w:rPr>
        <w:t>LUCKY</w:t>
      </w:r>
      <w:r w:rsidR="004829EE">
        <w:rPr>
          <w:rFonts w:ascii="Kanit Light" w:hAnsi="Kanit Light" w:cs="Kanit Light"/>
          <w:color w:val="9900FF"/>
          <w:szCs w:val="22"/>
        </w:rPr>
        <w:t xml:space="preserve"> </w:t>
      </w:r>
      <w:r w:rsidR="00BE41F0" w:rsidRPr="00BE41F0">
        <w:rPr>
          <w:rFonts w:ascii="Kanit Light" w:hAnsi="Kanit Light" w:cs="Kanit Light"/>
          <w:color w:val="9900FF"/>
          <w:szCs w:val="22"/>
        </w:rPr>
        <w:t xml:space="preserve">DRAGON HOTEL </w: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22B3C54A" w14:textId="1BD4EAC5" w:rsidR="00DE4EC9" w:rsidRPr="002A122E" w:rsidRDefault="003F1552" w:rsidP="00751989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val="en-SG"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6DAC8BA8" wp14:editId="7B96D62B">
                <wp:simplePos x="0" y="0"/>
                <wp:positionH relativeFrom="margin">
                  <wp:posOffset>-123825</wp:posOffset>
                </wp:positionH>
                <wp:positionV relativeFrom="paragraph">
                  <wp:posOffset>269875</wp:posOffset>
                </wp:positionV>
                <wp:extent cx="6984365" cy="666750"/>
                <wp:effectExtent l="0" t="0" r="26035" b="19050"/>
                <wp:wrapSquare wrapText="bothSides"/>
                <wp:docPr id="51" name="Rectangle: Rounded Corners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84365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4486EA" w14:textId="77777777" w:rsidR="00417814" w:rsidRDefault="00E7793E" w:rsidP="00D154A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</w:t>
                            </w:r>
                            <w:r w:rsidR="0041781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7814" w:rsidRPr="00417814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เมืองลี่เจียง – ย่าติง -  ผ่านชมทุ่งหญ้า+หมู่บ้านทิเบต+วิวภูเขาหิมะ</w:t>
                            </w:r>
                            <w:r w:rsidR="00F22FC5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C2E24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007E2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24E7F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96EE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9D08F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BE41F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                                                 </w:t>
                            </w:r>
                            <w:r w:rsidR="009D08F4" w:rsidRPr="00E15EE7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1781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</w:t>
                            </w:r>
                          </w:p>
                          <w:p w14:paraId="53608F00" w14:textId="7B7C8F13" w:rsidR="00E7793E" w:rsidRPr="00E15EE7" w:rsidRDefault="00417814" w:rsidP="00D154A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อาหาร 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29048F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D007E2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เที่ยง,</w:t>
                            </w:r>
                            <w:r w:rsidR="00D007E2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7793E" w:rsidRPr="00B24E7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3A5AD8AE" w14:textId="77777777" w:rsidR="00E7793E" w:rsidRPr="00080AB3" w:rsidRDefault="00E7793E" w:rsidP="004B087E">
                            <w:pPr>
                              <w:tabs>
                                <w:tab w:val="left" w:pos="1260"/>
                              </w:tabs>
                              <w:ind w:left="993"/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DAC8BA8" id="Rectangle: Rounded Corners 51" o:spid="_x0000_s1043" style="position:absolute;left:0;text-align:left;margin-left:-9.75pt;margin-top:21.25pt;width:549.95pt;height:52.5pt;z-index:25163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" fillcolor="#a00000" strokecolor="window">
                <v:fill color2="red" rotate="t" angle="180" colors="0 #a00000;.5 #e60000;1 red" focus="100%" type="gradient"/>
                <v:textbox>
                  <w:txbxContent>
                    <w:p w14:paraId="064486EA" w14:textId="77777777" w:rsidR="00417814" w:rsidRDefault="00E7793E" w:rsidP="00D154AA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</w:t>
                      </w:r>
                      <w:r w:rsidR="0041781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7814" w:rsidRPr="00417814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เมืองลี่เจียง – ย่าติง -  ผ่านชมทุ่งหญ้า+หมู่บ้านทิเบต+วิวภูเขาหิมะ</w:t>
                      </w:r>
                      <w:r w:rsidR="00F22FC5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C2E24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007E2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24E7F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996EE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9D08F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BE41F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                                                                                           </w:t>
                      </w:r>
                      <w:r w:rsidR="009D08F4" w:rsidRPr="00E15EE7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1781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</w:t>
                      </w:r>
                    </w:p>
                    <w:p w14:paraId="53608F00" w14:textId="7B7C8F13" w:rsidR="00E7793E" w:rsidRPr="00E15EE7" w:rsidRDefault="00417814" w:rsidP="00D154AA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อาหาร 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29048F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D007E2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เที่ยง,</w:t>
                      </w:r>
                      <w:r w:rsidR="00D007E2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7793E" w:rsidRPr="00B24E7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3A5AD8AE" w14:textId="77777777" w:rsidR="00E7793E" w:rsidRPr="00080AB3" w:rsidRDefault="00E7793E" w:rsidP="004B087E">
                      <w:pPr>
                        <w:tabs>
                          <w:tab w:val="left" w:pos="1260"/>
                        </w:tabs>
                        <w:ind w:left="993"/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b/>
                          <w:bCs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DF7F48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DF7F48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65A463C0" w14:textId="7489C31C" w:rsidR="00E535D4" w:rsidRPr="004105B0" w:rsidRDefault="0029048F" w:rsidP="00535003">
      <w:pPr>
        <w:tabs>
          <w:tab w:val="left" w:pos="4008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FF9933"/>
          <w:szCs w:val="22"/>
        </w:rPr>
      </w:pPr>
      <w:r w:rsidRPr="004105B0">
        <w:rPr>
          <w:rFonts w:ascii="Kanit Light" w:hAnsi="Kanit Light" w:cs="Kanit Light"/>
          <w:color w:val="FF9933"/>
          <w:szCs w:val="22"/>
          <w:cs/>
        </w:rPr>
        <w:t>เช้า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        </w:t>
      </w:r>
      <w:r w:rsidR="00751989" w:rsidRPr="004105B0">
        <w:rPr>
          <w:rFonts w:ascii="Kanit Light" w:hAnsi="Kanit Light" w:cs="Kanit Light"/>
          <w:color w:val="FF9933"/>
          <w:szCs w:val="22"/>
        </w:rPr>
        <w:t xml:space="preserve">  </w:t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eastAsia="Tahoma" w:hAnsi="Kanit Light" w:cs="Kanit Light"/>
          <w:i/>
          <w:color w:val="FF9933"/>
          <w:szCs w:val="22"/>
          <w:cs/>
        </w:rPr>
        <w:t xml:space="preserve"> รับประทานอาหารเช้า</w:t>
      </w:r>
      <w:r w:rsidR="00D007E2" w:rsidRPr="004105B0">
        <w:rPr>
          <w:rFonts w:ascii="Kanit Light" w:eastAsia="Tahoma" w:hAnsi="Kanit Light" w:cs="Kanit Light" w:hint="cs"/>
          <w:i/>
          <w:color w:val="FF9933"/>
          <w:szCs w:val="22"/>
          <w:cs/>
        </w:rPr>
        <w:t xml:space="preserve"> </w:t>
      </w:r>
      <w:r w:rsidR="00D007E2" w:rsidRPr="004105B0">
        <w:rPr>
          <w:rFonts w:ascii="Kanit Light" w:hAnsi="Kanit Light" w:cs="Kanit Light" w:hint="cs"/>
          <w:color w:val="FF9933"/>
          <w:szCs w:val="22"/>
          <w:cs/>
        </w:rPr>
        <w:t>ณ โรงแรม</w:t>
      </w:r>
      <w:r w:rsidRPr="004105B0">
        <w:rPr>
          <w:rFonts w:ascii="Kanit Light" w:eastAsia="Tahoma" w:hAnsi="Kanit Light" w:cs="Kanit Light"/>
          <w:i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535003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2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</w:p>
    <w:p w14:paraId="47E21605" w14:textId="1760D059" w:rsidR="00BA1DC5" w:rsidRDefault="00BA1DC5" w:rsidP="007E47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bookmarkStart w:id="16" w:name="_Hlk157778317"/>
      <w:r>
        <w:rPr>
          <w:rFonts w:ascii="Kanit Light" w:hAnsi="Kanit Light" w:cs="Kanit Light" w:hint="cs"/>
          <w:szCs w:val="22"/>
          <w:cs/>
        </w:rPr>
        <w:t xml:space="preserve"> </w:t>
      </w:r>
      <w:r w:rsidR="007E4769" w:rsidRPr="00D154AA">
        <w:rPr>
          <w:rFonts w:ascii="Kanit Light" w:hAnsi="Kanit Light" w:cs="Kanit Light" w:hint="cs"/>
          <w:b/>
          <w:bCs/>
          <w:szCs w:val="22"/>
          <w:cs/>
        </w:rPr>
        <w:t>นั่ง</w:t>
      </w:r>
      <w:r w:rsidR="007E4769" w:rsidRPr="00C76C55">
        <w:rPr>
          <w:rFonts w:ascii="Kanit Light" w:hAnsi="Kanit Light" w:cs="Kanit Light" w:hint="cs"/>
          <w:b/>
          <w:bCs/>
          <w:szCs w:val="22"/>
          <w:cs/>
        </w:rPr>
        <w:t>รถบัสปรับอากาศ</w:t>
      </w:r>
      <w:r w:rsidR="007E4769" w:rsidRPr="00C76C55">
        <w:rPr>
          <w:rFonts w:ascii="Kanit Light" w:hAnsi="Kanit Light" w:cs="Kanit Light" w:hint="cs"/>
          <w:szCs w:val="22"/>
          <w:cs/>
        </w:rPr>
        <w:t>เพื่อเดินทางสู่</w:t>
      </w:r>
      <w:r w:rsidR="007E4769" w:rsidRPr="00C76C55">
        <w:rPr>
          <w:rFonts w:ascii="Kanit Light" w:hAnsi="Kanit Light" w:cs="Kanit Light" w:hint="cs"/>
          <w:b/>
          <w:bCs/>
          <w:szCs w:val="22"/>
          <w:cs/>
        </w:rPr>
        <w:t>เมืองย่าติง</w:t>
      </w:r>
      <w:r w:rsidR="005109CB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="005109CB">
        <w:rPr>
          <w:rFonts w:ascii="Kanit Light" w:hAnsi="Kanit Light" w:cs="Kanit Light"/>
          <w:b/>
          <w:bCs/>
          <w:szCs w:val="22"/>
        </w:rPr>
        <w:t>Yading</w:t>
      </w:r>
      <w:proofErr w:type="spellEnd"/>
      <w:r w:rsidR="005109CB">
        <w:rPr>
          <w:rFonts w:ascii="Kanit Light" w:hAnsi="Kanit Light" w:cs="Kanit Light"/>
          <w:b/>
          <w:bCs/>
          <w:szCs w:val="22"/>
        </w:rPr>
        <w:t>)</w:t>
      </w:r>
      <w:r w:rsidR="007E4769" w:rsidRPr="00C76C55">
        <w:rPr>
          <w:rFonts w:ascii="Kanit Light" w:hAnsi="Kanit Light" w:cs="Kanit Light" w:hint="cs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เดินทางผ่านไปยังเมืองต่างๆ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ของมณฑลยูนนาน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เพิ่มระดับความสูงของพื้นที่ขึ้นไปทีละนิดเพื่อปรับสภาพร่างกายให้คุ้นชินกับพื้นที่สูง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ภาวะออกซิเจนจะเริ่มเบาบางลงกว่าพื้นที่ราบ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ซึ่งอาจจะก่อให้เกิดอาการป่วยสำหรับบางคนได้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เป็นการทดสอบสภาพร่างกายเบื้องต้น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หากไม่มีอาการใดๆ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7E4769"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ถือเป็นสัญญาณที่ดีในการเดินทางไปยัง</w:t>
      </w:r>
      <w:r w:rsidR="007E4769" w:rsidRPr="00C76C5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“</w:t>
      </w:r>
      <w:r w:rsidR="007E4769" w:rsidRPr="00C76C5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ย่าติง</w:t>
      </w:r>
      <w:r w:rsidR="007E4769" w:rsidRPr="00C76C55">
        <w:rPr>
          <w:rFonts w:ascii="Kanit Light" w:eastAsia="Times New Roman" w:hAnsi="Kanit Light" w:cs="Kanit Light" w:hint="eastAsia"/>
          <w:b/>
          <w:bCs/>
          <w:szCs w:val="22"/>
          <w:cs/>
          <w:lang w:eastAsia="en-SG"/>
        </w:rPr>
        <w:t>”</w:t>
      </w:r>
      <w:r w:rsidR="007E4769"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</w:p>
    <w:p w14:paraId="35F017D6" w14:textId="68ED72A2" w:rsidR="00BA1DC5" w:rsidRPr="00BA1DC5" w:rsidRDefault="00BA1DC5" w:rsidP="00BA1DC5">
      <w:pPr>
        <w:tabs>
          <w:tab w:val="left" w:pos="4008"/>
        </w:tabs>
        <w:spacing w:after="0"/>
        <w:ind w:left="851" w:hanging="851"/>
        <w:jc w:val="both"/>
        <w:rPr>
          <w:rFonts w:ascii="Kanit Light" w:eastAsia="Times New Roman" w:hAnsi="Kanit Light" w:cs="Kanit Light"/>
          <w:color w:val="FF9933"/>
          <w:szCs w:val="22"/>
        </w:rPr>
      </w:pP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เที่ยง     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  <w:r w:rsidRPr="004105B0">
        <w:rPr>
          <w:rFonts w:ascii="Kanit Light" w:hAnsi="Kanit Light" w:cs="Kanit Light"/>
          <w:color w:val="FF9933"/>
          <w:szCs w:val="22"/>
        </w:rPr>
        <w:tab/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 รับประทานอาหารเที่ยง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3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color w:val="FF9933"/>
          <w:szCs w:val="22"/>
        </w:rPr>
        <w:t xml:space="preserve"> </w:t>
      </w:r>
    </w:p>
    <w:p w14:paraId="23086621" w14:textId="580B43C6" w:rsidR="007E4769" w:rsidRPr="00C76C55" w:rsidRDefault="007E4769" w:rsidP="007E476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ระหว่างทาง</w:t>
      </w:r>
      <w:r w:rsidRPr="00C76C5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ผ่านชม</w:t>
      </w:r>
      <w:r w:rsidR="005109C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วิว </w:t>
      </w:r>
      <w:r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 xml:space="preserve">ทุ่งหญ้า วิวภูเขาหิมะ </w:t>
      </w:r>
      <w:r w:rsidR="005109CB" w:rsidRPr="005109C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ที่สวยงามแปลกตา</w:t>
      </w:r>
      <w:r w:rsidRPr="005109CB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รวมถึง</w:t>
      </w:r>
      <w:r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  <w:lang w:eastAsia="en-SG"/>
        </w:rPr>
        <w:t>หมู่บ้านทิเบต</w:t>
      </w:r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  <w:lang w:eastAsia="en-SG"/>
        </w:rPr>
        <w:t xml:space="preserve"> </w:t>
      </w:r>
      <w:r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จะได้เห็นดอกไม้ป่า</w:t>
      </w:r>
      <w:r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นาข้าวสีเขียวเหลือง</w:t>
      </w:r>
      <w:r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ป่าสนสวยๆ</w:t>
      </w:r>
      <w:r w:rsidRPr="00C76C55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C76C55">
        <w:rPr>
          <w:rFonts w:ascii="Kanit Light" w:eastAsia="Times New Roman" w:hAnsi="Kanit Light" w:cs="Kanit Light" w:hint="cs"/>
          <w:szCs w:val="22"/>
          <w:cs/>
          <w:lang w:eastAsia="en-SG"/>
        </w:rPr>
        <w:t>ไปตลอดทาง</w:t>
      </w:r>
    </w:p>
    <w:p w14:paraId="30198EB6" w14:textId="0986835F" w:rsidR="0085053D" w:rsidRPr="004105B0" w:rsidRDefault="00C32080" w:rsidP="00D007E2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eastAsia="en-SG"/>
        </w:rPr>
        <w:t>เย็น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ab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sym w:font="Webdings" w:char="F0E4"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>รับประทานอาหาร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เย็น 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(มื้อที่</w:t>
      </w:r>
      <w:r w:rsidR="00535003" w:rsidRPr="004105B0">
        <w:rPr>
          <w:rFonts w:ascii="Kanit Light" w:eastAsia="Times New Roman" w:hAnsi="Kanit Light" w:cs="Kanit Light" w:hint="cs"/>
          <w:color w:val="FF9933"/>
          <w:szCs w:val="22"/>
          <w:highlight w:val="yellow"/>
          <w:cs/>
          <w:lang w:val="en-SG" w:eastAsia="en-SG"/>
        </w:rPr>
        <w:t>4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)</w:t>
      </w:r>
      <w:r w:rsidRPr="004105B0">
        <w:rPr>
          <w:color w:val="FF9933"/>
          <w:szCs w:val="22"/>
        </w:rPr>
        <w:t xml:space="preserve"> </w:t>
      </w:r>
    </w:p>
    <w:bookmarkEnd w:id="16"/>
    <w:p w14:paraId="5F84A58C" w14:textId="5CC69ACE" w:rsidR="00C32080" w:rsidRPr="002A122E" w:rsidRDefault="00D007E2" w:rsidP="00D007E2">
      <w:pPr>
        <w:tabs>
          <w:tab w:val="center" w:pos="5233"/>
        </w:tabs>
        <w:spacing w:after="0"/>
        <w:ind w:left="851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>ที่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พัก : </w:t>
      </w:r>
      <w:r w:rsidR="004B087E" w:rsidRPr="004B087E">
        <w:rPr>
          <w:rFonts w:ascii="Kanit Light" w:eastAsia="Times New Roman" w:hAnsi="Kanit Light" w:cs="Kanit Light"/>
          <w:color w:val="9900FF"/>
          <w:szCs w:val="22"/>
          <w:lang w:eastAsia="en-SG"/>
        </w:rPr>
        <w:t>Ramada Encore Hotel</w:t>
      </w:r>
      <w:r w:rsidR="004B087E">
        <w:rPr>
          <w:rFonts w:ascii="Kanit Light" w:eastAsia="Times New Roman" w:hAnsi="Kanit Light" w:cs="Kanit Light"/>
          <w:color w:val="9900FF"/>
          <w:szCs w:val="22"/>
          <w:lang w:eastAsia="en-SG"/>
        </w:rPr>
        <w:t xml:space="preserve">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7ECFC5FF" w14:textId="2B470848" w:rsidR="001A78C1" w:rsidRPr="002A122E" w:rsidRDefault="00476B88" w:rsidP="00D007E2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18F19004" wp14:editId="58638A69">
                <wp:simplePos x="0" y="0"/>
                <wp:positionH relativeFrom="margin">
                  <wp:align>center</wp:align>
                </wp:positionH>
                <wp:positionV relativeFrom="paragraph">
                  <wp:posOffset>299720</wp:posOffset>
                </wp:positionV>
                <wp:extent cx="6943725" cy="552450"/>
                <wp:effectExtent l="0" t="0" r="28575" b="19050"/>
                <wp:wrapSquare wrapText="bothSides"/>
                <wp:docPr id="41" name="Rectangle: Rounded Corners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4372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218C745" w14:textId="4112666C" w:rsidR="00EF3FE3" w:rsidRPr="00E15EE7" w:rsidRDefault="003A4A9B" w:rsidP="004B087E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85053D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051B9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5B1F87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ย่าติง - อุทยานย่าติง (รวมค่ารถอุทยาน) – ทุ่งหญ้าลั่วหรง - วัดชงกู่ - ทะเลสาบไข่มุก</w:t>
                            </w:r>
                            <w:r w:rsidR="00190094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3E63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1A78C1" w:rsidRPr="00E15EE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476B88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ab/>
                            </w:r>
                            <w:r w:rsidR="00504AC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</w:t>
                            </w:r>
                            <w:r w:rsidR="00504AC7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EF3FE3" w:rsidRPr="00816D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B65C2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EF3FE3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5BA151A5" w14:textId="77777777" w:rsidR="003A4A9B" w:rsidRPr="001E34FA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56C60DE4" w14:textId="77777777" w:rsidR="003A4A9B" w:rsidRPr="00E15EE7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 w:val="21"/>
                                <w:szCs w:val="21"/>
                                <w:cs/>
                              </w:rPr>
                            </w:pPr>
                            <w:r w:rsidRPr="004F166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070FD3B3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F19004" id="Rectangle: Rounded Corners 41" o:spid="_x0000_s1044" style="position:absolute;left:0;text-align:left;margin-left:0;margin-top:23.6pt;width:546.75pt;height:43.5pt;z-index:2516290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" fillcolor="#a00000" strokecolor="window">
                <v:fill color2="red" rotate="t" angle="180" colors="0 #a00000;.5 #e60000;1 red" focus="100%" type="gradient"/>
                <v:textbox>
                  <w:txbxContent>
                    <w:p w14:paraId="1218C745" w14:textId="4112666C" w:rsidR="00EF3FE3" w:rsidRPr="00E15EE7" w:rsidRDefault="003A4A9B" w:rsidP="004B087E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85053D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</w:t>
                      </w:r>
                      <w:r w:rsidR="000051B9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5B1F87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ย่าติง - อุทยานย่าติง (รวมค่ารถอุทยาน) – ทุ่งหญ้า</w:t>
                      </w:r>
                      <w:proofErr w:type="spellStart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ลั่วหร</w:t>
                      </w:r>
                      <w:proofErr w:type="spellEnd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ง - วัดชงกู่ - ทะเลสาบไข่มุก</w:t>
                      </w:r>
                      <w:r w:rsidR="00190094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ab/>
                      </w:r>
                      <w:r w:rsidR="00BA3E63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1A78C1" w:rsidRPr="00E15EE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476B88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ab/>
                      </w:r>
                      <w:r w:rsidR="00504AC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                                                                                            </w:t>
                      </w:r>
                      <w:r w:rsidR="00504AC7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EF3FE3" w:rsidRPr="00816D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B65C2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EF3FE3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5BA151A5" w14:textId="77777777" w:rsidR="003A4A9B" w:rsidRPr="001E34FA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56C60DE4" w14:textId="77777777" w:rsidR="003A4A9B" w:rsidRPr="00E15EE7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 w:val="21"/>
                          <w:szCs w:val="21"/>
                          <w:cs/>
                        </w:rPr>
                      </w:pPr>
                      <w:r w:rsidRPr="004F1668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</w:t>
                      </w:r>
                    </w:p>
                    <w:p w14:paraId="070FD3B3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C32080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C32080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03EBB530" w14:textId="458B560B" w:rsidR="0085053D" w:rsidRPr="004105B0" w:rsidRDefault="00614582" w:rsidP="00F22FC5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hAnsi="Kanit Light" w:cs="Kanit Light"/>
          <w:color w:val="FF9933"/>
          <w:szCs w:val="22"/>
          <w:cs/>
        </w:rPr>
        <w:t>เช้า</w:t>
      </w:r>
      <w:r w:rsidRPr="004105B0">
        <w:rPr>
          <w:rFonts w:ascii="Kanit Light" w:hAnsi="Kanit Light" w:cs="Kanit Light"/>
          <w:color w:val="FF9933"/>
          <w:szCs w:val="22"/>
          <w:cs/>
        </w:rPr>
        <w:tab/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eastAsia="Tahoma" w:hAnsi="Kanit Light" w:cs="Kanit Light"/>
          <w:i/>
          <w:color w:val="FF9933"/>
          <w:szCs w:val="22"/>
          <w:cs/>
        </w:rPr>
        <w:t xml:space="preserve"> รับประทานอาหารเช้า </w:t>
      </w:r>
      <w:r w:rsidR="00D007E2" w:rsidRPr="004105B0">
        <w:rPr>
          <w:rFonts w:ascii="Kanit Light" w:hAnsi="Kanit Light" w:cs="Kanit Light" w:hint="cs"/>
          <w:color w:val="FF9933"/>
          <w:szCs w:val="22"/>
          <w:cs/>
        </w:rPr>
        <w:t>ณ โรงแรม</w:t>
      </w:r>
      <w:r w:rsidR="00D007E2" w:rsidRPr="004105B0">
        <w:rPr>
          <w:rFonts w:ascii="Kanit Light" w:hAnsi="Kanit Light" w:cs="Kanit Light"/>
          <w:color w:val="FF9933"/>
          <w:szCs w:val="22"/>
          <w:cs/>
        </w:rPr>
        <w:t xml:space="preserve"> </w:t>
      </w:r>
      <w:r w:rsidR="00D007E2" w:rsidRPr="004105B0">
        <w:rPr>
          <w:rFonts w:ascii="Kanit Light" w:hAnsi="Kanit Light" w:cs="Kanit Light" w:hint="cs"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535003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5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  <w:bookmarkStart w:id="17" w:name="_Hlk132120499"/>
    </w:p>
    <w:p w14:paraId="7744ABFE" w14:textId="641B5D61" w:rsidR="00CA233C" w:rsidRDefault="00CD327A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8B6629">
        <w:rPr>
          <w:rFonts w:ascii="Kanit Light" w:eastAsia="Times New Roman" w:hAnsi="Kanit Light" w:cs="Kanit Light"/>
          <w:b/>
          <w:bCs/>
          <w:color w:val="FF5050"/>
          <w:szCs w:val="22"/>
          <w:cs/>
        </w:rPr>
        <w:tab/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เดินทางสู่</w:t>
      </w:r>
      <w:r w:rsidR="007E4769" w:rsidRPr="00C76C55">
        <w:rPr>
          <w:rFonts w:ascii="Kanit Light" w:eastAsia="Times New Roman" w:hAnsi="Kanit Light" w:cs="Kanit Light" w:hint="cs"/>
          <w:b/>
          <w:bCs/>
          <w:color w:val="FF0066"/>
          <w:szCs w:val="22"/>
          <w:cs/>
        </w:rPr>
        <w:t xml:space="preserve"> 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อุทยานย่าติง</w:t>
      </w:r>
      <w:r w:rsid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(</w:t>
      </w:r>
      <w:proofErr w:type="spellStart"/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Yading</w:t>
      </w:r>
      <w:proofErr w:type="spellEnd"/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Nature Reserve)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เปลี่ยนเป็นรถอุทยาน</w:t>
      </w:r>
      <w:r w:rsidR="007E4769" w:rsidRPr="00E172F3">
        <w:rPr>
          <w:rFonts w:ascii="Kanit Light" w:hAnsi="Kanit Light" w:cs="Kanit Light" w:hint="cs"/>
          <w:b/>
          <w:bCs/>
          <w:i/>
          <w:iCs/>
          <w:color w:val="FF0000"/>
          <w:szCs w:val="22"/>
          <w:cs/>
        </w:rPr>
        <w:t xml:space="preserve"> </w:t>
      </w:r>
      <w:r w:rsidR="007E4769" w:rsidRPr="007E4769">
        <w:rPr>
          <w:rFonts w:ascii="Kanit Light" w:hAnsi="Kanit Light" w:cs="Kanit Light"/>
          <w:color w:val="FF0000"/>
          <w:szCs w:val="22"/>
        </w:rPr>
        <w:t>(</w:t>
      </w:r>
      <w:r w:rsidR="007E4769" w:rsidRPr="007E4769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7E4769" w:rsidRPr="007E4769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7E4769" w:rsidRPr="007E4769">
        <w:rPr>
          <w:rFonts w:ascii="Kanit Light" w:hAnsi="Kanit Light" w:cs="Kanit Light" w:hint="cs"/>
          <w:color w:val="FF0000"/>
          <w:szCs w:val="22"/>
          <w:cs/>
        </w:rPr>
        <w:t>ค่ารถอุทยา</w:t>
      </w:r>
      <w:r w:rsidR="007E4769">
        <w:rPr>
          <w:rFonts w:ascii="Kanit Light" w:hAnsi="Kanit Light" w:cs="Kanit Light" w:hint="cs"/>
          <w:color w:val="FF0000"/>
          <w:szCs w:val="22"/>
          <w:cs/>
        </w:rPr>
        <w:t>น</w:t>
      </w:r>
      <w:r w:rsidR="007E4769" w:rsidRPr="007E4769">
        <w:rPr>
          <w:rFonts w:ascii="Kanit Light" w:hAnsi="Kanit Light" w:cs="Kanit Light"/>
          <w:color w:val="FF0000"/>
          <w:szCs w:val="22"/>
        </w:rPr>
        <w:t>)</w:t>
      </w:r>
      <w:r w:rsidR="007E4769" w:rsidRPr="007E4769">
        <w:rPr>
          <w:rFonts w:ascii="Kanit Light" w:hAnsi="Kanit Light" w:cs="Kanit Light" w:hint="cs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ชม</w:t>
      </w:r>
      <w:r w:rsidR="007E4769" w:rsidRPr="00C76C55">
        <w:rPr>
          <w:rFonts w:ascii="Kanit Light" w:eastAsia="Times New Roman" w:hAnsi="Kanit Light" w:cs="Kanit Light"/>
          <w:color w:val="FF0066"/>
          <w:szCs w:val="22"/>
          <w:cs/>
        </w:rPr>
        <w:t xml:space="preserve"> 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ทุ่งหญ้าลั่วห</w:t>
      </w:r>
      <w:r w:rsidR="007E4769"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>ย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ง</w:t>
      </w:r>
      <w:r w:rsid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(</w:t>
      </w:r>
      <w:proofErr w:type="spellStart"/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Luorong</w:t>
      </w:r>
      <w:proofErr w:type="spellEnd"/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Pasture)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(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ระดับความสูง 4,000 เมตร จากระดับน้ำทะเล) ให้เวลาถ่ายรูปและเก็บความทรงจำอันงดงาม ณ ดินแดนที่อัศจรรย์แห่งนี้</w:t>
      </w:r>
      <w:r w:rsidR="00CA233C">
        <w:rPr>
          <w:rFonts w:ascii="Kanit Light" w:eastAsia="Times New Roman" w:hAnsi="Kanit Light" w:cs="Kanit Light"/>
          <w:color w:val="000000"/>
          <w:szCs w:val="22"/>
        </w:rPr>
        <w:t xml:space="preserve"> </w:t>
      </w:r>
    </w:p>
    <w:p w14:paraId="79415A96" w14:textId="02FC80B5" w:rsidR="00CA233C" w:rsidRDefault="00CA233C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000000"/>
          <w:szCs w:val="22"/>
        </w:rPr>
        <w:drawing>
          <wp:anchor distT="0" distB="0" distL="114300" distR="114300" simplePos="0" relativeHeight="251776512" behindDoc="0" locked="0" layoutInCell="1" allowOverlap="1" wp14:anchorId="1DD9D7B3" wp14:editId="3AC3D301">
            <wp:simplePos x="0" y="0"/>
            <wp:positionH relativeFrom="column">
              <wp:posOffset>-457200</wp:posOffset>
            </wp:positionH>
            <wp:positionV relativeFrom="paragraph">
              <wp:posOffset>215265</wp:posOffset>
            </wp:positionV>
            <wp:extent cx="9044940" cy="6029325"/>
            <wp:effectExtent l="0" t="0" r="0" b="3175"/>
            <wp:wrapSquare wrapText="bothSides"/>
            <wp:docPr id="19009351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935138" name="Picture 190093513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4940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E9B80" w14:textId="7B785D2E" w:rsidR="00CA233C" w:rsidRDefault="00CA233C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</w:p>
    <w:p w14:paraId="1385F894" w14:textId="77777777" w:rsidR="00CA233C" w:rsidRDefault="00CA233C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57BCDAC2" w14:textId="77777777" w:rsidR="00CA233C" w:rsidRDefault="00CA233C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2C46628C" w14:textId="77777777" w:rsidR="00CA233C" w:rsidRDefault="00CA233C" w:rsidP="00CD327A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04929522" w14:textId="3AE338A4" w:rsidR="00CD327A" w:rsidRDefault="00CA233C" w:rsidP="00CA233C">
      <w:pPr>
        <w:tabs>
          <w:tab w:val="left" w:pos="4008"/>
        </w:tabs>
        <w:spacing w:after="0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>
        <w:rPr>
          <w:rFonts w:ascii="Kanit Light" w:eastAsia="Times New Roman" w:hAnsi="Kanit Light" w:cs="Kanit Light"/>
          <w:noProof/>
          <w:color w:val="FF5050"/>
          <w:szCs w:val="22"/>
        </w:rPr>
        <w:lastRenderedPageBreak/>
        <w:drawing>
          <wp:anchor distT="0" distB="0" distL="114300" distR="114300" simplePos="0" relativeHeight="251777536" behindDoc="1" locked="0" layoutInCell="1" allowOverlap="1" wp14:anchorId="5E81C02A" wp14:editId="172EC89A">
            <wp:simplePos x="0" y="0"/>
            <wp:positionH relativeFrom="column">
              <wp:posOffset>-448310</wp:posOffset>
            </wp:positionH>
            <wp:positionV relativeFrom="paragraph">
              <wp:posOffset>752475</wp:posOffset>
            </wp:positionV>
            <wp:extent cx="7541895" cy="5035550"/>
            <wp:effectExtent l="0" t="0" r="1905" b="0"/>
            <wp:wrapSquare wrapText="bothSides"/>
            <wp:docPr id="880151947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51947" name="Picture 39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769" w:rsidRPr="00C76C55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ตรง</w:t>
      </w:r>
      <w:r w:rsidR="007E4769" w:rsidRPr="00C76C5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นี้</w:t>
      </w:r>
      <w:r w:rsidR="007E4769" w:rsidRPr="00C76C55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เป็นจุดที่สามารถชม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ภูเขาหิมะ 3 พระโพธิสัตว์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 (The Three Holy Mountain)</w:t>
      </w:r>
      <w:r w:rsidR="007E4769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ที่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 xml:space="preserve">ชาวทิเบตนับถืออย่างสูง และได้รับสมญานามว่า </w:t>
      </w:r>
      <w:r w:rsidR="007E4769" w:rsidRPr="00E172F3">
        <w:rPr>
          <w:rFonts w:ascii="Kanit Light" w:eastAsia="Times New Roman" w:hAnsi="Kanit Light" w:cs="Kanit Light"/>
          <w:b/>
          <w:bCs/>
          <w:color w:val="000000"/>
          <w:szCs w:val="22"/>
          <w:cs/>
        </w:rPr>
        <w:t>"</w:t>
      </w:r>
      <w:r w:rsidR="007E4769" w:rsidRPr="00E172F3">
        <w:rPr>
          <w:rFonts w:ascii="Kanit Light" w:eastAsia="Times New Roman" w:hAnsi="Kanit Light" w:cs="Kanit Light"/>
          <w:b/>
          <w:bCs/>
          <w:color w:val="000000"/>
          <w:szCs w:val="22"/>
        </w:rPr>
        <w:t>THE LAST SHANGRI-LA"</w:t>
      </w:r>
      <w:r w:rsidR="007E4769" w:rsidRPr="00E172F3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ภูเขาหิมะ 3 พระโพธิสัตว์ ประกอบไปด้วย</w:t>
      </w:r>
      <w:r w:rsidR="007E4769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เซียนหน่ายยื่อ คือ พระโพธิสัตว์แห่งความกรุณา</w:t>
      </w:r>
      <w:r w:rsidR="007E4769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เซี่ยโยโตเจีย คือเซียนเทวดาผู้สูงส่ง</w:t>
      </w:r>
      <w:r w:rsidR="007E4769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>และ</w:t>
      </w:r>
      <w:r w:rsidR="007E4769" w:rsidRPr="00C76C55">
        <w:rPr>
          <w:rFonts w:ascii="Kanit Light" w:eastAsia="Times New Roman" w:hAnsi="Kanit Light" w:cs="Kanit Light"/>
          <w:color w:val="000000"/>
          <w:szCs w:val="22"/>
          <w:cs/>
        </w:rPr>
        <w:t>ยานม่ายหยง คือองค์ทิพย์เทพพิทักษ์</w:t>
      </w:r>
    </w:p>
    <w:p w14:paraId="766C9249" w14:textId="50C991D1" w:rsidR="00CA233C" w:rsidRPr="008B6629" w:rsidRDefault="00CA233C" w:rsidP="00CA233C">
      <w:pPr>
        <w:tabs>
          <w:tab w:val="left" w:pos="4008"/>
        </w:tabs>
        <w:spacing w:after="0"/>
        <w:jc w:val="thaiDistribute"/>
        <w:rPr>
          <w:rFonts w:ascii="Kanit Light" w:eastAsia="Times New Roman" w:hAnsi="Kanit Light" w:cs="Kanit Light"/>
          <w:color w:val="FF5050"/>
          <w:szCs w:val="22"/>
        </w:rPr>
      </w:pPr>
    </w:p>
    <w:p w14:paraId="12FBD28B" w14:textId="0B9AD45D" w:rsidR="007E4769" w:rsidRDefault="007E4769" w:rsidP="007E4769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เที่ยง   </w:t>
      </w:r>
      <w:r w:rsidRPr="004105B0">
        <w:rPr>
          <w:rFonts w:ascii="Kanit Light" w:hAnsi="Kanit Light" w:cs="Kanit Light"/>
          <w:color w:val="FF9933"/>
          <w:szCs w:val="22"/>
          <w:cs/>
        </w:rPr>
        <w:tab/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>รับประทาน</w:t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อาหารเที่ยง 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6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b/>
          <w:bCs/>
          <w:noProof/>
          <w:color w:val="FF9933"/>
          <w:szCs w:val="22"/>
        </w:rPr>
        <w:t xml:space="preserve"> </w:t>
      </w:r>
      <w:r w:rsidRPr="00F33B94">
        <w:rPr>
          <w:rFonts w:ascii="Kanit Light" w:hAnsi="Kanit Light" w:cs="Kanit Light" w:hint="cs"/>
          <w:b/>
          <w:bCs/>
          <w:color w:val="FF6600"/>
          <w:szCs w:val="22"/>
          <w:cs/>
        </w:rPr>
        <w:t>บริการอาหารแบบ</w:t>
      </w:r>
      <w:r w:rsidRPr="00F33B94">
        <w:rPr>
          <w:rFonts w:ascii="Kanit Light" w:hAnsi="Kanit Light" w:cs="Kanit Light"/>
          <w:b/>
          <w:bCs/>
          <w:color w:val="FF6600"/>
          <w:szCs w:val="22"/>
        </w:rPr>
        <w:t xml:space="preserve"> BOX SET</w:t>
      </w:r>
    </w:p>
    <w:p w14:paraId="63EA322E" w14:textId="7AE64546" w:rsidR="0080298D" w:rsidRPr="00C76C55" w:rsidRDefault="00CA233C" w:rsidP="0080298D">
      <w:pPr>
        <w:spacing w:after="0" w:line="276" w:lineRule="auto"/>
        <w:ind w:left="851"/>
        <w:jc w:val="thaiDistribute"/>
        <w:rPr>
          <w:rFonts w:ascii="Kanit Light" w:hAnsi="Kanit Light" w:cs="Kanit Light"/>
          <w:color w:val="FF6600"/>
          <w:szCs w:val="22"/>
          <w:cs/>
        </w:rPr>
      </w:pPr>
      <w:r>
        <w:rPr>
          <w:rFonts w:ascii="Kanit Light" w:eastAsia="Times New Roman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1778560" behindDoc="0" locked="0" layoutInCell="1" allowOverlap="1" wp14:anchorId="326EDD83" wp14:editId="7E187638">
            <wp:simplePos x="0" y="0"/>
            <wp:positionH relativeFrom="column">
              <wp:posOffset>2585720</wp:posOffset>
            </wp:positionH>
            <wp:positionV relativeFrom="paragraph">
              <wp:posOffset>45085</wp:posOffset>
            </wp:positionV>
            <wp:extent cx="4512945" cy="2994660"/>
            <wp:effectExtent l="0" t="0" r="0" b="2540"/>
            <wp:wrapSquare wrapText="bothSides"/>
            <wp:docPr id="213940475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04750" name="Picture 4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945" cy="2994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98D" w:rsidRPr="00C76C5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ชม</w:t>
      </w:r>
      <w:r w:rsidR="0080298D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ความสวยงาม</w:t>
      </w:r>
      <w:r w:rsidR="0080298D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วัดชงกู่</w:t>
      </w:r>
      <w:r w:rsidR="0080298D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(</w:t>
      </w:r>
      <w:proofErr w:type="spellStart"/>
      <w:r w:rsidR="0080298D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Chonggu</w:t>
      </w:r>
      <w:proofErr w:type="spellEnd"/>
      <w:r w:rsidR="0080298D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Temple)</w:t>
      </w:r>
      <w:r w:rsidR="001607E8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</w:t>
      </w:r>
      <w:r w:rsidR="0080298D" w:rsidRPr="00C76C55">
        <w:rPr>
          <w:rFonts w:ascii="Kanit Light" w:eastAsia="Times New Roman" w:hAnsi="Kanit Light" w:cs="Kanit Light"/>
          <w:color w:val="000000"/>
          <w:szCs w:val="22"/>
          <w:cs/>
        </w:rPr>
        <w:t xml:space="preserve">วัดทิเบตเก่าแก่อายุ </w:t>
      </w:r>
      <w:r w:rsidR="0080298D" w:rsidRPr="00C76C55">
        <w:rPr>
          <w:rFonts w:ascii="Kanit Light" w:eastAsia="Times New Roman" w:hAnsi="Kanit Light" w:cs="Kanit Light"/>
          <w:color w:val="000000"/>
          <w:szCs w:val="22"/>
        </w:rPr>
        <w:t xml:space="preserve">700 </w:t>
      </w:r>
      <w:r w:rsidR="0080298D" w:rsidRPr="00C76C55">
        <w:rPr>
          <w:rFonts w:ascii="Kanit Light" w:eastAsia="Times New Roman" w:hAnsi="Kanit Light" w:cs="Kanit Light"/>
          <w:color w:val="000000"/>
          <w:szCs w:val="22"/>
          <w:cs/>
        </w:rPr>
        <w:t>ปี ในเขตอุทยานแห่งชาติย่าติง ตั้งอยู่โดดเด่นอยู่บริเวณเชิงภูเขาศักดิ์สิทธิ์ บริเวณรอบๆ ประดับไปด้วยธงมนต์หลากสีปลิวไสวสวยงามลู่ไปตามสายลม</w:t>
      </w:r>
      <w:r w:rsidR="0080298D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80298D" w:rsidRPr="00C76C55">
        <w:rPr>
          <w:rFonts w:ascii="Kanit Light" w:eastAsia="Times New Roman" w:hAnsi="Kanit Light" w:cs="Kanit Light"/>
          <w:color w:val="000000"/>
          <w:szCs w:val="22"/>
          <w:cs/>
        </w:rPr>
        <w:t>ด้านหน้าของวัดจะมีกองหินและริ้วธงมนตราที่ชาวทิเบตนำมาวางไว้เพื่อบูชา ส่วนภายในวัด อาคารต่างๆ จะถูกตกแต่งตามความเชื่อและศิลปะของชาวทิเบต</w:t>
      </w:r>
    </w:p>
    <w:p w14:paraId="0AAB941A" w14:textId="33EB8C20" w:rsidR="0080298D" w:rsidRDefault="00CA233C" w:rsidP="007E4769">
      <w:pPr>
        <w:tabs>
          <w:tab w:val="left" w:pos="851"/>
        </w:tabs>
        <w:spacing w:after="0" w:line="276" w:lineRule="auto"/>
        <w:jc w:val="thaiDistribute"/>
        <w:rPr>
          <w:rFonts w:ascii="Kanit Light" w:hAnsi="Kanit Light" w:cs="Kanit Light"/>
          <w:color w:val="FF9933"/>
          <w:szCs w:val="22"/>
        </w:rPr>
      </w:pPr>
      <w:r>
        <w:rPr>
          <w:rFonts w:ascii="Kanit Light" w:hAnsi="Kanit Light" w:cs="Kanit Light"/>
          <w:noProof/>
          <w:color w:val="FF9933"/>
          <w:szCs w:val="22"/>
        </w:rPr>
        <w:lastRenderedPageBreak/>
        <w:drawing>
          <wp:anchor distT="0" distB="0" distL="114300" distR="114300" simplePos="0" relativeHeight="251771392" behindDoc="0" locked="0" layoutInCell="1" allowOverlap="1" wp14:anchorId="012ABBD8" wp14:editId="3ED7F681">
            <wp:simplePos x="0" y="0"/>
            <wp:positionH relativeFrom="column">
              <wp:posOffset>-457200</wp:posOffset>
            </wp:positionH>
            <wp:positionV relativeFrom="paragraph">
              <wp:posOffset>6350</wp:posOffset>
            </wp:positionV>
            <wp:extent cx="7686040" cy="4055110"/>
            <wp:effectExtent l="0" t="0" r="0" b="0"/>
            <wp:wrapSquare wrapText="bothSides"/>
            <wp:docPr id="1037796982" name="Picture 35" descr="A building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796982" name="Picture 35" descr="A building with a mountain in the background&#10;&#10;AI-generated content may be incorrect.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040" cy="405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EC313" w14:textId="426F6290" w:rsidR="00FC2105" w:rsidRPr="00CA233C" w:rsidRDefault="0080298D" w:rsidP="00CA233C">
      <w:pPr>
        <w:tabs>
          <w:tab w:val="left" w:pos="3544"/>
          <w:tab w:val="left" w:pos="4008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C76C55">
        <w:rPr>
          <w:rFonts w:ascii="Kanit Light" w:eastAsia="Times New Roman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1746816" behindDoc="0" locked="0" layoutInCell="1" allowOverlap="1" wp14:anchorId="4470F769" wp14:editId="11534449">
            <wp:simplePos x="0" y="0"/>
            <wp:positionH relativeFrom="page">
              <wp:posOffset>0</wp:posOffset>
            </wp:positionH>
            <wp:positionV relativeFrom="paragraph">
              <wp:posOffset>1363345</wp:posOffset>
            </wp:positionV>
            <wp:extent cx="7580630" cy="4094480"/>
            <wp:effectExtent l="0" t="0" r="1270" b="0"/>
            <wp:wrapSquare wrapText="bothSides"/>
            <wp:docPr id="1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14826" name="Picture 32"/>
                    <pic:cNvPicPr/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360" t="8609" r="507" b="200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409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               </w:t>
      </w:r>
      <w:r w:rsidRPr="00C76C5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เดินเท้า</w:t>
      </w:r>
      <w:r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ชมความสวยงามเหมือนภาพวาด</w:t>
      </w:r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ทะเลสาบไข่มุก</w:t>
      </w:r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(</w:t>
      </w:r>
      <w:proofErr w:type="spellStart"/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Zhuoma</w:t>
      </w:r>
      <w:proofErr w:type="spellEnd"/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La Lake </w:t>
      </w:r>
      <w:r w:rsidRPr="001607E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หรือ</w:t>
      </w:r>
      <w:r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 xml:space="preserve"> </w:t>
      </w:r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Pearl Lake) </w:t>
      </w:r>
      <w:r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Pr="00C76C55">
        <w:rPr>
          <w:rFonts w:ascii="Kanit Light" w:eastAsia="Times New Roman" w:hAnsi="Kanit Light" w:cs="Kanit Light"/>
          <w:color w:val="000000"/>
          <w:szCs w:val="22"/>
          <w:cs/>
        </w:rPr>
        <w:t>เป็นทะเลสาบสีเขียวมรกตขนาดใหญ่ มีความสูงประมาณ</w:t>
      </w:r>
      <w:r w:rsidRPr="00C76C5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Pr="00C76C55">
        <w:rPr>
          <w:rFonts w:ascii="Kanit Light" w:eastAsia="Times New Roman" w:hAnsi="Kanit Light" w:cs="Kanit Light"/>
          <w:color w:val="000000"/>
          <w:szCs w:val="22"/>
          <w:cs/>
        </w:rPr>
        <w:t>5</w:t>
      </w:r>
      <w:r w:rsidRPr="00C76C55">
        <w:rPr>
          <w:rFonts w:ascii="Kanit Light" w:eastAsia="Times New Roman" w:hAnsi="Kanit Light" w:cs="Kanit Light"/>
          <w:color w:val="000000"/>
          <w:szCs w:val="22"/>
        </w:rPr>
        <w:t>,</w:t>
      </w:r>
      <w:r w:rsidRPr="00C76C55">
        <w:rPr>
          <w:rFonts w:ascii="Kanit Light" w:eastAsia="Times New Roman" w:hAnsi="Kanit Light" w:cs="Kanit Light"/>
          <w:color w:val="000000"/>
          <w:szCs w:val="22"/>
          <w:cs/>
        </w:rPr>
        <w:t>958 เมตรจากระดับน้ำทะเล ซึ่งทะเลสาบแห่งนี้ ถูกโอบล้อมด้วยภูเขาที่ปกคลุมด้วยต้นสนใบสีเหลืองทอง ดื่มดำกับความยิ่งใหญ่ของธรรมชาติ เพลิดเพลินไปกับสีสันของใบไม้ที่ผลัดใบเปลี่ยนเป็น สีส้ม สีแดง และสีเหลือง ตัดกับแนวภูเขาหิมะได้อย่างสวยงามลงตัว หากโชคดีท้องฟ้าแจ่มใสก็จะได้เห็นเงาสะท้อนภาพยอดเขาสีขาวโพลนบนผืนน้ำที่ใสราวกับท้องกระจก</w:t>
      </w:r>
      <w:bookmarkStart w:id="18" w:name="_Hlk129855430"/>
      <w:bookmarkStart w:id="19" w:name="_Hlk106703911"/>
      <w:bookmarkEnd w:id="17"/>
    </w:p>
    <w:p w14:paraId="11E55043" w14:textId="4FC3EFB7" w:rsidR="00144D06" w:rsidRPr="007A21E4" w:rsidRDefault="00E34027" w:rsidP="009673E0">
      <w:pPr>
        <w:tabs>
          <w:tab w:val="left" w:pos="851"/>
        </w:tabs>
        <w:spacing w:after="0" w:line="276" w:lineRule="auto"/>
        <w:ind w:left="851" w:hanging="851"/>
        <w:jc w:val="thaiDistribute"/>
        <w:rPr>
          <w:b/>
          <w:bCs/>
          <w:color w:val="FF6600"/>
          <w:szCs w:val="22"/>
          <w:cs/>
        </w:rPr>
      </w:pPr>
      <w:r w:rsidRPr="007A21E4">
        <w:rPr>
          <w:rFonts w:ascii="Kanit Light" w:eastAsia="Times New Roman" w:hAnsi="Kanit Light" w:cs="Kanit Light" w:hint="cs"/>
          <w:color w:val="FF9933"/>
          <w:szCs w:val="22"/>
          <w:cs/>
          <w:lang w:eastAsia="en-SG"/>
        </w:rPr>
        <w:lastRenderedPageBreak/>
        <w:t>เย็น</w:t>
      </w:r>
      <w:r w:rsidRPr="007A21E4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 </w:t>
      </w:r>
      <w:r w:rsidRPr="007A21E4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ab/>
      </w:r>
      <w:r w:rsidRPr="007A21E4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sym w:font="Webdings" w:char="F0E4"/>
      </w:r>
      <w:r w:rsidRPr="007A21E4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t xml:space="preserve"> </w:t>
      </w:r>
      <w:r w:rsidRPr="007A21E4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>รับประทานอาหาร</w:t>
      </w:r>
      <w:r w:rsidRPr="007A21E4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เย็น </w:t>
      </w:r>
      <w:r w:rsidRPr="007A21E4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(มื้อที่</w:t>
      </w:r>
      <w:r w:rsidR="00535003" w:rsidRPr="007A21E4">
        <w:rPr>
          <w:rFonts w:ascii="Kanit Light" w:eastAsia="Times New Roman" w:hAnsi="Kanit Light" w:cs="Kanit Light" w:hint="cs"/>
          <w:color w:val="FF9933"/>
          <w:szCs w:val="22"/>
          <w:highlight w:val="yellow"/>
          <w:cs/>
          <w:lang w:val="en-SG" w:eastAsia="en-SG"/>
        </w:rPr>
        <w:t>7</w:t>
      </w:r>
      <w:r w:rsidRPr="007A21E4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)</w:t>
      </w:r>
      <w:bookmarkStart w:id="20" w:name="_Hlk169623912"/>
      <w:r w:rsidR="004B087E" w:rsidRPr="007A21E4">
        <w:rPr>
          <w:rFonts w:ascii="Kanit Light" w:eastAsia="Times New Roman" w:hAnsi="Kanit Light" w:cs="Kanit Light" w:hint="cs"/>
          <w:b/>
          <w:bCs/>
          <w:color w:val="FF9933"/>
          <w:sz w:val="24"/>
          <w:szCs w:val="24"/>
          <w:cs/>
          <w:lang w:val="en-SG" w:eastAsia="en-SG"/>
        </w:rPr>
        <w:t xml:space="preserve"> </w:t>
      </w:r>
    </w:p>
    <w:p w14:paraId="1D614629" w14:textId="1E341EA9" w:rsidR="004B087E" w:rsidRPr="007A21E4" w:rsidRDefault="004B087E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Pr="004B087E">
        <w:rPr>
          <w:rFonts w:ascii="Kanit Light" w:eastAsia="Times New Roman" w:hAnsi="Kanit Light" w:cs="Kanit Light"/>
          <w:color w:val="9900FF"/>
          <w:szCs w:val="22"/>
          <w:lang w:eastAsia="en-SG"/>
        </w:rPr>
        <w:t>Ramada Encore Hotel</w:t>
      </w:r>
      <w:r>
        <w:rPr>
          <w:rFonts w:ascii="Kanit Light" w:eastAsia="Times New Roman" w:hAnsi="Kanit Light" w:cs="Kanit Light"/>
          <w:color w:val="9900FF"/>
          <w:szCs w:val="22"/>
          <w:lang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288E85CA" w14:textId="27BE1729" w:rsidR="0083341B" w:rsidRDefault="00090723" w:rsidP="005109CB">
      <w:pPr>
        <w:tabs>
          <w:tab w:val="left" w:pos="851"/>
        </w:tabs>
        <w:spacing w:after="0" w:line="276" w:lineRule="auto"/>
        <w:ind w:left="851"/>
        <w:jc w:val="thaiDistribute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4105B0">
        <w:rPr>
          <w:noProof/>
          <w:color w:val="FF9933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81E8D13" wp14:editId="610E488D">
                <wp:simplePos x="0" y="0"/>
                <wp:positionH relativeFrom="margin">
                  <wp:posOffset>-153670</wp:posOffset>
                </wp:positionH>
                <wp:positionV relativeFrom="paragraph">
                  <wp:posOffset>267445</wp:posOffset>
                </wp:positionV>
                <wp:extent cx="6934835" cy="638175"/>
                <wp:effectExtent l="0" t="0" r="18415" b="28575"/>
                <wp:wrapSquare wrapText="bothSides"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3483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EB488D" w14:textId="3A370F36" w:rsidR="004B087E" w:rsidRDefault="0085053D" w:rsidP="00D154AA">
                            <w:pPr>
                              <w:spacing w:after="0"/>
                              <w:ind w:left="851" w:hanging="851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FC788B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E41F0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ย่าติง</w:t>
                            </w:r>
                            <w:r w:rsidR="00CA233C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A233C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CA233C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เมือง</w:t>
                            </w:r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เต๋อซิง - </w:t>
                            </w:r>
                            <w:bookmarkStart w:id="21" w:name="_Hlk200616844"/>
                            <w:bookmarkStart w:id="22" w:name="_Hlk200616945"/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วัดตงจู๋หลิง </w:t>
                            </w:r>
                            <w:bookmarkEnd w:id="21"/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ผ่านชมวิวภูเขาหิมะไป๋หม่า </w:t>
                            </w:r>
                            <w:bookmarkEnd w:id="22"/>
                            <w:r w:rsidR="0080298D">
                              <w:rPr>
                                <w:rFonts w:ascii="Kanit Light" w:hAnsi="Kanit Light" w:cs="Kanit Light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>ชม</w:t>
                            </w:r>
                            <w:bookmarkStart w:id="23" w:name="_Hlk200617049"/>
                            <w:r w:rsidR="0080298D" w:rsidRPr="0080298D"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พระอาทิตย์ตกที่ภูเขาหิมะเหมยหลี่     </w:t>
                            </w:r>
                            <w:bookmarkEnd w:id="23"/>
                          </w:p>
                          <w:p w14:paraId="673EA38D" w14:textId="23F6B786" w:rsidR="002451DF" w:rsidRPr="00E15EE7" w:rsidRDefault="002451DF" w:rsidP="004B087E">
                            <w:pPr>
                              <w:spacing w:after="0"/>
                              <w:ind w:left="7473" w:firstLine="447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 เช้า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0E30C1"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816D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69154AF0" w14:textId="77777777" w:rsidR="0085053D" w:rsidRPr="00E15EE7" w:rsidRDefault="0085053D" w:rsidP="0085053D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 w:val="23"/>
                                <w:szCs w:val="23"/>
                                <w:cs/>
                              </w:rPr>
                            </w:pPr>
                          </w:p>
                          <w:p w14:paraId="70E8B68C" w14:textId="77777777" w:rsidR="0085053D" w:rsidRPr="00816D3B" w:rsidRDefault="0085053D" w:rsidP="0085053D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3"/>
                                <w:szCs w:val="23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1E8D13" id="Rectangle: Rounded Corners 35" o:spid="_x0000_s1045" style="position:absolute;left:0;text-align:left;margin-left:-12.1pt;margin-top:21.05pt;width:546.05pt;height:50.25pt;z-index:251631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" fillcolor="#a00000" strokecolor="window">
                <v:fill color2="red" rotate="t" angle="180" colors="0 #a00000;.5 #e60000;1 red" focus="100%" type="gradient"/>
                <v:textbox>
                  <w:txbxContent>
                    <w:p w14:paraId="4AEB488D" w14:textId="3A370F36" w:rsidR="004B087E" w:rsidRDefault="0085053D" w:rsidP="00D154AA">
                      <w:pPr>
                        <w:spacing w:after="0"/>
                        <w:ind w:left="851" w:hanging="851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FC788B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E41F0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ย่าติง</w:t>
                      </w:r>
                      <w:r w:rsidR="00CA233C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</w:rPr>
                        <w:t xml:space="preserve"> </w:t>
                      </w:r>
                      <w:r w:rsidR="00CA233C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–</w:t>
                      </w:r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CA233C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>เมือง</w:t>
                      </w:r>
                      <w:proofErr w:type="spellStart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เต๋อซิง</w:t>
                      </w:r>
                      <w:proofErr w:type="spellEnd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 - </w:t>
                      </w:r>
                      <w:bookmarkStart w:id="24" w:name="_Hlk200616844"/>
                      <w:bookmarkStart w:id="25" w:name="_Hlk200616945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วัดตงจู๋หลิง </w:t>
                      </w:r>
                      <w:bookmarkEnd w:id="24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- ผ่านชมวิวภูเขาหิมะไป๋หม่า </w:t>
                      </w:r>
                      <w:bookmarkEnd w:id="25"/>
                      <w:r w:rsidR="0080298D">
                        <w:rPr>
                          <w:rFonts w:ascii="Kanit Light" w:hAnsi="Kanit Light" w:cs="Kanit Light" w:hint="cs"/>
                          <w:color w:val="FFFFFF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ชม</w:t>
                      </w:r>
                      <w:bookmarkStart w:id="26" w:name="_Hlk200617049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พระอาทิตย์ตกที่ภูเขาหิมะเหม</w:t>
                      </w:r>
                      <w:proofErr w:type="spellStart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>ยห</w:t>
                      </w:r>
                      <w:proofErr w:type="spellEnd"/>
                      <w:r w:rsidR="0080298D" w:rsidRPr="0080298D"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  <w:t xml:space="preserve">ลี่     </w:t>
                      </w:r>
                      <w:bookmarkEnd w:id="26"/>
                    </w:p>
                    <w:p w14:paraId="673EA38D" w14:textId="23F6B786" w:rsidR="002451DF" w:rsidRPr="00E15EE7" w:rsidRDefault="002451DF" w:rsidP="004B087E">
                      <w:pPr>
                        <w:spacing w:after="0"/>
                        <w:ind w:left="7473" w:firstLine="447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 เช้า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0E30C1"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816D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69154AF0" w14:textId="77777777" w:rsidR="0085053D" w:rsidRPr="00E15EE7" w:rsidRDefault="0085053D" w:rsidP="0085053D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 w:val="23"/>
                          <w:szCs w:val="23"/>
                          <w:cs/>
                        </w:rPr>
                      </w:pPr>
                    </w:p>
                    <w:p w14:paraId="70E8B68C" w14:textId="77777777" w:rsidR="0085053D" w:rsidRPr="00816D3B" w:rsidRDefault="0085053D" w:rsidP="0085053D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3"/>
                          <w:szCs w:val="23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4B087E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4B087E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bookmarkEnd w:id="20"/>
    <w:p w14:paraId="399343B7" w14:textId="075CEB14" w:rsidR="00FF69AB" w:rsidRDefault="00EB6161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FF9933"/>
          <w:szCs w:val="22"/>
          <w:highlight w:val="yellow"/>
        </w:rPr>
      </w:pPr>
      <w:r w:rsidRPr="004105B0">
        <w:rPr>
          <w:rFonts w:ascii="Kanit Light" w:hAnsi="Kanit Light" w:cs="Kanit Light"/>
          <w:color w:val="FF9933"/>
          <w:szCs w:val="22"/>
          <w:cs/>
        </w:rPr>
        <w:t>เ</w:t>
      </w:r>
      <w:r w:rsidR="00BA3E63" w:rsidRPr="004105B0">
        <w:rPr>
          <w:rFonts w:ascii="Kanit Light" w:hAnsi="Kanit Light" w:cs="Kanit Light" w:hint="cs"/>
          <w:color w:val="FF9933"/>
          <w:szCs w:val="22"/>
          <w:cs/>
        </w:rPr>
        <w:t>ช้า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        </w:t>
      </w:r>
      <w:r w:rsidR="00083E2E" w:rsidRPr="004105B0">
        <w:rPr>
          <w:rFonts w:ascii="Kanit Light" w:hAnsi="Kanit Light" w:cs="Kanit Light" w:hint="cs"/>
          <w:color w:val="FF9933"/>
          <w:szCs w:val="22"/>
          <w:cs/>
        </w:rPr>
        <w:t xml:space="preserve">  </w:t>
      </w:r>
      <w:r w:rsidR="00083E2E" w:rsidRPr="004105B0">
        <w:rPr>
          <w:rFonts w:ascii="Kanit Light" w:hAnsi="Kanit Light" w:cs="Kanit Light"/>
          <w:color w:val="FF9933"/>
          <w:szCs w:val="22"/>
        </w:rPr>
        <w:t xml:space="preserve"> </w:t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 รับประทานอาหาร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>เ</w:t>
      </w:r>
      <w:r w:rsidR="00BA3E63" w:rsidRPr="004105B0">
        <w:rPr>
          <w:rFonts w:ascii="Kanit Light" w:hAnsi="Kanit Light" w:cs="Kanit Light" w:hint="cs"/>
          <w:color w:val="FF9933"/>
          <w:szCs w:val="22"/>
          <w:cs/>
        </w:rPr>
        <w:t>ช้า</w:t>
      </w:r>
      <w:r w:rsidR="00FF69AB" w:rsidRPr="004105B0">
        <w:rPr>
          <w:rFonts w:ascii="Kanit Light" w:hAnsi="Kanit Light" w:cs="Kanit Light" w:hint="cs"/>
          <w:color w:val="FF9933"/>
          <w:szCs w:val="22"/>
          <w:cs/>
        </w:rPr>
        <w:t xml:space="preserve"> </w:t>
      </w:r>
      <w:r w:rsidR="004105B0">
        <w:rPr>
          <w:rFonts w:ascii="Kanit Light" w:hAnsi="Kanit Light" w:cs="Kanit Light" w:hint="cs"/>
          <w:color w:val="FF9933"/>
          <w:szCs w:val="22"/>
          <w:cs/>
        </w:rPr>
        <w:t>ณ โรงแรม</w:t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535003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8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</w:p>
    <w:p w14:paraId="626EAE9F" w14:textId="4B26EB50" w:rsidR="00FF69AB" w:rsidRPr="0083341B" w:rsidRDefault="0083341B" w:rsidP="0083341B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FF9933"/>
          <w:szCs w:val="22"/>
          <w:highlight w:val="yellow"/>
        </w:rPr>
      </w:pPr>
      <w:r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                </w:t>
      </w:r>
      <w:r w:rsidRPr="00F7738B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7932E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เมือง</w:t>
      </w:r>
      <w:r w:rsidRPr="007932E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เ</w:t>
      </w:r>
      <w:r w:rsidRPr="009D175B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ต๋อชิง</w:t>
      </w:r>
      <w:r w:rsidR="00090723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(</w:t>
      </w:r>
      <w:proofErr w:type="spellStart"/>
      <w:r w:rsidR="00090723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Deqing</w:t>
      </w:r>
      <w:proofErr w:type="spellEnd"/>
      <w:r w:rsidR="00090723">
        <w:rPr>
          <w:rFonts w:ascii="Kanit Light" w:eastAsia="Times New Roman" w:hAnsi="Kanit Light" w:cs="Kanit Light"/>
          <w:b/>
          <w:bCs/>
          <w:color w:val="000000" w:themeColor="text1"/>
          <w:szCs w:val="22"/>
        </w:rPr>
        <w:t>)</w:t>
      </w:r>
      <w:r w:rsidRPr="009D175B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5109CB" w:rsidRPr="005109CB">
        <w:rPr>
          <w:rFonts w:ascii="Kanit Light" w:eastAsia="Times New Roman" w:hAnsi="Kanit Light" w:cs="Kanit Light"/>
          <w:color w:val="000000" w:themeColor="text1"/>
          <w:szCs w:val="22"/>
          <w:cs/>
        </w:rPr>
        <w:t>ตั้งอยู่ในหุบเขามีความสูงถึง 4</w:t>
      </w:r>
      <w:r w:rsidR="005109CB" w:rsidRPr="005109CB">
        <w:rPr>
          <w:rFonts w:ascii="Kanit Light" w:eastAsia="Times New Roman" w:hAnsi="Kanit Light" w:cs="Kanit Light"/>
          <w:color w:val="000000" w:themeColor="text1"/>
          <w:szCs w:val="22"/>
        </w:rPr>
        <w:t>,</w:t>
      </w:r>
      <w:r w:rsidR="005109CB" w:rsidRPr="005109CB">
        <w:rPr>
          <w:rFonts w:ascii="Kanit Light" w:eastAsia="Times New Roman" w:hAnsi="Kanit Light" w:cs="Kanit Light"/>
          <w:color w:val="000000" w:themeColor="text1"/>
          <w:szCs w:val="22"/>
          <w:cs/>
        </w:rPr>
        <w:t>000 เมตร มีชายแดนประชิดติดขอบกับธิเบต</w:t>
      </w:r>
      <w:r w:rsidR="005109CB">
        <w:rPr>
          <w:rFonts w:ascii="Kanit Light" w:eastAsia="Times New Roman" w:hAnsi="Kanit Light" w:cs="Kanit Light" w:hint="cs"/>
          <w:color w:val="000000" w:themeColor="text1"/>
          <w:szCs w:val="22"/>
          <w:cs/>
        </w:rPr>
        <w:t xml:space="preserve"> ที่นี่เ</w:t>
      </w:r>
      <w:r w:rsidRPr="00F7738B">
        <w:rPr>
          <w:rFonts w:ascii="Kanit Light" w:eastAsia="Times New Roman" w:hAnsi="Kanit Light" w:cs="Kanit Light"/>
          <w:color w:val="000000" w:themeColor="text1"/>
          <w:szCs w:val="22"/>
          <w:cs/>
        </w:rPr>
        <w:t>ป็นที่รู้จักจากทิวทัศน์ธรรมชาติอันงดงาม วัฒนธรรมทิเบต และวัดวาอาราม</w:t>
      </w:r>
      <w:bookmarkStart w:id="24" w:name="_Hlk160799252"/>
    </w:p>
    <w:bookmarkEnd w:id="24"/>
    <w:p w14:paraId="6AE635C9" w14:textId="31A67668" w:rsidR="000051B9" w:rsidRDefault="00523BAF" w:rsidP="00D007E2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hAnsi="Kanit Light" w:cs="Kanit Light" w:hint="cs"/>
          <w:color w:val="FF9933"/>
          <w:szCs w:val="22"/>
          <w:cs/>
        </w:rPr>
        <w:t>เ</w:t>
      </w:r>
      <w:r w:rsidR="000051B9" w:rsidRPr="004105B0">
        <w:rPr>
          <w:rFonts w:ascii="Kanit Light" w:hAnsi="Kanit Light" w:cs="Kanit Light" w:hint="cs"/>
          <w:color w:val="FF9933"/>
          <w:szCs w:val="22"/>
          <w:cs/>
        </w:rPr>
        <w:t xml:space="preserve">ที่ยง   </w:t>
      </w:r>
      <w:r w:rsidR="00751989" w:rsidRPr="004105B0">
        <w:rPr>
          <w:rFonts w:ascii="Kanit Light" w:hAnsi="Kanit Light" w:cs="Kanit Light" w:hint="cs"/>
          <w:color w:val="FF9933"/>
          <w:szCs w:val="22"/>
          <w:cs/>
        </w:rPr>
        <w:t xml:space="preserve">    </w:t>
      </w:r>
      <w:r w:rsidR="000051B9"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="000051B9" w:rsidRPr="004105B0">
        <w:rPr>
          <w:rFonts w:ascii="Kanit Light" w:hAnsi="Kanit Light" w:cs="Kanit Light"/>
          <w:color w:val="FF9933"/>
          <w:szCs w:val="22"/>
          <w:cs/>
        </w:rPr>
        <w:t xml:space="preserve"> รับประทานอาหารเที่ยง  </w:t>
      </w:r>
      <w:r w:rsidR="000051B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535003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9</w:t>
      </w:r>
      <w:r w:rsidR="000051B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</w:p>
    <w:p w14:paraId="3BDF0782" w14:textId="14E15207" w:rsidR="0083341B" w:rsidRDefault="00FE17AD" w:rsidP="0083341B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szCs w:val="22"/>
          <w:cs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1781632" behindDoc="0" locked="0" layoutInCell="1" allowOverlap="1" wp14:anchorId="13A0342C" wp14:editId="13EE3E68">
            <wp:simplePos x="0" y="0"/>
            <wp:positionH relativeFrom="column">
              <wp:posOffset>-457101</wp:posOffset>
            </wp:positionH>
            <wp:positionV relativeFrom="paragraph">
              <wp:posOffset>874064</wp:posOffset>
            </wp:positionV>
            <wp:extent cx="7560310" cy="6269437"/>
            <wp:effectExtent l="0" t="0" r="0" b="4445"/>
            <wp:wrapSquare wrapText="bothSides"/>
            <wp:docPr id="1296645857" name="Picture 41" descr="A view of a city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645857" name="Picture 41" descr="A view of a city with a mountain in the background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62694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41B">
        <w:rPr>
          <w:rFonts w:ascii="Kanit Light" w:hAnsi="Kanit Light" w:cs="Kanit Light" w:hint="cs"/>
          <w:szCs w:val="22"/>
          <w:cs/>
        </w:rPr>
        <w:t xml:space="preserve">                 </w:t>
      </w:r>
      <w:r w:rsidR="0083341B" w:rsidRPr="0083341B">
        <w:rPr>
          <w:rFonts w:ascii="Kanit Light" w:hAnsi="Kanit Light" w:cs="Kanit Light" w:hint="cs"/>
          <w:b/>
          <w:bCs/>
          <w:szCs w:val="22"/>
          <w:cs/>
        </w:rPr>
        <w:t>เที่ยวชมวัด</w:t>
      </w:r>
      <w:r w:rsidR="0083341B">
        <w:rPr>
          <w:rFonts w:ascii="Kanit Light" w:hAnsi="Kanit Light" w:cs="Kanit Light" w:hint="cs"/>
          <w:szCs w:val="22"/>
          <w:cs/>
        </w:rPr>
        <w:t xml:space="preserve"> </w:t>
      </w:r>
      <w:r w:rsidR="0083341B" w:rsidRPr="001607E8">
        <w:rPr>
          <w:rFonts w:ascii="Kanit Light" w:hAnsi="Kanit Light" w:cs="Kanit Light"/>
          <w:color w:val="C45911" w:themeColor="accent2" w:themeShade="BF"/>
          <w:szCs w:val="22"/>
          <w:cs/>
        </w:rPr>
        <w:t>วัดตงจู๋หลิง</w:t>
      </w:r>
      <w:r w:rsidR="00C46E7D">
        <w:rPr>
          <w:rFonts w:ascii="Kanit Light" w:hAnsi="Kanit Light" w:cs="Kanit Light" w:hint="cs"/>
          <w:color w:val="C45911" w:themeColor="accent2" w:themeShade="BF"/>
          <w:szCs w:val="22"/>
          <w:cs/>
        </w:rPr>
        <w:t xml:space="preserve"> </w:t>
      </w:r>
      <w:r w:rsidR="002632E0" w:rsidRPr="001607E8">
        <w:rPr>
          <w:rFonts w:ascii="Kanit Light" w:hAnsi="Kanit Light" w:cs="Kanit Light"/>
          <w:color w:val="C45911" w:themeColor="accent2" w:themeShade="BF"/>
          <w:szCs w:val="22"/>
        </w:rPr>
        <w:t>(</w:t>
      </w:r>
      <w:proofErr w:type="spellStart"/>
      <w:r w:rsidR="002632E0" w:rsidRPr="001607E8">
        <w:rPr>
          <w:rFonts w:ascii="Kanit Light" w:hAnsi="Kanit Light" w:cs="Kanit Light"/>
          <w:color w:val="C45911" w:themeColor="accent2" w:themeShade="BF"/>
          <w:szCs w:val="22"/>
        </w:rPr>
        <w:t>Dongzhulin</w:t>
      </w:r>
      <w:proofErr w:type="spellEnd"/>
      <w:r w:rsidR="005109CB" w:rsidRPr="001607E8">
        <w:rPr>
          <w:rFonts w:ascii="Kanit Light" w:hAnsi="Kanit Light" w:cs="Kanit Light" w:hint="cs"/>
          <w:color w:val="C45911" w:themeColor="accent2" w:themeShade="BF"/>
          <w:szCs w:val="22"/>
          <w:cs/>
        </w:rPr>
        <w:t xml:space="preserve"> </w:t>
      </w:r>
      <w:r w:rsidR="005109CB" w:rsidRPr="001607E8">
        <w:rPr>
          <w:rFonts w:ascii="Kanit Light" w:hAnsi="Kanit Light" w:cs="Kanit Light"/>
          <w:color w:val="C45911" w:themeColor="accent2" w:themeShade="BF"/>
          <w:szCs w:val="22"/>
        </w:rPr>
        <w:t>Temple</w:t>
      </w:r>
      <w:r w:rsidR="002632E0" w:rsidRPr="001607E8">
        <w:rPr>
          <w:rFonts w:ascii="Kanit Light" w:hAnsi="Kanit Light" w:cs="Kanit Light"/>
          <w:color w:val="C45911" w:themeColor="accent2" w:themeShade="BF"/>
          <w:szCs w:val="22"/>
        </w:rPr>
        <w:t>)</w:t>
      </w:r>
      <w:r w:rsidR="0083341B" w:rsidRPr="001607E8">
        <w:rPr>
          <w:rFonts w:ascii="Kanit Light" w:hAnsi="Kanit Light" w:cs="Kanit Light"/>
          <w:color w:val="C45911" w:themeColor="accent2" w:themeShade="BF"/>
          <w:szCs w:val="22"/>
          <w:cs/>
        </w:rPr>
        <w:t xml:space="preserve"> </w:t>
      </w:r>
      <w:r w:rsidR="002632E0">
        <w:rPr>
          <w:rFonts w:ascii="Kanit Light" w:hAnsi="Kanit Light" w:cs="Kanit Light" w:hint="cs"/>
          <w:color w:val="000000" w:themeColor="text1"/>
          <w:szCs w:val="22"/>
          <w:cs/>
        </w:rPr>
        <w:t>หรือ</w:t>
      </w:r>
      <w:r w:rsidR="002632E0" w:rsidRPr="001607E8">
        <w:rPr>
          <w:rFonts w:ascii="Kanit Light" w:hAnsi="Kanit Light" w:cs="Kanit Light" w:hint="cs"/>
          <w:color w:val="C45911" w:themeColor="accent2" w:themeShade="BF"/>
          <w:szCs w:val="22"/>
          <w:cs/>
        </w:rPr>
        <w:t>อารามตงจู๋หลิ</w:t>
      </w:r>
      <w:r w:rsidR="00C46E7D">
        <w:rPr>
          <w:rFonts w:ascii="Kanit Light" w:hAnsi="Kanit Light" w:cs="Kanit Light" w:hint="cs"/>
          <w:color w:val="C45911" w:themeColor="accent2" w:themeShade="BF"/>
          <w:szCs w:val="22"/>
          <w:cs/>
        </w:rPr>
        <w:t xml:space="preserve">ง </w:t>
      </w:r>
      <w:r w:rsidRPr="001607E8">
        <w:rPr>
          <w:rFonts w:ascii="Kanit Light" w:hAnsi="Kanit Light" w:cs="Kanit Light"/>
          <w:color w:val="C45911" w:themeColor="accent2" w:themeShade="BF"/>
          <w:szCs w:val="22"/>
        </w:rPr>
        <w:t>(</w:t>
      </w:r>
      <w:proofErr w:type="spellStart"/>
      <w:r w:rsidRPr="001607E8">
        <w:rPr>
          <w:rFonts w:ascii="Kanit Light" w:hAnsi="Kanit Light" w:cs="Kanit Light"/>
          <w:color w:val="C45911" w:themeColor="accent2" w:themeShade="BF"/>
          <w:szCs w:val="22"/>
        </w:rPr>
        <w:t>Dongzhulin</w:t>
      </w:r>
      <w:proofErr w:type="spellEnd"/>
      <w:r w:rsidRPr="001607E8">
        <w:rPr>
          <w:rFonts w:ascii="Kanit Light" w:hAnsi="Kanit Light" w:cs="Kanit Light"/>
          <w:color w:val="C45911" w:themeColor="accent2" w:themeShade="BF"/>
          <w:szCs w:val="22"/>
        </w:rPr>
        <w:t xml:space="preserve"> Monastery)</w:t>
      </w:r>
      <w:r w:rsidR="002632E0" w:rsidRPr="001607E8">
        <w:rPr>
          <w:rFonts w:ascii="Kanit Light" w:hAnsi="Kanit Light" w:cs="Kanit Light" w:hint="cs"/>
          <w:color w:val="C45911" w:themeColor="accent2" w:themeShade="BF"/>
          <w:szCs w:val="22"/>
          <w:cs/>
        </w:rPr>
        <w:t xml:space="preserve"> </w:t>
      </w:r>
      <w:r w:rsidR="002632E0" w:rsidRPr="002632E0">
        <w:rPr>
          <w:rFonts w:ascii="Kanit Light" w:hAnsi="Kanit Light" w:cs="Kanit Light" w:hint="cs"/>
          <w:color w:val="000000" w:themeColor="text1"/>
          <w:szCs w:val="22"/>
          <w:cs/>
        </w:rPr>
        <w:t xml:space="preserve">วัดของนิกายหมวกเหลืองหรืออีกชื่อคือพระลามะ มีพระอยู่พำนักราว </w:t>
      </w:r>
      <w:r w:rsidR="002632E0" w:rsidRPr="002632E0">
        <w:rPr>
          <w:rFonts w:ascii="Kanit Light" w:hAnsi="Kanit Light" w:cs="Kanit Light"/>
          <w:color w:val="000000" w:themeColor="text1"/>
          <w:szCs w:val="22"/>
        </w:rPr>
        <w:t>200</w:t>
      </w:r>
      <w:r w:rsidR="002632E0" w:rsidRPr="002632E0">
        <w:rPr>
          <w:rFonts w:ascii="Kanit Light" w:hAnsi="Kanit Light" w:cs="Kanit Light" w:hint="cs"/>
          <w:color w:val="000000" w:themeColor="text1"/>
          <w:szCs w:val="22"/>
          <w:cs/>
        </w:rPr>
        <w:t xml:space="preserve"> รูป และเป็นที่ประดิษฐานพระพุทธรูปเก่าแก่จากนครลาซาน</w:t>
      </w:r>
    </w:p>
    <w:p w14:paraId="48CBEF6A" w14:textId="2314A0CD" w:rsidR="005109CB" w:rsidRDefault="0083341B" w:rsidP="00C46E7D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 w:hint="cs"/>
          <w:b/>
          <w:bCs/>
          <w:szCs w:val="22"/>
          <w:cs/>
        </w:rPr>
        <w:t xml:space="preserve">              </w:t>
      </w:r>
    </w:p>
    <w:p w14:paraId="44C688F7" w14:textId="69698C2C" w:rsidR="005109CB" w:rsidRDefault="001607E8" w:rsidP="0083341B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lastRenderedPageBreak/>
        <w:drawing>
          <wp:anchor distT="0" distB="0" distL="114300" distR="114300" simplePos="0" relativeHeight="251782656" behindDoc="0" locked="0" layoutInCell="1" allowOverlap="1" wp14:anchorId="0F732CD9" wp14:editId="08DA40B0">
            <wp:simplePos x="0" y="0"/>
            <wp:positionH relativeFrom="column">
              <wp:posOffset>-457200</wp:posOffset>
            </wp:positionH>
            <wp:positionV relativeFrom="paragraph">
              <wp:posOffset>629920</wp:posOffset>
            </wp:positionV>
            <wp:extent cx="8568690" cy="2212975"/>
            <wp:effectExtent l="0" t="0" r="3810" b="0"/>
            <wp:wrapSquare wrapText="bothSides"/>
            <wp:docPr id="200330667" name="Picture 42" descr="A mountain range with snow on the t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30667" name="Picture 42" descr="A mountain range with snow on the top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869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09CB" w:rsidRPr="001607E8">
        <w:rPr>
          <w:rFonts w:ascii="Kanit Light" w:hAnsi="Kanit Light" w:cs="Kanit Light"/>
          <w:color w:val="C45911" w:themeColor="accent2" w:themeShade="BF"/>
          <w:sz w:val="23"/>
          <w:szCs w:val="23"/>
          <w:cs/>
        </w:rPr>
        <w:t>ผ่านชมวิวภูเขาหิมะไป๋หม่า</w:t>
      </w:r>
      <w:r w:rsidR="00C46E7D">
        <w:rPr>
          <w:rFonts w:ascii="Kanit Light" w:hAnsi="Kanit Light" w:cs="Kanit Light" w:hint="cs"/>
          <w:color w:val="C45911" w:themeColor="accent2" w:themeShade="BF"/>
          <w:sz w:val="23"/>
          <w:szCs w:val="23"/>
          <w:cs/>
        </w:rPr>
        <w:t xml:space="preserve"> </w:t>
      </w:r>
      <w:r w:rsidRPr="001607E8">
        <w:rPr>
          <w:rFonts w:ascii="Kanit Light" w:hAnsi="Kanit Light" w:cs="Kanit Light"/>
          <w:color w:val="C45911" w:themeColor="accent2" w:themeShade="BF"/>
          <w:sz w:val="23"/>
          <w:szCs w:val="23"/>
        </w:rPr>
        <w:t>(Baima snow mountain)</w:t>
      </w:r>
      <w:r w:rsidR="005109CB" w:rsidRPr="001607E8">
        <w:rPr>
          <w:rFonts w:ascii="Kanit Light" w:hAnsi="Kanit Light" w:cs="Kanit Light"/>
          <w:b/>
          <w:bCs/>
          <w:color w:val="C45911" w:themeColor="accent2" w:themeShade="BF"/>
          <w:sz w:val="23"/>
          <w:szCs w:val="23"/>
          <w:cs/>
        </w:rPr>
        <w:t xml:space="preserve"> </w:t>
      </w:r>
      <w:r w:rsidR="005109CB" w:rsidRPr="005109C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ที่</w:t>
      </w:r>
      <w:r w:rsidR="005109CB" w:rsidRPr="005109CB">
        <w:rPr>
          <w:rFonts w:ascii="Kanit Light" w:hAnsi="Kanit Light" w:cs="Kanit Light"/>
          <w:color w:val="000000" w:themeColor="text1"/>
          <w:sz w:val="23"/>
          <w:szCs w:val="23"/>
          <w:cs/>
        </w:rPr>
        <w:t>มีความสูงจากระดับน้ำทะเล 5</w:t>
      </w:r>
      <w:r w:rsidR="005109CB" w:rsidRPr="005109CB">
        <w:rPr>
          <w:rFonts w:ascii="Kanit Light" w:hAnsi="Kanit Light" w:cs="Kanit Light"/>
          <w:color w:val="000000" w:themeColor="text1"/>
          <w:sz w:val="23"/>
          <w:szCs w:val="23"/>
        </w:rPr>
        <w:t>,</w:t>
      </w:r>
      <w:r w:rsidR="005109CB" w:rsidRPr="005109C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430 เมตร </w:t>
      </w:r>
      <w:r w:rsidR="005109C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ความพิเศษคือ</w:t>
      </w:r>
      <w:r w:rsidR="005109CB" w:rsidRPr="005109CB">
        <w:rPr>
          <w:rFonts w:ascii="Kanit Light" w:hAnsi="Kanit Light" w:cs="Kanit Light"/>
          <w:color w:val="000000" w:themeColor="text1"/>
          <w:sz w:val="23"/>
          <w:szCs w:val="23"/>
          <w:cs/>
        </w:rPr>
        <w:t>มีหิมะปกคลุมตลอดทั้งปี และมีทิวทัศน์ที่สวยงาม</w:t>
      </w:r>
      <w:r w:rsidR="005109C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แปลกตา</w:t>
      </w:r>
      <w:r w:rsidR="005109CB" w:rsidRPr="005109CB">
        <w:rPr>
          <w:rFonts w:ascii="Kanit Light" w:hAnsi="Kanit Light" w:cs="Kanit Light"/>
          <w:color w:val="000000" w:themeColor="text1"/>
          <w:sz w:val="23"/>
          <w:szCs w:val="23"/>
          <w:cs/>
        </w:rPr>
        <w:t xml:space="preserve"> เป็นจุดหมายปลายทางที่ดีสำหรับ</w:t>
      </w:r>
      <w:r w:rsidR="005109CB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ใครหลายๆ คน</w:t>
      </w:r>
    </w:p>
    <w:p w14:paraId="6DACFFD4" w14:textId="1552CB02" w:rsidR="005109CB" w:rsidRDefault="005109CB" w:rsidP="0083341B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</w:p>
    <w:p w14:paraId="610E75C7" w14:textId="2BB35903" w:rsidR="0083341B" w:rsidRDefault="005109CB" w:rsidP="0083341B">
      <w:pPr>
        <w:tabs>
          <w:tab w:val="left" w:pos="709"/>
        </w:tabs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 w:val="23"/>
          <w:szCs w:val="23"/>
        </w:rPr>
      </w:pPr>
      <w:r>
        <w:rPr>
          <w:rFonts w:ascii="Kanit Light" w:hAnsi="Kanit Light" w:cs="Kanit Light"/>
          <w:b/>
          <w:bCs/>
          <w:noProof/>
          <w:sz w:val="23"/>
          <w:szCs w:val="23"/>
        </w:rPr>
        <w:drawing>
          <wp:anchor distT="0" distB="0" distL="114300" distR="114300" simplePos="0" relativeHeight="251772416" behindDoc="0" locked="0" layoutInCell="1" allowOverlap="1" wp14:anchorId="79AC4AF5" wp14:editId="0C684FCA">
            <wp:simplePos x="0" y="0"/>
            <wp:positionH relativeFrom="column">
              <wp:posOffset>-457200</wp:posOffset>
            </wp:positionH>
            <wp:positionV relativeFrom="paragraph">
              <wp:posOffset>962660</wp:posOffset>
            </wp:positionV>
            <wp:extent cx="7673975" cy="5114925"/>
            <wp:effectExtent l="0" t="0" r="0" b="3175"/>
            <wp:wrapSquare wrapText="bothSides"/>
            <wp:docPr id="1931263461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1263461" name="Picture 1931263461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73975" cy="511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41B" w:rsidRPr="0083341B">
        <w:rPr>
          <w:rFonts w:ascii="Kanit Light" w:hAnsi="Kanit Light" w:cs="Kanit Light"/>
          <w:b/>
          <w:bCs/>
          <w:sz w:val="23"/>
          <w:szCs w:val="23"/>
          <w:cs/>
        </w:rPr>
        <w:t>ไม่ควรพลาดคือการชมวิว</w:t>
      </w:r>
      <w:r w:rsidR="0083341B" w:rsidRPr="0083341B">
        <w:rPr>
          <w:rFonts w:ascii="Kanit Light" w:hAnsi="Kanit Light" w:cs="Kanit Light" w:hint="cs"/>
          <w:b/>
          <w:bCs/>
          <w:sz w:val="23"/>
          <w:szCs w:val="23"/>
          <w:cs/>
        </w:rPr>
        <w:t>ความสวยงามของ</w:t>
      </w:r>
      <w:r w:rsidR="0083341B" w:rsidRPr="001607E8">
        <w:rPr>
          <w:rFonts w:ascii="Kanit Light" w:hAnsi="Kanit Light" w:cs="Kanit Light"/>
          <w:color w:val="C45911" w:themeColor="accent2" w:themeShade="BF"/>
          <w:sz w:val="23"/>
          <w:szCs w:val="23"/>
          <w:cs/>
        </w:rPr>
        <w:t>พระอาทิตย์ตกที่ภูเขาหิมะเหมย</w:t>
      </w:r>
      <w:r w:rsidR="00C46E7D">
        <w:rPr>
          <w:rFonts w:ascii="Kanit Light" w:hAnsi="Kanit Light" w:cs="Kanit Light" w:hint="cs"/>
          <w:color w:val="C45911" w:themeColor="accent2" w:themeShade="BF"/>
          <w:sz w:val="23"/>
          <w:szCs w:val="23"/>
          <w:cs/>
        </w:rPr>
        <w:t>หลี่</w:t>
      </w:r>
      <w:r w:rsidRPr="001607E8">
        <w:rPr>
          <w:color w:val="C45911" w:themeColor="accent2" w:themeShade="BF"/>
        </w:rPr>
        <w:t xml:space="preserve"> </w:t>
      </w:r>
      <w:r w:rsidRPr="001607E8">
        <w:rPr>
          <w:rFonts w:ascii="Kanit Light" w:hAnsi="Kanit Light" w:cs="Kanit Light"/>
          <w:color w:val="C45911" w:themeColor="accent2" w:themeShade="BF"/>
          <w:sz w:val="23"/>
          <w:szCs w:val="23"/>
          <w:cs/>
        </w:rPr>
        <w:t>(</w:t>
      </w:r>
      <w:r w:rsidRPr="001607E8">
        <w:rPr>
          <w:rFonts w:ascii="Kanit Light" w:hAnsi="Kanit Light" w:cs="Kanit Light"/>
          <w:color w:val="C45911" w:themeColor="accent2" w:themeShade="BF"/>
          <w:sz w:val="23"/>
          <w:szCs w:val="23"/>
        </w:rPr>
        <w:t>Meili Snow Mountains)</w:t>
      </w:r>
      <w:r w:rsidR="0083341B" w:rsidRPr="001607E8">
        <w:rPr>
          <w:rFonts w:ascii="Kanit Light" w:hAnsi="Kanit Light" w:cs="Kanit Light"/>
          <w:b/>
          <w:bCs/>
          <w:color w:val="C45911" w:themeColor="accent2" w:themeShade="BF"/>
          <w:sz w:val="23"/>
          <w:szCs w:val="23"/>
          <w:cs/>
        </w:rPr>
        <w:t xml:space="preserve"> </w:t>
      </w:r>
      <w:r w:rsidR="0083341B" w:rsidRPr="0083341B">
        <w:rPr>
          <w:rFonts w:ascii="Kanit Light" w:hAnsi="Kanit Light" w:cs="Kanit Light"/>
          <w:sz w:val="23"/>
          <w:szCs w:val="23"/>
          <w:cs/>
        </w:rPr>
        <w:t>เป็นหนึ่งในสถานที่ท่องเที่ยวทางธรรมชาติที่สวยงาม ด้วยภูมิประเทศที่เป็นเอกลักษณ์ของภูเขาหินปูนที่เรียงรายกันอย่างสวยงาม</w:t>
      </w:r>
      <w:r w:rsidR="0083341B" w:rsidRPr="0083341B">
        <w:rPr>
          <w:rFonts w:ascii="Kanit Light" w:hAnsi="Kanit Light" w:cs="Kanit Light"/>
          <w:b/>
          <w:bCs/>
          <w:sz w:val="23"/>
          <w:szCs w:val="23"/>
          <w:cs/>
        </w:rPr>
        <w:t xml:space="preserve"> </w:t>
      </w:r>
    </w:p>
    <w:p w14:paraId="45994120" w14:textId="600C6F52" w:rsidR="005109CB" w:rsidRDefault="005109CB" w:rsidP="00FE17AD">
      <w:pPr>
        <w:tabs>
          <w:tab w:val="left" w:pos="709"/>
        </w:tabs>
        <w:spacing w:after="0" w:line="276" w:lineRule="auto"/>
        <w:jc w:val="thaiDistribute"/>
        <w:rPr>
          <w:rFonts w:ascii="Kanit Light" w:hAnsi="Kanit Light" w:cs="Kanit Light"/>
          <w:b/>
          <w:bCs/>
          <w:sz w:val="23"/>
          <w:szCs w:val="23"/>
        </w:rPr>
      </w:pPr>
    </w:p>
    <w:p w14:paraId="195ADED1" w14:textId="2AA571A9" w:rsidR="00504AC7" w:rsidRPr="004105B0" w:rsidRDefault="000051B9" w:rsidP="00504AC7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9933"/>
          <w:szCs w:val="22"/>
          <w:cs/>
        </w:rPr>
      </w:pP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eastAsia="en-SG"/>
        </w:rPr>
        <w:t>เย็น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ab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sym w:font="Webdings" w:char="F0E4"/>
      </w:r>
      <w:r w:rsidRPr="004105B0">
        <w:rPr>
          <w:rFonts w:ascii="Kanit Light" w:eastAsia="Times New Roman" w:hAnsi="Kanit Light" w:cs="Kanit Light"/>
          <w:color w:val="FF9933"/>
          <w:szCs w:val="22"/>
          <w:lang w:val="en-SG" w:eastAsia="en-SG" w:bidi="ar-SA"/>
        </w:rPr>
        <w:t xml:space="preserve"> </w:t>
      </w:r>
      <w:r w:rsidRPr="004105B0">
        <w:rPr>
          <w:rFonts w:ascii="Kanit Light" w:eastAsia="Times New Roman" w:hAnsi="Kanit Light" w:cs="Kanit Light"/>
          <w:color w:val="FF9933"/>
          <w:szCs w:val="22"/>
          <w:cs/>
          <w:lang w:val="en-SG" w:eastAsia="en-SG"/>
        </w:rPr>
        <w:t>รับประทานอาหาร</w:t>
      </w:r>
      <w:r w:rsidRPr="004105B0">
        <w:rPr>
          <w:rFonts w:ascii="Kanit Light" w:eastAsia="Times New Roman" w:hAnsi="Kanit Light" w:cs="Kanit Light" w:hint="cs"/>
          <w:color w:val="FF9933"/>
          <w:szCs w:val="22"/>
          <w:cs/>
          <w:lang w:val="en-SG" w:eastAsia="en-SG"/>
        </w:rPr>
        <w:t xml:space="preserve">เย็น 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(มื้อที่</w:t>
      </w:r>
      <w:r w:rsidR="00535003" w:rsidRPr="004105B0">
        <w:rPr>
          <w:rFonts w:ascii="Kanit Light" w:eastAsia="Times New Roman" w:hAnsi="Kanit Light" w:cs="Kanit Light" w:hint="cs"/>
          <w:color w:val="FF9933"/>
          <w:szCs w:val="22"/>
          <w:highlight w:val="yellow"/>
          <w:cs/>
          <w:lang w:val="en-SG" w:eastAsia="en-SG"/>
        </w:rPr>
        <w:t>10</w:t>
      </w:r>
      <w:r w:rsidRPr="004105B0">
        <w:rPr>
          <w:rFonts w:ascii="Kanit Light" w:eastAsia="Times New Roman" w:hAnsi="Kanit Light" w:cs="Kanit Light"/>
          <w:color w:val="FF9933"/>
          <w:szCs w:val="22"/>
          <w:highlight w:val="yellow"/>
          <w:cs/>
          <w:lang w:val="en-SG" w:eastAsia="en-SG"/>
        </w:rPr>
        <w:t>)</w:t>
      </w:r>
      <w:r w:rsidR="007A21E4">
        <w:rPr>
          <w:rFonts w:ascii="Kanit Light" w:hAnsi="Kanit Light" w:cs="Kanit Light" w:hint="cs"/>
          <w:color w:val="FF9933"/>
          <w:szCs w:val="22"/>
          <w:cs/>
        </w:rPr>
        <w:t xml:space="preserve"> </w:t>
      </w:r>
    </w:p>
    <w:p w14:paraId="0B863434" w14:textId="16AA8CCA" w:rsidR="000051B9" w:rsidRPr="002A122E" w:rsidRDefault="00504AC7" w:rsidP="00476B88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lastRenderedPageBreak/>
        <w:tab/>
      </w:r>
      <w:r w:rsidR="000051B9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="00841145" w:rsidRPr="00841145">
        <w:rPr>
          <w:rFonts w:ascii="Kanit Light" w:hAnsi="Kanit Light" w:cs="Kanit Light"/>
          <w:color w:val="9900FF"/>
          <w:szCs w:val="22"/>
        </w:rPr>
        <w:t xml:space="preserve">GUAN JING TIAN TANG HOTEL </w:t>
      </w:r>
      <w:r w:rsidR="000051B9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368D6165" w14:textId="54A1C615" w:rsidR="00247D1D" w:rsidRDefault="006D4AB2" w:rsidP="00247D1D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FD58E30" wp14:editId="62F5C8D4">
                <wp:simplePos x="0" y="0"/>
                <wp:positionH relativeFrom="margin">
                  <wp:align>center</wp:align>
                </wp:positionH>
                <wp:positionV relativeFrom="paragraph">
                  <wp:posOffset>263525</wp:posOffset>
                </wp:positionV>
                <wp:extent cx="7107555" cy="630555"/>
                <wp:effectExtent l="0" t="0" r="17145" b="17145"/>
                <wp:wrapSquare wrapText="bothSides"/>
                <wp:docPr id="11" name="Rectangle: Rounded Corners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310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CF2B660" w14:textId="3A5DFF8C" w:rsidR="0083341B" w:rsidRDefault="000051B9" w:rsidP="00D843DF">
                            <w:pPr>
                              <w:spacing w:after="0" w:line="276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="00FC788B"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 w:rsidR="00B24E7F"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้า</w:t>
                            </w:r>
                            <w:r w:rsidR="002451DF"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9673E0"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="0083341B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 </w:t>
                            </w:r>
                            <w:r w:rsidR="0083341B" w:rsidRPr="0083341B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ชมพระอาทิตย์ขึ้นที่ภูเขาหิมะเหมยหลี่ - โค้งแรกแม่น้ำจินซาเจียง - วัดลามะซงจ้านหลิน  - ลี่เจียง  </w:t>
                            </w:r>
                          </w:p>
                          <w:p w14:paraId="2C1693E5" w14:textId="0B0AFBFB" w:rsidR="000051B9" w:rsidRPr="00EC7A59" w:rsidRDefault="0003311D" w:rsidP="00D843DF">
                            <w:pPr>
                              <w:spacing w:after="0" w:line="276" w:lineRule="auto"/>
                              <w:ind w:firstLine="851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bookmarkStart w:id="25" w:name="_Hlk131765354"/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6D4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6D4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6D4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6D4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D843DF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D843DF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 xml:space="preserve">    </w:t>
                            </w:r>
                            <w:r w:rsidR="006D4A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2451DF"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bookmarkEnd w:id="25"/>
                            <w:r w:rsidR="008B6629" w:rsidRPr="008B662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="00D843DF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      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เที่ยง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, </w:t>
                            </w:r>
                            <w:r w:rsidR="008B6629"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เย็น</w:t>
                            </w:r>
                          </w:p>
                          <w:p w14:paraId="7934915B" w14:textId="77777777" w:rsidR="000051B9" w:rsidRPr="00E15EE7" w:rsidRDefault="000051B9" w:rsidP="000051B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70B93B3E" w14:textId="77777777" w:rsidR="000051B9" w:rsidRPr="00056BDF" w:rsidRDefault="000051B9" w:rsidP="000051B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D58E30" id="Rectangle: Rounded Corners 11" o:spid="_x0000_s1046" style="position:absolute;left:0;text-align:left;margin-left:0;margin-top:20.75pt;width:559.65pt;height:49.65pt;z-index:2516321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" fillcolor="#a00000" strokecolor="window">
                <v:fill color2="red" rotate="t" angle="180" colors="0 #a00000;.5 #e60000;1 red" focus="100%" type="gradient"/>
                <v:textbox>
                  <w:txbxContent>
                    <w:p w14:paraId="2CF2B660" w14:textId="3A5DFF8C" w:rsidR="0083341B" w:rsidRDefault="000051B9" w:rsidP="00D843DF">
                      <w:pPr>
                        <w:spacing w:after="0" w:line="276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="00FC788B"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 w:rsidR="00B24E7F"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้า</w:t>
                      </w:r>
                      <w:r w:rsidR="002451DF"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9673E0"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 </w:t>
                      </w:r>
                      <w:r w:rsidR="0083341B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 </w:t>
                      </w:r>
                      <w:r w:rsidR="0083341B" w:rsidRPr="0083341B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ชมพระอาทิตย์ขึ้นที่ภูเขาหิมะเหม</w:t>
                      </w:r>
                      <w:proofErr w:type="spellStart"/>
                      <w:r w:rsidR="0083341B" w:rsidRPr="0083341B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ยห</w:t>
                      </w:r>
                      <w:proofErr w:type="spellEnd"/>
                      <w:r w:rsidR="0083341B" w:rsidRPr="0083341B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ลี่ - โค้งแรกแม่น้ำจินซาเจียง - วัดลามะซงจ้านหลิน  - ลี่เจียง  </w:t>
                      </w:r>
                    </w:p>
                    <w:p w14:paraId="2C1693E5" w14:textId="0B0AFBFB" w:rsidR="000051B9" w:rsidRPr="00EC7A59" w:rsidRDefault="0003311D" w:rsidP="00D843DF">
                      <w:pPr>
                        <w:spacing w:after="0" w:line="276" w:lineRule="auto"/>
                        <w:ind w:firstLine="851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bookmarkStart w:id="29" w:name="_Hlk131765354"/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6D4AB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6D4AB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6D4AB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6D4AB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D843DF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D843DF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Cs w:val="22"/>
                          <w:cs/>
                        </w:rPr>
                        <w:t xml:space="preserve">    </w:t>
                      </w:r>
                      <w:r w:rsidR="006D4AB2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="002451DF"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bookmarkEnd w:id="29"/>
                      <w:r w:rsidR="008B6629" w:rsidRPr="008B662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="00D843DF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      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เที่ยง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, </w:t>
                      </w:r>
                      <w:r w:rsidR="008B6629"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เย็น</w:t>
                      </w:r>
                    </w:p>
                    <w:p w14:paraId="7934915B" w14:textId="77777777" w:rsidR="000051B9" w:rsidRPr="00E15EE7" w:rsidRDefault="000051B9" w:rsidP="000051B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70B93B3E" w14:textId="77777777" w:rsidR="000051B9" w:rsidRPr="00056BDF" w:rsidRDefault="000051B9" w:rsidP="000051B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0051B9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0051B9"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="000051B9"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4F01C110" w14:textId="0883E72C" w:rsidR="0083341B" w:rsidRDefault="008B6629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hAnsi="Kanit Light" w:cs="Kanit Light"/>
          <w:color w:val="FF9933"/>
          <w:szCs w:val="22"/>
          <w:cs/>
        </w:rPr>
        <w:t>เช้า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        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  <w:r w:rsidR="004B087E" w:rsidRPr="004105B0">
        <w:rPr>
          <w:rFonts w:ascii="Kanit Light" w:hAnsi="Kanit Light" w:cs="Kanit Light"/>
          <w:color w:val="FF9933"/>
          <w:szCs w:val="22"/>
        </w:rPr>
        <w:tab/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hAnsi="Kanit Light" w:cs="Kanit Light"/>
          <w:i/>
          <w:color w:val="FF9933"/>
          <w:szCs w:val="22"/>
          <w:cs/>
        </w:rPr>
        <w:t xml:space="preserve"> รับประทานอาหารเช้า</w:t>
      </w:r>
      <w:r w:rsidRPr="004105B0">
        <w:rPr>
          <w:rFonts w:ascii="Kanit Light" w:hAnsi="Kanit Light" w:cs="Kanit Light" w:hint="cs"/>
          <w:i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 w:hint="cs"/>
          <w:color w:val="FF9933"/>
          <w:szCs w:val="22"/>
          <w:cs/>
        </w:rPr>
        <w:t>ณ โรงแรม</w:t>
      </w:r>
      <w:r w:rsidRPr="004105B0">
        <w:rPr>
          <w:rFonts w:ascii="Kanit Light" w:hAnsi="Kanit Light" w:cs="Kanit Light"/>
          <w:i/>
          <w:color w:val="FF9933"/>
          <w:szCs w:val="22"/>
          <w:cs/>
        </w:rPr>
        <w:t xml:space="preserve">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11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</w:p>
    <w:p w14:paraId="3E283923" w14:textId="1A6A9AAA" w:rsidR="0083341B" w:rsidRDefault="0083341B" w:rsidP="0083341B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Theme="minorHAnsi" w:hAnsi="Kanit Light" w:cs="Kanit Light"/>
          <w:color w:val="000000" w:themeColor="text1"/>
          <w:szCs w:val="22"/>
        </w:rPr>
      </w:pPr>
      <w:r>
        <w:rPr>
          <w:rFonts w:ascii="Kanit Light" w:eastAsiaTheme="minorHAnsi" w:hAnsi="Kanit Light" w:cs="Kanit Light" w:hint="cs"/>
          <w:b/>
          <w:bCs/>
          <w:szCs w:val="22"/>
          <w:cs/>
        </w:rPr>
        <w:t xml:space="preserve">                 </w:t>
      </w:r>
      <w:r w:rsidRPr="0083341B">
        <w:rPr>
          <w:rFonts w:ascii="Kanit Light" w:eastAsiaTheme="minorHAnsi" w:hAnsi="Kanit Light" w:cs="Kanit Light"/>
          <w:b/>
          <w:bCs/>
          <w:szCs w:val="22"/>
          <w:cs/>
        </w:rPr>
        <w:t>สถานที่ที่ยอดเยี่ยมในการ</w:t>
      </w:r>
      <w:r w:rsidRPr="0083341B">
        <w:rPr>
          <w:rFonts w:ascii="Kanit Light" w:eastAsiaTheme="minorHAnsi" w:hAnsi="Kanit Light" w:cs="Kanit Light" w:hint="cs"/>
          <w:b/>
          <w:bCs/>
          <w:szCs w:val="22"/>
          <w:cs/>
        </w:rPr>
        <w:t>ชม</w:t>
      </w:r>
      <w:r w:rsidRPr="001607E8">
        <w:rPr>
          <w:rFonts w:ascii="Kanit Light" w:eastAsiaTheme="minorHAnsi" w:hAnsi="Kanit Light" w:cs="Kanit Light" w:hint="cs"/>
          <w:color w:val="C45911" w:themeColor="accent2" w:themeShade="BF"/>
          <w:szCs w:val="22"/>
          <w:cs/>
        </w:rPr>
        <w:t>พระอาทิตย์ขึ้นพื้นหลังเป็นภูเขาหิมะเหมย</w:t>
      </w:r>
      <w:r w:rsidR="00C46E7D">
        <w:rPr>
          <w:rFonts w:ascii="Kanit Light" w:eastAsiaTheme="minorHAnsi" w:hAnsi="Kanit Light" w:cs="Kanit Light" w:hint="cs"/>
          <w:color w:val="C45911" w:themeColor="accent2" w:themeShade="BF"/>
          <w:szCs w:val="22"/>
          <w:cs/>
        </w:rPr>
        <w:t>ห</w:t>
      </w:r>
      <w:r w:rsidRPr="001607E8">
        <w:rPr>
          <w:rFonts w:ascii="Kanit Light" w:eastAsiaTheme="minorHAnsi" w:hAnsi="Kanit Light" w:cs="Kanit Light" w:hint="cs"/>
          <w:color w:val="C45911" w:themeColor="accent2" w:themeShade="BF"/>
          <w:szCs w:val="22"/>
          <w:cs/>
        </w:rPr>
        <w:t>ลี่</w:t>
      </w:r>
      <w:r w:rsidR="00FE17AD" w:rsidRPr="001607E8">
        <w:rPr>
          <w:rFonts w:ascii="Kanit Light" w:hAnsi="Kanit Light" w:cs="Kanit Light"/>
          <w:color w:val="C45911" w:themeColor="accent2" w:themeShade="BF"/>
          <w:sz w:val="23"/>
          <w:szCs w:val="23"/>
          <w:cs/>
        </w:rPr>
        <w:t>(</w:t>
      </w:r>
      <w:r w:rsidR="00FE17AD" w:rsidRPr="001607E8">
        <w:rPr>
          <w:rFonts w:ascii="Kanit Light" w:hAnsi="Kanit Light" w:cs="Kanit Light"/>
          <w:color w:val="C45911" w:themeColor="accent2" w:themeShade="BF"/>
          <w:sz w:val="23"/>
          <w:szCs w:val="23"/>
        </w:rPr>
        <w:t>Meili Snow Mountains)</w:t>
      </w:r>
      <w:r w:rsidR="00FE17AD" w:rsidRPr="001607E8">
        <w:rPr>
          <w:rFonts w:ascii="Kanit Light" w:hAnsi="Kanit Light" w:cs="Kanit Light"/>
          <w:b/>
          <w:bCs/>
          <w:color w:val="C45911" w:themeColor="accent2" w:themeShade="BF"/>
          <w:sz w:val="23"/>
          <w:szCs w:val="23"/>
          <w:cs/>
        </w:rPr>
        <w:t xml:space="preserve"> 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ที่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 xml:space="preserve">นี่ถือเป็นจุดชมพระอาทิตย์ขึ้น - ลง 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ที่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>มีชื่อเสียง และสวยงามที่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สุดแห่งหนึ่ง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 xml:space="preserve"> เมื่อ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แสง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>แดด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สาดส่อง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>กระทบ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ที่ยอดภูเขาหิมะ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>เหมยลี่ ทำให้ได้ภาพวิว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 xml:space="preserve"> แบบพาโรน</w:t>
      </w:r>
      <w:r w:rsidRPr="0083341B">
        <w:rPr>
          <w:rFonts w:ascii="Kanit Light" w:eastAsiaTheme="minorHAnsi" w:hAnsi="Kanit Light" w:cs="Kanit Light" w:hint="cs"/>
          <w:color w:val="000000" w:themeColor="text1"/>
          <w:szCs w:val="22"/>
          <w:cs/>
        </w:rPr>
        <w:t>ามา กว้างใหญ่</w:t>
      </w:r>
      <w:r w:rsidRPr="0083341B">
        <w:rPr>
          <w:rFonts w:ascii="Kanit Light" w:eastAsiaTheme="minorHAnsi" w:hAnsi="Kanit Light" w:cs="Kanit Light"/>
          <w:color w:val="000000" w:themeColor="text1"/>
          <w:szCs w:val="22"/>
          <w:cs/>
        </w:rPr>
        <w:t>สุดลูกหูลูกตา</w:t>
      </w:r>
    </w:p>
    <w:p w14:paraId="1AC99D80" w14:textId="1EEEBF69" w:rsidR="0083341B" w:rsidRDefault="001607E8" w:rsidP="0083341B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Theme="minorHAnsi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FF5050"/>
          <w:sz w:val="10"/>
          <w:szCs w:val="10"/>
          <w:lang w:val="th-TH"/>
        </w:rPr>
        <w:drawing>
          <wp:anchor distT="0" distB="0" distL="114300" distR="114300" simplePos="0" relativeHeight="251751936" behindDoc="0" locked="0" layoutInCell="1" allowOverlap="1" wp14:anchorId="465460E1" wp14:editId="0CA3A59F">
            <wp:simplePos x="0" y="0"/>
            <wp:positionH relativeFrom="page">
              <wp:posOffset>0</wp:posOffset>
            </wp:positionH>
            <wp:positionV relativeFrom="paragraph">
              <wp:posOffset>266562</wp:posOffset>
            </wp:positionV>
            <wp:extent cx="7753985" cy="4399280"/>
            <wp:effectExtent l="0" t="0" r="5715" b="0"/>
            <wp:wrapSquare wrapText="bothSides"/>
            <wp:docPr id="3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4"/>
                    <pic:cNvPicPr>
                      <a:picLocks noChangeAspect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4" b="3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985" cy="4399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2E6150" w14:textId="3786A202" w:rsidR="0083341B" w:rsidRPr="0083341B" w:rsidRDefault="0083341B" w:rsidP="0083341B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Theme="minorHAnsi" w:hAnsi="Kanit Light" w:cs="Kanit Light"/>
          <w:color w:val="000000" w:themeColor="text1"/>
          <w:szCs w:val="22"/>
        </w:rPr>
      </w:pPr>
    </w:p>
    <w:p w14:paraId="2824CE9B" w14:textId="26AC0F1E" w:rsidR="0083341B" w:rsidRPr="0083341B" w:rsidRDefault="0083341B" w:rsidP="0083341B">
      <w:pPr>
        <w:tabs>
          <w:tab w:val="left" w:pos="4008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  <w:r w:rsidRPr="0083341B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        </w:t>
      </w:r>
      <w:r w:rsidRPr="0083341B">
        <w:rPr>
          <w:rFonts w:ascii="Kanit Light" w:eastAsia="Times New Roman" w:hAnsi="Kanit Light" w:cs="Kanit Light"/>
          <w:b/>
          <w:bCs/>
          <w:color w:val="000000"/>
          <w:szCs w:val="22"/>
        </w:rPr>
        <w:tab/>
      </w:r>
      <w:r w:rsidRPr="0083341B">
        <w:rPr>
          <w:rFonts w:ascii="Kanit Light" w:eastAsia="Times New Roman" w:hAnsi="Kanit Light" w:cs="Kanit Light"/>
          <w:b/>
          <w:bCs/>
          <w:color w:val="000000"/>
          <w:szCs w:val="22"/>
        </w:rPr>
        <w:tab/>
      </w:r>
    </w:p>
    <w:p w14:paraId="2716D073" w14:textId="65EF1817" w:rsidR="0083341B" w:rsidRPr="0083341B" w:rsidRDefault="005109CB" w:rsidP="0083341B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C76C55">
        <w:rPr>
          <w:rFonts w:ascii="Kanit Light" w:hAnsi="Kanit Light" w:cs="Kanit Light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1BEC89D" wp14:editId="62F38638">
                <wp:simplePos x="0" y="0"/>
                <wp:positionH relativeFrom="margin">
                  <wp:posOffset>3910965</wp:posOffset>
                </wp:positionH>
                <wp:positionV relativeFrom="paragraph">
                  <wp:posOffset>108585</wp:posOffset>
                </wp:positionV>
                <wp:extent cx="2523490" cy="977900"/>
                <wp:effectExtent l="114300" t="101600" r="118110" b="127000"/>
                <wp:wrapSquare wrapText="bothSides"/>
                <wp:docPr id="1005340105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3490" cy="9779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5C2A7FAB" w14:textId="7EA64F22" w:rsidR="005109CB" w:rsidRPr="0067415B" w:rsidRDefault="005109CB" w:rsidP="005109C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5109C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ที่นี่เป็นแม่น้ำที่ยาวที่สุดของจีน  และเป็นโค้งน้ำที่สวยและโดดเด่นที่สุดของแยงซีเกียงนั้นเอง</w:t>
                            </w:r>
                          </w:p>
                          <w:p w14:paraId="6570AD4B" w14:textId="77777777" w:rsidR="005109CB" w:rsidRPr="0067415B" w:rsidRDefault="005109CB" w:rsidP="005109CB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BEC89D" id="Rectangle 8" o:spid="_x0000_s1047" style="position:absolute;left:0;text-align:left;margin-left:307.95pt;margin-top:8.55pt;width:198.7pt;height:77pt;z-index:25177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" fillcolor="#a00000" stroked="f">
                <v:fill color2="red" rotate="t" angle="225" colors="0 #a00000;.5 #e60000;1 red" focus="100%" type="gradient"/>
                <v:shadow on="t" color="black" offset="0,1pt"/>
                <v:textbox>
                  <w:txbxContent>
                    <w:p w14:paraId="5C2A7FAB" w14:textId="7EA64F22" w:rsidR="005109CB" w:rsidRPr="0067415B" w:rsidRDefault="005109CB" w:rsidP="005109C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5109CB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ที่นี่เป็นแม่น้ำที่ยาวที่สุดของจีน  และเป็นโค้งน้ำที่สวยและโดดเด่นที่สุดของแยงซีเกียงนั้นเอง</w:t>
                      </w:r>
                    </w:p>
                    <w:p w14:paraId="6570AD4B" w14:textId="77777777" w:rsidR="005109CB" w:rsidRPr="0067415B" w:rsidRDefault="005109CB" w:rsidP="005109CB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3341B" w:rsidRPr="0083341B">
        <w:rPr>
          <w:rFonts w:ascii="Kanit Light" w:eastAsia="Times New Roman" w:hAnsi="Kanit Light" w:cs="Kanit Light"/>
          <w:b/>
          <w:bCs/>
          <w:color w:val="000000"/>
          <w:szCs w:val="22"/>
        </w:rPr>
        <w:tab/>
      </w:r>
      <w:r w:rsidR="0083341B" w:rsidRPr="0083341B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ธรรมชาติที่สวยงามและแปลกตา ต้องได้เห็นเองถึงจะเชื่อ</w:t>
      </w:r>
      <w:r w:rsidR="0083341B" w:rsidRPr="0083341B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83341B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โค้งแรกของแม่น้ำแยงซี</w:t>
      </w:r>
      <w:r w:rsidR="001607E8" w:rsidRPr="001607E8">
        <w:rPr>
          <w:color w:val="C45911" w:themeColor="accent2" w:themeShade="BF"/>
        </w:rPr>
        <w:t xml:space="preserve"> </w:t>
      </w:r>
      <w:r w:rsidR="001607E8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(</w:t>
      </w:r>
      <w:r w:rsidR="001607E8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Yangtze River)</w:t>
      </w:r>
      <w:r w:rsidR="0083341B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="0083341B" w:rsidRPr="0083341B">
        <w:rPr>
          <w:rFonts w:ascii="Kanit Light" w:eastAsia="Times New Roman" w:hAnsi="Kanit Light" w:cs="Kanit Light"/>
          <w:color w:val="000000" w:themeColor="text1"/>
          <w:szCs w:val="22"/>
          <w:cs/>
        </w:rPr>
        <w:t>หรือที่เรียกว่า</w:t>
      </w:r>
      <w:r w:rsidR="0083341B" w:rsidRPr="0083341B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="0083341B"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>โค้งแม่น้ำทรายทอง</w:t>
      </w:r>
      <w:r w:rsidR="0083341B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จินซาเจียง </w:t>
      </w:r>
      <w:r w:rsidR="001607E8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(Jinsha River)</w:t>
      </w:r>
      <w:r w:rsidR="0083341B" w:rsidRPr="0083341B">
        <w:rPr>
          <w:rFonts w:ascii="Kanit Light" w:eastAsia="Times New Roman" w:hAnsi="Kanit Light" w:cs="Kanit Light"/>
          <w:color w:val="000000"/>
          <w:szCs w:val="22"/>
          <w:cs/>
        </w:rPr>
        <w:t>เป็นสถานที่ที่สวยงามและน่าทึ่ง ซึ่งเป็นที่ราบสูงไหลลงมากระทบกับเขาไห่หลอ แล้วหักเส้นทางโค้ง</w:t>
      </w:r>
      <w:r w:rsidR="0083341B" w:rsidRPr="0083341B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83341B" w:rsidRPr="0083341B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คล้ายตัว </w:t>
      </w:r>
      <w:r w:rsidR="0083341B" w:rsidRPr="0083341B">
        <w:rPr>
          <w:rFonts w:ascii="Kanit Light" w:eastAsia="Times New Roman" w:hAnsi="Kanit Light" w:cs="Kanit Light"/>
          <w:color w:val="000000"/>
          <w:szCs w:val="22"/>
        </w:rPr>
        <w:t xml:space="preserve">V </w:t>
      </w:r>
      <w:r w:rsidR="0083341B" w:rsidRPr="0083341B">
        <w:rPr>
          <w:rFonts w:ascii="Kanit Light" w:eastAsia="Times New Roman" w:hAnsi="Kanit Light" w:cs="Kanit Light"/>
          <w:color w:val="000000"/>
          <w:szCs w:val="22"/>
          <w:cs/>
        </w:rPr>
        <w:t>ไปทางทิศตะวันออกเฉียงเหนือ จนเกิดเป็น “โค้งแรกแม่น้</w:t>
      </w:r>
      <w:r w:rsidR="0083341B" w:rsidRPr="0083341B">
        <w:rPr>
          <w:rFonts w:ascii="Kanit Light" w:eastAsia="Times New Roman" w:hAnsi="Kanit Light" w:cs="Kanit Light" w:hint="cs"/>
          <w:color w:val="000000"/>
          <w:szCs w:val="22"/>
          <w:cs/>
        </w:rPr>
        <w:t>ำ</w:t>
      </w:r>
      <w:r w:rsidR="0083341B" w:rsidRPr="0083341B">
        <w:rPr>
          <w:rFonts w:ascii="Kanit Light" w:eastAsia="Times New Roman" w:hAnsi="Kanit Light" w:cs="Kanit Light"/>
          <w:color w:val="000000"/>
          <w:szCs w:val="22"/>
          <w:cs/>
        </w:rPr>
        <w:t>แยงซี” แม่น้ำไหลผ่านหุบเขาที่ลึกและแคบ ทิวทัศน์สวยงามจนแทบหยุดหายใจ</w:t>
      </w:r>
      <w:r w:rsidR="0083341B" w:rsidRPr="0083341B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</w:p>
    <w:p w14:paraId="21B29237" w14:textId="77777777" w:rsidR="0083341B" w:rsidRPr="0083341B" w:rsidRDefault="0083341B" w:rsidP="0083341B">
      <w:pPr>
        <w:tabs>
          <w:tab w:val="left" w:pos="851"/>
        </w:tabs>
        <w:spacing w:after="0" w:line="276" w:lineRule="auto"/>
        <w:jc w:val="thaiDistribute"/>
        <w:rPr>
          <w:rFonts w:ascii="Kanit Light" w:eastAsiaTheme="minorHAnsi" w:hAnsi="Kanit Light" w:cs="Kanit Light"/>
          <w:color w:val="6600FF"/>
          <w:szCs w:val="22"/>
        </w:rPr>
      </w:pPr>
    </w:p>
    <w:p w14:paraId="533AC6FF" w14:textId="77777777" w:rsidR="001607E8" w:rsidRDefault="001607E8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</w:p>
    <w:p w14:paraId="08903DCC" w14:textId="77777777" w:rsidR="001607E8" w:rsidRDefault="001607E8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</w:p>
    <w:p w14:paraId="7A889263" w14:textId="77777777" w:rsidR="001607E8" w:rsidRDefault="001607E8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</w:p>
    <w:p w14:paraId="0AED7AE9" w14:textId="5A3DEF13" w:rsidR="001607E8" w:rsidRDefault="00644899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83341B">
        <w:rPr>
          <w:rFonts w:ascii="Kanit Light" w:eastAsia="Times New Roman" w:hAnsi="Kanit Light" w:cs="Kanit Light" w:hint="cs"/>
          <w:noProof/>
          <w:color w:val="000000"/>
          <w:szCs w:val="22"/>
          <w:lang w:val="th-TH"/>
        </w:rPr>
        <w:lastRenderedPageBreak/>
        <w:drawing>
          <wp:anchor distT="0" distB="0" distL="114300" distR="114300" simplePos="0" relativeHeight="251748864" behindDoc="0" locked="0" layoutInCell="1" allowOverlap="1" wp14:anchorId="5AA008CB" wp14:editId="6E04C9B2">
            <wp:simplePos x="0" y="0"/>
            <wp:positionH relativeFrom="page">
              <wp:posOffset>0</wp:posOffset>
            </wp:positionH>
            <wp:positionV relativeFrom="paragraph">
              <wp:posOffset>95250</wp:posOffset>
            </wp:positionV>
            <wp:extent cx="7618730" cy="2883535"/>
            <wp:effectExtent l="0" t="0" r="1270" b="0"/>
            <wp:wrapSquare wrapText="bothSides"/>
            <wp:docPr id="68255142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51425" name="Picture 18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67" b="16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8730" cy="2883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F9991" w14:textId="1699B54C" w:rsidR="0083341B" w:rsidRPr="004105B0" w:rsidRDefault="0083341B" w:rsidP="0083341B">
      <w:pPr>
        <w:spacing w:after="0" w:line="276" w:lineRule="auto"/>
        <w:ind w:left="851" w:hanging="851"/>
        <w:rPr>
          <w:rFonts w:ascii="Kanit Light" w:hAnsi="Kanit Light" w:cs="Kanit Light"/>
          <w:color w:val="FF9933"/>
          <w:szCs w:val="22"/>
        </w:rPr>
      </w:pPr>
      <w:r w:rsidRPr="004105B0">
        <w:rPr>
          <w:rFonts w:ascii="Kanit Light" w:hAnsi="Kanit Light" w:cs="Kanit Light" w:hint="cs"/>
          <w:color w:val="FF9933"/>
          <w:szCs w:val="22"/>
          <w:cs/>
        </w:rPr>
        <w:t xml:space="preserve">เที่ยง     </w:t>
      </w:r>
      <w:r w:rsidRPr="004105B0">
        <w:rPr>
          <w:rFonts w:ascii="Kanit Light" w:hAnsi="Kanit Light" w:cs="Kanit Light"/>
          <w:color w:val="FF9933"/>
          <w:szCs w:val="22"/>
        </w:rPr>
        <w:t xml:space="preserve">  </w:t>
      </w:r>
      <w:r w:rsidRPr="004105B0">
        <w:rPr>
          <w:rFonts w:ascii="Kanit Light" w:hAnsi="Kanit Light" w:cs="Kanit Light"/>
          <w:color w:val="FF9933"/>
          <w:szCs w:val="22"/>
        </w:rPr>
        <w:tab/>
      </w:r>
      <w:r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Pr="004105B0">
        <w:rPr>
          <w:rFonts w:ascii="Kanit Light" w:hAnsi="Kanit Light" w:cs="Kanit Light"/>
          <w:color w:val="FF9933"/>
          <w:szCs w:val="22"/>
          <w:cs/>
        </w:rPr>
        <w:t xml:space="preserve"> รับประทานอาหารเที่ยง 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12</w:t>
      </w:r>
      <w:r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Pr="004105B0">
        <w:rPr>
          <w:rFonts w:ascii="Kanit Light" w:hAnsi="Kanit Light" w:cs="Kanit Light"/>
          <w:color w:val="FF9933"/>
          <w:szCs w:val="22"/>
        </w:rPr>
        <w:t xml:space="preserve"> </w:t>
      </w:r>
    </w:p>
    <w:p w14:paraId="3BD783D2" w14:textId="3F71B5A0" w:rsidR="006D4AB2" w:rsidRPr="00C76C55" w:rsidRDefault="0083341B" w:rsidP="006D4AB2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6600FF"/>
          <w:szCs w:val="22"/>
        </w:rPr>
        <w:drawing>
          <wp:anchor distT="0" distB="0" distL="114300" distR="114300" simplePos="0" relativeHeight="251753984" behindDoc="0" locked="0" layoutInCell="1" allowOverlap="1" wp14:anchorId="38BDD744" wp14:editId="3769D87C">
            <wp:simplePos x="0" y="0"/>
            <wp:positionH relativeFrom="page">
              <wp:posOffset>0</wp:posOffset>
            </wp:positionH>
            <wp:positionV relativeFrom="paragraph">
              <wp:posOffset>1179830</wp:posOffset>
            </wp:positionV>
            <wp:extent cx="7618730" cy="3314700"/>
            <wp:effectExtent l="0" t="0" r="1270" b="0"/>
            <wp:wrapSquare wrapText="bothSides"/>
            <wp:docPr id="205584221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842215" name="Picture 33"/>
                    <pic:cNvPicPr/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1873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AB2" w:rsidRPr="00C76C55">
        <w:rPr>
          <w:rFonts w:ascii="Kanit Light" w:hAnsi="Kanit Light" w:cs="Kanit Light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5DAAA6FA" wp14:editId="6232D989">
                <wp:simplePos x="0" y="0"/>
                <wp:positionH relativeFrom="margin">
                  <wp:align>right</wp:align>
                </wp:positionH>
                <wp:positionV relativeFrom="paragraph">
                  <wp:posOffset>99695</wp:posOffset>
                </wp:positionV>
                <wp:extent cx="2523490" cy="866775"/>
                <wp:effectExtent l="114300" t="95250" r="105410" b="142875"/>
                <wp:wrapSquare wrapText="bothSides"/>
                <wp:docPr id="969245838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3490" cy="8667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18EA755D" w14:textId="77777777" w:rsidR="006D4AB2" w:rsidRPr="0067415B" w:rsidRDefault="006D4AB2" w:rsidP="006D4AB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6D4AB2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 xml:space="preserve">ระฆังสู่สรวงสวรรค์ หากใครได้ไปหมุนถือว่ามีบุญ หารผู้ใดได้ยินเสียง ถือว่าระฆังจะนำโชคมาให้ </w:t>
                            </w:r>
                          </w:p>
                          <w:p w14:paraId="75A5275E" w14:textId="77777777" w:rsidR="006D4AB2" w:rsidRPr="0067415B" w:rsidRDefault="006D4AB2" w:rsidP="006D4AB2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AAA6FA" id="_x0000_s1048" style="position:absolute;left:0;text-align:left;margin-left:147.5pt;margin-top:7.85pt;width:198.7pt;height:68.25pt;z-index:2517263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" fillcolor="#a00000" stroked="f">
                <v:fill color2="red" rotate="t" angle="225" colors="0 #a00000;.5 #e60000;1 red" focus="100%" type="gradient"/>
                <v:shadow on="t" color="black" offset="0,1pt"/>
                <v:textbox>
                  <w:txbxContent>
                    <w:p w14:paraId="18EA755D" w14:textId="77777777" w:rsidR="006D4AB2" w:rsidRPr="0067415B" w:rsidRDefault="006D4AB2" w:rsidP="006D4AB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6D4AB2">
                        <w:rPr>
                          <w:rFonts w:ascii="Kanit Light" w:hAnsi="Kanit Light" w:cs="Kanit Light" w:hint="cs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 xml:space="preserve">ระฆังสู่สรวงสวรรค์ หากใครได้ไปหมุนถือว่ามีบุญ หารผู้ใดได้ยินเสียง ถือว่าระฆังจะนำโชคมาให้ </w:t>
                      </w:r>
                    </w:p>
                    <w:p w14:paraId="75A5275E" w14:textId="77777777" w:rsidR="006D4AB2" w:rsidRPr="0067415B" w:rsidRDefault="006D4AB2" w:rsidP="006D4AB2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B6629" w:rsidRPr="008B6629">
        <w:rPr>
          <w:rFonts w:ascii="Kanit Light" w:hAnsi="Kanit Light" w:cs="Kanit Light"/>
          <w:b/>
          <w:bCs/>
          <w:color w:val="FF5050"/>
          <w:szCs w:val="22"/>
          <w:cs/>
        </w:rPr>
        <w:t xml:space="preserve"> </w:t>
      </w:r>
      <w:r w:rsidR="006D4AB2" w:rsidRPr="00C76C55">
        <w:rPr>
          <w:rFonts w:ascii="Kanit Light" w:hAnsi="Kanit Light" w:cs="Kanit Light" w:hint="cs"/>
          <w:b/>
          <w:bCs/>
          <w:szCs w:val="22"/>
          <w:cs/>
        </w:rPr>
        <w:t>ชมความยิ่งใหญ่</w:t>
      </w:r>
      <w:r w:rsidR="006D4AB2" w:rsidRPr="00C76C55">
        <w:rPr>
          <w:rFonts w:ascii="Kanit Light" w:eastAsia="Times New Roman" w:hAnsi="Kanit Light" w:cs="Kanit Light" w:hint="cs"/>
          <w:b/>
          <w:bCs/>
          <w:szCs w:val="22"/>
          <w:cs/>
        </w:rPr>
        <w:t>อลังการของ</w:t>
      </w:r>
      <w:r w:rsidR="006D4AB2" w:rsidRPr="001607E8">
        <w:rPr>
          <w:rFonts w:ascii="Kanit Light" w:eastAsia="Times New Roman" w:hAnsi="Kanit Light" w:cs="Kanit Light" w:hint="cs"/>
          <w:color w:val="C45911" w:themeColor="accent2" w:themeShade="BF"/>
          <w:szCs w:val="22"/>
          <w:cs/>
        </w:rPr>
        <w:t>วั</w:t>
      </w:r>
      <w:r w:rsidR="006D4AB2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>ดลามะซงจ้านหลิง</w:t>
      </w:r>
      <w:r w:rsidR="006D4AB2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(</w:t>
      </w:r>
      <w:proofErr w:type="spellStart"/>
      <w:r w:rsidR="006D4AB2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>Songzanlin</w:t>
      </w:r>
      <w:proofErr w:type="spellEnd"/>
      <w:r w:rsidR="006D4AB2" w:rsidRPr="001607E8">
        <w:rPr>
          <w:rFonts w:ascii="Kanit Light" w:eastAsia="Times New Roman" w:hAnsi="Kanit Light" w:cs="Kanit Light"/>
          <w:color w:val="C45911" w:themeColor="accent2" w:themeShade="BF"/>
          <w:szCs w:val="22"/>
        </w:rPr>
        <w:t xml:space="preserve"> Monastery)</w:t>
      </w:r>
      <w:r w:rsidR="006D4AB2" w:rsidRPr="001607E8">
        <w:rPr>
          <w:rFonts w:ascii="Kanit Light" w:eastAsia="Times New Roman" w:hAnsi="Kanit Light" w:cs="Kanit Light"/>
          <w:color w:val="C45911" w:themeColor="accent2" w:themeShade="BF"/>
          <w:szCs w:val="22"/>
          <w:cs/>
        </w:rPr>
        <w:t xml:space="preserve"> </w:t>
      </w:r>
      <w:r w:rsidR="006D4AB2" w:rsidRPr="00C76C55">
        <w:rPr>
          <w:rFonts w:ascii="Kanit Light" w:eastAsia="Times New Roman" w:hAnsi="Kanit Light" w:cs="Kanit Light"/>
          <w:color w:val="000000"/>
          <w:szCs w:val="22"/>
          <w:cs/>
        </w:rPr>
        <w:t>สร้างขึ้นในปี ค.ศ. 1679 เป็นวัดลามะที่มีอายุเก่าแก่กว่า 300 ปี มีพระลามะจำพรรษาอยู่กว่า</w:t>
      </w:r>
      <w:r w:rsidR="006D4AB2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6D4AB2" w:rsidRPr="00C76C55">
        <w:rPr>
          <w:rFonts w:ascii="Kanit Light" w:eastAsia="Times New Roman" w:hAnsi="Kanit Light" w:cs="Kanit Light"/>
          <w:color w:val="000000"/>
          <w:szCs w:val="22"/>
          <w:cs/>
        </w:rPr>
        <w:t>700 รูป สร้างขึ้นโดยดะไลลามะองค์ที่ 5 มีโบราณวัตถุมากมาย</w:t>
      </w:r>
      <w:r w:rsidR="006D4AB2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 </w:t>
      </w:r>
      <w:r w:rsidR="006D4AB2" w:rsidRPr="00C76C55">
        <w:rPr>
          <w:rFonts w:ascii="Kanit Light" w:eastAsia="Times New Roman" w:hAnsi="Kanit Light" w:cs="Kanit Light"/>
          <w:color w:val="000000"/>
          <w:szCs w:val="22"/>
          <w:cs/>
        </w:rPr>
        <w:t>รวมทั้งรูปปั้นทองสัมฤทธิ์ที่มีชื่อเสียง</w:t>
      </w:r>
      <w:r w:rsidR="006D4AB2" w:rsidRPr="00C76C55">
        <w:rPr>
          <w:rFonts w:ascii="Kanit Light" w:eastAsia="Times New Roman" w:hAnsi="Kanit Light" w:cs="Kanit Light" w:hint="cs"/>
          <w:color w:val="000000"/>
          <w:szCs w:val="22"/>
          <w:cs/>
        </w:rPr>
        <w:t>มาก</w:t>
      </w:r>
      <w:r w:rsidR="006D4AB2" w:rsidRPr="00C76C55">
        <w:rPr>
          <w:rFonts w:ascii="Kanit Light" w:eastAsia="Times New Roman" w:hAnsi="Kanit Light" w:cs="Kanit Light"/>
          <w:color w:val="000000"/>
          <w:szCs w:val="22"/>
          <w:cs/>
        </w:rPr>
        <w:t>ที่สุด</w:t>
      </w:r>
    </w:p>
    <w:p w14:paraId="58BE90BC" w14:textId="6270F0B2" w:rsidR="006D4AB2" w:rsidRPr="00C76C55" w:rsidRDefault="006D4AB2" w:rsidP="0083341B">
      <w:pPr>
        <w:spacing w:after="0" w:line="240" w:lineRule="auto"/>
        <w:jc w:val="thaiDistribute"/>
        <w:rPr>
          <w:rFonts w:ascii="Kanit Light" w:eastAsia="Times New Roman" w:hAnsi="Kanit Light" w:cs="Kanit Light"/>
          <w:b/>
          <w:bCs/>
          <w:color w:val="000000"/>
          <w:szCs w:val="22"/>
        </w:rPr>
      </w:pPr>
    </w:p>
    <w:p w14:paraId="0A482F80" w14:textId="433B638C" w:rsidR="00200F29" w:rsidRPr="0083341B" w:rsidRDefault="006D4AB2" w:rsidP="001607E8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/>
          <w:szCs w:val="22"/>
        </w:rPr>
      </w:pPr>
      <w:r w:rsidRPr="00C76C55">
        <w:rPr>
          <w:rFonts w:ascii="Kanit Light" w:eastAsia="Times New Roman" w:hAnsi="Kanit Light" w:cs="Kanit Light" w:hint="cs"/>
          <w:color w:val="000000"/>
          <w:szCs w:val="22"/>
          <w:cs/>
        </w:rPr>
        <w:t>ออกเดินทางสู่</w:t>
      </w:r>
      <w:r w:rsidRPr="00C76C55">
        <w:rPr>
          <w:rFonts w:ascii="Kanit Light" w:eastAsia="Times New Roman" w:hAnsi="Kanit Light" w:cs="Kanit Light" w:hint="cs"/>
          <w:b/>
          <w:bCs/>
          <w:color w:val="000000"/>
          <w:szCs w:val="22"/>
          <w:cs/>
        </w:rPr>
        <w:t>เมืองลี่เจียง</w:t>
      </w:r>
      <w:r w:rsidRPr="00C76C55">
        <w:rPr>
          <w:rFonts w:ascii="Kanit Light" w:eastAsia="Times New Roman" w:hAnsi="Kanit Light" w:cs="Kanit Light"/>
          <w:color w:val="000000"/>
          <w:szCs w:val="22"/>
        </w:rPr>
        <w:t xml:space="preserve"> </w:t>
      </w:r>
      <w:r w:rsidR="00FE17AD">
        <w:rPr>
          <w:rFonts w:ascii="Kanit Light" w:eastAsia="Times New Roman" w:hAnsi="Kanit Light" w:cs="Kanit Light"/>
          <w:color w:val="000000"/>
          <w:szCs w:val="22"/>
        </w:rPr>
        <w:t>(</w:t>
      </w:r>
      <w:proofErr w:type="spellStart"/>
      <w:r w:rsidR="00FE17AD">
        <w:rPr>
          <w:rFonts w:ascii="Kanit Light" w:eastAsia="Times New Roman" w:hAnsi="Kanit Light" w:cs="Kanit Light"/>
          <w:color w:val="000000"/>
          <w:szCs w:val="22"/>
        </w:rPr>
        <w:t>Lijaing</w:t>
      </w:r>
      <w:proofErr w:type="spellEnd"/>
      <w:r w:rsidR="00FE17AD">
        <w:rPr>
          <w:rFonts w:ascii="Kanit Light" w:eastAsia="Times New Roman" w:hAnsi="Kanit Light" w:cs="Kanit Light"/>
          <w:color w:val="000000"/>
          <w:szCs w:val="22"/>
        </w:rPr>
        <w:t xml:space="preserve">) </w:t>
      </w:r>
      <w:r w:rsidR="00FE17AD">
        <w:rPr>
          <w:rFonts w:ascii="Kanit Light" w:eastAsia="Times New Roman" w:hAnsi="Kanit Light" w:cs="Kanit Light" w:hint="cs"/>
          <w:color w:val="000000"/>
          <w:szCs w:val="22"/>
          <w:cs/>
        </w:rPr>
        <w:t>ถือว่าเป็น</w:t>
      </w:r>
      <w:r w:rsidR="00FE17AD" w:rsidRPr="00FE17AD">
        <w:rPr>
          <w:rFonts w:ascii="Kanit Light" w:eastAsia="Times New Roman" w:hAnsi="Kanit Light" w:cs="Kanit Light"/>
          <w:color w:val="000000"/>
          <w:szCs w:val="22"/>
          <w:cs/>
        </w:rPr>
        <w:t>เมือง</w:t>
      </w:r>
      <w:r w:rsidR="00FE17AD">
        <w:rPr>
          <w:rFonts w:ascii="Kanit Light" w:eastAsia="Times New Roman" w:hAnsi="Kanit Light" w:cs="Kanit Light" w:hint="cs"/>
          <w:color w:val="000000"/>
          <w:szCs w:val="22"/>
          <w:cs/>
        </w:rPr>
        <w:t>ที่เก่าแก่และ</w:t>
      </w:r>
      <w:r w:rsidR="00FE17AD" w:rsidRPr="00FE17AD">
        <w:rPr>
          <w:rFonts w:ascii="Kanit Light" w:eastAsia="Times New Roman" w:hAnsi="Kanit Light" w:cs="Kanit Light"/>
          <w:color w:val="000000"/>
          <w:szCs w:val="22"/>
          <w:cs/>
        </w:rPr>
        <w:t>โบราณ</w:t>
      </w:r>
      <w:r w:rsidR="00FE17AD">
        <w:rPr>
          <w:rFonts w:ascii="Kanit Light" w:eastAsia="Times New Roman" w:hAnsi="Kanit Light" w:cs="Kanit Light" w:hint="cs"/>
          <w:color w:val="000000"/>
          <w:szCs w:val="22"/>
          <w:cs/>
        </w:rPr>
        <w:t>มากของ</w:t>
      </w:r>
      <w:r w:rsidR="00FE17AD" w:rsidRPr="00FE17AD">
        <w:rPr>
          <w:rFonts w:ascii="Kanit Light" w:eastAsia="Times New Roman" w:hAnsi="Kanit Light" w:cs="Kanit Light"/>
          <w:color w:val="000000"/>
          <w:szCs w:val="22"/>
          <w:cs/>
        </w:rPr>
        <w:t xml:space="preserve">จีน โดยมีประวัติศาสตร์อันยาวนานกว่า </w:t>
      </w:r>
      <w:r w:rsidR="00FE17AD" w:rsidRPr="00FE17AD">
        <w:rPr>
          <w:rFonts w:ascii="Kanit Light" w:eastAsia="Times New Roman" w:hAnsi="Kanit Light" w:cs="Kanit Light"/>
          <w:color w:val="000000"/>
          <w:szCs w:val="22"/>
        </w:rPr>
        <w:t xml:space="preserve">800 </w:t>
      </w:r>
      <w:r w:rsidR="00FE17AD" w:rsidRPr="00FE17AD">
        <w:rPr>
          <w:rFonts w:ascii="Kanit Light" w:eastAsia="Times New Roman" w:hAnsi="Kanit Light" w:cs="Kanit Light"/>
          <w:color w:val="000000"/>
          <w:szCs w:val="22"/>
          <w:cs/>
        </w:rPr>
        <w:t>ปี และยังม</w:t>
      </w:r>
      <w:r w:rsidR="00FE17AD">
        <w:rPr>
          <w:rFonts w:ascii="Kanit Light" w:eastAsia="Times New Roman" w:hAnsi="Kanit Light" w:cs="Kanit Light" w:hint="cs"/>
          <w:color w:val="000000"/>
          <w:szCs w:val="22"/>
          <w:cs/>
        </w:rPr>
        <w:t>ีสถานที่ท่องเที่ยวที่</w:t>
      </w:r>
      <w:r w:rsidR="00FE17AD" w:rsidRPr="00FE17AD">
        <w:rPr>
          <w:rFonts w:ascii="Kanit Light" w:eastAsia="Times New Roman" w:hAnsi="Kanit Light" w:cs="Kanit Light"/>
          <w:color w:val="000000"/>
          <w:szCs w:val="22"/>
          <w:cs/>
        </w:rPr>
        <w:t>สวยงามจนได้รับการขึ้นทะเบียนเป็นมรดกโลกจากยูเนสโกเลย</w:t>
      </w:r>
      <w:r w:rsidR="00FE17AD">
        <w:rPr>
          <w:rFonts w:ascii="Kanit Light" w:eastAsia="Times New Roman" w:hAnsi="Kanit Light" w:cs="Kanit Light" w:hint="cs"/>
          <w:color w:val="000000"/>
          <w:szCs w:val="22"/>
          <w:cs/>
        </w:rPr>
        <w:t>ทีเดียว</w:t>
      </w:r>
    </w:p>
    <w:p w14:paraId="3185E6F6" w14:textId="33B69D5E" w:rsidR="004B087E" w:rsidRPr="004105B0" w:rsidRDefault="00FE17AD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6600"/>
          <w:szCs w:val="22"/>
          <w:cs/>
        </w:rPr>
      </w:pPr>
      <w:r w:rsidRPr="004105B0">
        <w:rPr>
          <w:rFonts w:ascii="Kanit Light" w:eastAsia="Times New Roman" w:hAnsi="Kanit Light" w:cs="Kanit Light" w:hint="cs"/>
          <w:noProof/>
          <w:color w:val="FF9933"/>
          <w:szCs w:val="22"/>
          <w:lang w:val="th-TH" w:eastAsia="en-SG"/>
        </w:rPr>
        <w:lastRenderedPageBreak/>
        <w:drawing>
          <wp:anchor distT="0" distB="0" distL="114300" distR="114300" simplePos="0" relativeHeight="251734528" behindDoc="0" locked="0" layoutInCell="1" allowOverlap="1" wp14:anchorId="15A8A257" wp14:editId="30F8F034">
            <wp:simplePos x="0" y="0"/>
            <wp:positionH relativeFrom="margin">
              <wp:posOffset>4022670</wp:posOffset>
            </wp:positionH>
            <wp:positionV relativeFrom="paragraph">
              <wp:posOffset>8890</wp:posOffset>
            </wp:positionV>
            <wp:extent cx="2877820" cy="2019300"/>
            <wp:effectExtent l="0" t="0" r="0" b="0"/>
            <wp:wrapSquare wrapText="bothSides"/>
            <wp:docPr id="2104359822" name="Picture 26" descr="A table full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59822" name="Picture 26" descr="A table full of food&#10;&#10;Description automatically generated"/>
                    <pic:cNvPicPr/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222" b="3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76C55">
        <w:rPr>
          <w:rFonts w:ascii="Kanit Light" w:hAnsi="Kanit Light" w:cs="Kanit Light"/>
          <w:noProof/>
          <w:color w:val="FF6600"/>
          <w:szCs w:val="22"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574F63D9" wp14:editId="69D09799">
                <wp:simplePos x="0" y="0"/>
                <wp:positionH relativeFrom="margin">
                  <wp:posOffset>742950</wp:posOffset>
                </wp:positionH>
                <wp:positionV relativeFrom="paragraph">
                  <wp:posOffset>440690</wp:posOffset>
                </wp:positionV>
                <wp:extent cx="2986405" cy="1347470"/>
                <wp:effectExtent l="114300" t="101600" r="112395" b="125730"/>
                <wp:wrapSquare wrapText="bothSides"/>
                <wp:docPr id="1201486069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6405" cy="134747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107950" dist="12700" dir="5400000" algn="ctr" rotWithShape="0">
                            <a:srgbClr val="000000"/>
                          </a:outerShdw>
                        </a:effectLst>
                      </wps:spPr>
                      <wps:txbx>
                        <w:txbxContent>
                          <w:p w14:paraId="052F578E" w14:textId="23593D03" w:rsidR="00FE17AD" w:rsidRPr="0067415B" w:rsidRDefault="00FE17AD" w:rsidP="00FE17A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/>
                                <w:sz w:val="20"/>
                                <w:szCs w:val="20"/>
                                <w:cs/>
                              </w:rPr>
                            </w:pP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A610BE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9"/>
                                <w:szCs w:val="29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 </w:t>
                            </w:r>
                            <w:r w:rsidRPr="00FE17AD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 w:val="24"/>
                                <w:szCs w:val="24"/>
                                <w:cs/>
                              </w:rPr>
      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      </w:r>
                          </w:p>
                          <w:p w14:paraId="043E86B5" w14:textId="77777777" w:rsidR="00FE17AD" w:rsidRPr="0067415B" w:rsidRDefault="00FE17AD" w:rsidP="00FE17AD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Cs w:val="2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4F63D9" id="_x0000_s1049" style="position:absolute;left:0;text-align:left;margin-left:58.5pt;margin-top:34.7pt;width:235.15pt;height:106.1pt;z-index:25178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" fillcolor="#a00000" stroked="f">
                <v:fill color2="red" rotate="t" angle="225" colors="0 #a00000;.5 #e60000;1 red" focus="100%" type="gradient"/>
                <v:shadow on="t" color="black" offset="0,1pt"/>
                <v:textbox>
                  <w:txbxContent>
                    <w:p w14:paraId="052F578E" w14:textId="23593D03" w:rsidR="00FE17AD" w:rsidRPr="0067415B" w:rsidRDefault="00FE17AD" w:rsidP="00FE17A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/>
                          <w:sz w:val="20"/>
                          <w:szCs w:val="20"/>
                          <w:cs/>
                        </w:rPr>
                      </w:pP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A610BE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9"/>
                          <w:szCs w:val="29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 </w:t>
                      </w:r>
                      <w:r w:rsidRPr="00FE17AD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 w:val="24"/>
                          <w:szCs w:val="24"/>
                          <w:cs/>
                        </w:rPr>
                        <w:t>สุกี้ปลาแซลมอนสไตล์จีน ลองจุ่มชิ้นปลาแซลมอนลงในหม้อน้ำเดือดๆ พอสุกทานพร้อมผัก และน้ำจิ้ม แบบจีน เพื่อรสชาติที่แปลกใหม่คุ้มค่าแก่การลอง</w:t>
                      </w:r>
                    </w:p>
                    <w:p w14:paraId="043E86B5" w14:textId="77777777" w:rsidR="00FE17AD" w:rsidRPr="0067415B" w:rsidRDefault="00FE17AD" w:rsidP="00FE17AD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Cs w:val="22"/>
                          <w:cs/>
                        </w:rPr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B6629" w:rsidRPr="004105B0">
        <w:rPr>
          <w:rFonts w:ascii="Kanit Light" w:hAnsi="Kanit Light" w:cs="Kanit Light" w:hint="cs"/>
          <w:color w:val="FF9933"/>
          <w:szCs w:val="22"/>
          <w:cs/>
        </w:rPr>
        <w:t xml:space="preserve">เย็น </w:t>
      </w:r>
      <w:r w:rsidR="008B6629" w:rsidRPr="004105B0">
        <w:rPr>
          <w:rFonts w:ascii="Kanit Light" w:hAnsi="Kanit Light" w:cs="Kanit Light"/>
          <w:color w:val="FF9933"/>
          <w:szCs w:val="22"/>
          <w:cs/>
        </w:rPr>
        <w:tab/>
      </w:r>
      <w:r w:rsidR="008B6629" w:rsidRPr="004105B0">
        <w:rPr>
          <w:rFonts w:ascii="Kanit Light" w:hAnsi="Kanit Light" w:cs="Kanit Light"/>
          <w:color w:val="FF9933"/>
          <w:szCs w:val="22"/>
          <w:lang w:val="en-SG"/>
        </w:rPr>
        <w:sym w:font="Webdings" w:char="F0E4"/>
      </w:r>
      <w:r w:rsidR="008B6629" w:rsidRPr="004105B0">
        <w:rPr>
          <w:rFonts w:ascii="Kanit Light" w:hAnsi="Kanit Light" w:cs="Kanit Light"/>
          <w:color w:val="FF9933"/>
          <w:szCs w:val="22"/>
          <w:lang w:val="en-SG"/>
        </w:rPr>
        <w:t xml:space="preserve"> </w:t>
      </w:r>
      <w:r w:rsidR="008B6629" w:rsidRPr="004105B0">
        <w:rPr>
          <w:rFonts w:ascii="Kanit Light" w:hAnsi="Kanit Light" w:cs="Kanit Light"/>
          <w:color w:val="FF9933"/>
          <w:szCs w:val="22"/>
          <w:cs/>
        </w:rPr>
        <w:t>รับประทานอาหาร</w:t>
      </w:r>
      <w:r w:rsidR="008B6629" w:rsidRPr="004105B0">
        <w:rPr>
          <w:rFonts w:ascii="Kanit Light" w:hAnsi="Kanit Light" w:cs="Kanit Light" w:hint="cs"/>
          <w:color w:val="FF9933"/>
          <w:szCs w:val="22"/>
          <w:cs/>
        </w:rPr>
        <w:t xml:space="preserve">เย็น </w:t>
      </w:r>
      <w:r w:rsidR="008B662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8B6629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13</w:t>
      </w:r>
      <w:r w:rsidR="008B662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="008B6629" w:rsidRPr="004105B0">
        <w:rPr>
          <w:rFonts w:ascii="Kanit Light" w:hAnsi="Kanit Light" w:cs="Kanit Light"/>
          <w:color w:val="FF6600"/>
          <w:szCs w:val="22"/>
        </w:rPr>
        <w:t xml:space="preserve"> </w:t>
      </w:r>
      <w:r w:rsidR="004B087E" w:rsidRPr="004105B0">
        <w:rPr>
          <w:rFonts w:ascii="Kanit Light" w:hAnsi="Kanit Light" w:cs="Kanit Light" w:hint="cs"/>
          <w:b/>
          <w:bCs/>
          <w:i/>
          <w:iCs/>
          <w:color w:val="FF6600"/>
          <w:sz w:val="24"/>
          <w:szCs w:val="24"/>
          <w:cs/>
        </w:rPr>
        <w:t>เมนูพิเศษ สุกี้แซลมอน</w:t>
      </w:r>
    </w:p>
    <w:p w14:paraId="4E17A612" w14:textId="1A61D182" w:rsidR="006D4AB2" w:rsidRDefault="006D4AB2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hAnsi="Kanit Light" w:cs="Kanit Light"/>
          <w:color w:val="FF5050"/>
          <w:szCs w:val="22"/>
        </w:rPr>
        <w:tab/>
      </w:r>
    </w:p>
    <w:p w14:paraId="4D2C3593" w14:textId="3272349B" w:rsidR="004B087E" w:rsidRPr="002A122E" w:rsidRDefault="004B087E" w:rsidP="004B087E">
      <w:pPr>
        <w:tabs>
          <w:tab w:val="left" w:pos="851"/>
        </w:tabs>
        <w:spacing w:after="0" w:line="276" w:lineRule="auto"/>
        <w:ind w:left="851" w:hanging="851"/>
        <w:jc w:val="thaiDistribute"/>
        <w:rPr>
          <w:rFonts w:ascii="Kanit Light" w:eastAsia="Times New Roman" w:hAnsi="Kanit Light" w:cs="Kanit Light"/>
          <w:color w:val="9900FF"/>
          <w:szCs w:val="22"/>
          <w:cs/>
          <w:lang w:eastAsia="en-SG"/>
        </w:rPr>
      </w:pPr>
      <w:r>
        <w:rPr>
          <w:rFonts w:ascii="Kanit Light" w:hAnsi="Kanit Light" w:cs="Kanit Light"/>
          <w:color w:val="FF5050"/>
          <w:szCs w:val="22"/>
        </w:rPr>
        <w:tab/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 xml:space="preserve">ที่พัก : </w:t>
      </w:r>
      <w:r w:rsidRPr="002A122E">
        <w:rPr>
          <w:rFonts w:ascii="Kanit Light" w:hAnsi="Kanit Light" w:cs="Kanit Light"/>
          <w:color w:val="9900FF"/>
          <w:szCs w:val="22"/>
        </w:rPr>
        <w:t xml:space="preserve">LUCKY DRAGON HOTEL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หรือระดับใกล้เคียงกัน</w:t>
      </w:r>
    </w:p>
    <w:p w14:paraId="34101FEB" w14:textId="668F8165" w:rsidR="004B087E" w:rsidRDefault="004B087E" w:rsidP="004B087E">
      <w:pPr>
        <w:spacing w:after="0" w:line="276" w:lineRule="auto"/>
        <w:ind w:left="851"/>
        <w:rPr>
          <w:rFonts w:ascii="Kanit Light" w:eastAsia="Times New Roman" w:hAnsi="Kanit Light" w:cs="Kanit Light"/>
          <w:color w:val="9900FF"/>
          <w:szCs w:val="22"/>
          <w:lang w:eastAsia="en-SG"/>
        </w:rPr>
      </w:pP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Pr="002A122E">
        <w:rPr>
          <w:rFonts w:ascii="Kanit Light" w:eastAsia="Times New Roman" w:hAnsi="Kanit Light" w:cs="Kanit Light" w:hint="cs"/>
          <w:color w:val="9900FF"/>
          <w:szCs w:val="22"/>
          <w:cs/>
          <w:lang w:val="en-SG" w:eastAsia="en-SG"/>
        </w:rPr>
        <w:t xml:space="preserve"> </w:t>
      </w:r>
      <w:r w:rsidRPr="002A122E">
        <w:rPr>
          <w:rFonts w:ascii="Kanit Light" w:eastAsia="Times New Roman" w:hAnsi="Kanit Light" w:cs="Kanit Light"/>
          <w:color w:val="9900FF"/>
          <w:szCs w:val="22"/>
          <w:cs/>
          <w:lang w:val="en-SG" w:eastAsia="en-SG"/>
        </w:rPr>
        <w:t>ก่อนวันเดินทาง)</w:t>
      </w:r>
    </w:p>
    <w:p w14:paraId="1DCCF65D" w14:textId="2A63F82E" w:rsidR="008B6629" w:rsidRPr="008B6629" w:rsidRDefault="006D4AB2" w:rsidP="008B6629">
      <w:pPr>
        <w:spacing w:after="0" w:line="276" w:lineRule="auto"/>
        <w:ind w:left="851" w:hanging="851"/>
        <w:rPr>
          <w:rFonts w:ascii="Kanit Light" w:hAnsi="Kanit Light" w:cs="Kanit Light"/>
          <w:color w:val="FF5050"/>
          <w:szCs w:val="22"/>
        </w:rPr>
      </w:pPr>
      <w:r w:rsidRPr="004105B0">
        <w:rPr>
          <w:noProof/>
          <w:color w:val="FF9933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6740213D" wp14:editId="56179819">
                <wp:simplePos x="0" y="0"/>
                <wp:positionH relativeFrom="margin">
                  <wp:posOffset>-219075</wp:posOffset>
                </wp:positionH>
                <wp:positionV relativeFrom="paragraph">
                  <wp:posOffset>0</wp:posOffset>
                </wp:positionV>
                <wp:extent cx="7107555" cy="495300"/>
                <wp:effectExtent l="0" t="0" r="17145" b="19050"/>
                <wp:wrapSquare wrapText="bothSides"/>
                <wp:docPr id="1189776996" name="Rectangle: Rounded Corners 1189776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495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235D946" w14:textId="364F09E2" w:rsidR="008B6629" w:rsidRPr="00EC7A59" w:rsidRDefault="008B6629" w:rsidP="004B087E">
                            <w:pPr>
                              <w:spacing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</w:rPr>
                            </w:pP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วันที่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>ก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ท่าอากาศยานท่าอากาศยานลี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่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เจียง ซันยี่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val="en-SG" w:eastAsia="en-SG"/>
                              </w:rPr>
                              <w:t xml:space="preserve"> 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–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ท่าอากาศยาน</w:t>
                            </w:r>
                            <w:r w:rsidR="004B087E" w:rsidRPr="004B087E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>นานาชาติสุวรรณภูมิ</w:t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 xml:space="preserve">    </w:t>
                            </w:r>
                            <w:r w:rsidRPr="00EC7A5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eastAsia="Times New Roman" w:hAnsi="Kanit Light" w:cs="Kanit Light" w:hint="cs"/>
                                <w:color w:val="FFFFFF"/>
                                <w:szCs w:val="22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EC7A59">
                              <w:rPr>
                                <w:rFonts w:ascii="Kanit Light" w:eastAsia="Times New Roman" w:hAnsi="Kanit Light" w:cs="Kanit Light"/>
                                <w:color w:val="FFFFFF"/>
                                <w:szCs w:val="22"/>
                                <w:lang w:eastAsia="en-SG"/>
                              </w:rPr>
                              <w:t xml:space="preserve"> </w:t>
                            </w:r>
                            <w:r w:rsidR="004B087E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EC7A5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/>
                                <w:szCs w:val="22"/>
                                <w:cs/>
                              </w:rPr>
                              <w:tab/>
                            </w:r>
                            <w:r w:rsidRPr="008B6629">
                              <w:rPr>
                                <w:rFonts w:ascii="Kanit Light" w:hAnsi="Kanit Light" w:cs="Kanit Light" w:hint="cs"/>
                                <w:color w:val="FFFF00"/>
                                <w:szCs w:val="22"/>
                                <w:cs/>
                              </w:rPr>
                              <w:t xml:space="preserve"> 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sym w:font="Webdings" w:char="F0E4"/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</w:rPr>
                              <w:t xml:space="preserve"> </w:t>
                            </w:r>
                            <w:r w:rsidRPr="008B6629">
                              <w:rPr>
                                <w:rFonts w:ascii="Kanit Light" w:hAnsi="Kanit Light" w:cs="Kanit Light"/>
                                <w:color w:val="FFFF00"/>
                                <w:szCs w:val="22"/>
                                <w:cs/>
                              </w:rPr>
                              <w:t>อาหาร เช้า</w:t>
                            </w:r>
                          </w:p>
                          <w:p w14:paraId="06DD08E8" w14:textId="77777777" w:rsidR="008B6629" w:rsidRPr="00E15EE7" w:rsidRDefault="008B6629" w:rsidP="008B662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/>
                                <w:szCs w:val="22"/>
                                <w:cs/>
                              </w:rPr>
                            </w:pPr>
                            <w:r w:rsidRPr="00294510">
                              <w:rPr>
                                <w:rFonts w:ascii="Kanit Light" w:hAnsi="Kanit Light" w:cs="Kanit Light"/>
                                <w:szCs w:val="22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                                                </w:t>
                            </w:r>
                          </w:p>
                          <w:p w14:paraId="68AB61C7" w14:textId="77777777" w:rsidR="008B6629" w:rsidRPr="00056BDF" w:rsidRDefault="008B6629" w:rsidP="008B6629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E15EE7">
                              <w:rPr>
                                <w:rFonts w:ascii="Tahoma" w:hAnsi="Tahoma" w:cs="Tahoma" w:hint="cs"/>
                                <w:color w:val="FFFFFF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740213D" id="Rectangle: Rounded Corners 1189776996" o:spid="_x0000_s1050" style="position:absolute;left:0;text-align:left;margin-left:-17.25pt;margin-top:0;width:559.65pt;height:39pt;z-index:251714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" fillcolor="#a00000" strokecolor="window">
                <v:fill color2="red" rotate="t" angle="180" colors="0 #a00000;.5 #e60000;1 red" focus="100%" type="gradient"/>
                <v:textbox>
                  <w:txbxContent>
                    <w:p w14:paraId="2235D946" w14:textId="364F09E2" w:rsidR="008B6629" w:rsidRPr="00EC7A59" w:rsidRDefault="008B6629" w:rsidP="004B087E">
                      <w:pPr>
                        <w:spacing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</w:rPr>
                      </w:pP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วันที่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>ก</w:t>
                      </w:r>
                      <w:r w:rsidRPr="00EC7A59"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  <w:tab/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ท่าอากาศยานท่าอากาศยานลี</w:t>
                      </w:r>
                      <w:r w:rsidR="004B087E" w:rsidRPr="004B087E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่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เจียง ซันยี่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val="en-SG" w:eastAsia="en-SG"/>
                        </w:rPr>
                        <w:t xml:space="preserve"> 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–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4B087E" w:rsidRPr="004B087E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cs/>
                          <w:lang w:val="en-SG" w:eastAsia="en-SG"/>
                        </w:rPr>
                        <w:t>ท่าอากาศยาน</w:t>
                      </w:r>
                      <w:r w:rsidR="004B087E" w:rsidRPr="004B087E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>นานาชาติสุวรรณภูมิ</w:t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EC7A5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 xml:space="preserve">    </w:t>
                      </w:r>
                      <w:r w:rsidRPr="00EC7A5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</w:t>
                      </w:r>
                      <w:r w:rsidRPr="00EC7A59">
                        <w:rPr>
                          <w:rFonts w:ascii="Kanit Light" w:eastAsia="Times New Roman" w:hAnsi="Kanit Light" w:cs="Kanit Light" w:hint="cs"/>
                          <w:color w:val="FFFFFF"/>
                          <w:szCs w:val="22"/>
                          <w:cs/>
                          <w:lang w:eastAsia="en-SG"/>
                        </w:rPr>
                        <w:t xml:space="preserve"> </w:t>
                      </w:r>
                      <w:r w:rsidRPr="00EC7A59">
                        <w:rPr>
                          <w:rFonts w:ascii="Kanit Light" w:eastAsia="Times New Roman" w:hAnsi="Kanit Light" w:cs="Kanit Light"/>
                          <w:color w:val="FFFFFF"/>
                          <w:szCs w:val="22"/>
                          <w:lang w:eastAsia="en-SG"/>
                        </w:rPr>
                        <w:t xml:space="preserve"> </w:t>
                      </w:r>
                      <w:r w:rsidR="004B087E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EC7A59">
                        <w:rPr>
                          <w:rFonts w:ascii="Kanit Light" w:hAnsi="Kanit Light" w:cs="Kanit Light"/>
                          <w:b/>
                          <w:bCs/>
                          <w:color w:val="FFFFFF"/>
                          <w:szCs w:val="22"/>
                          <w:cs/>
                        </w:rPr>
                        <w:tab/>
                      </w:r>
                      <w:r w:rsidRPr="008B6629">
                        <w:rPr>
                          <w:rFonts w:ascii="Kanit Light" w:hAnsi="Kanit Light" w:cs="Kanit Light" w:hint="cs"/>
                          <w:color w:val="FFFF00"/>
                          <w:szCs w:val="22"/>
                          <w:cs/>
                        </w:rPr>
                        <w:t xml:space="preserve"> 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sym w:font="Webdings" w:char="F0E4"/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</w:rPr>
                        <w:t xml:space="preserve"> </w:t>
                      </w:r>
                      <w:r w:rsidRPr="008B6629">
                        <w:rPr>
                          <w:rFonts w:ascii="Kanit Light" w:hAnsi="Kanit Light" w:cs="Kanit Light"/>
                          <w:color w:val="FFFF00"/>
                          <w:szCs w:val="22"/>
                          <w:cs/>
                        </w:rPr>
                        <w:t>อาหาร เช้า</w:t>
                      </w:r>
                    </w:p>
                    <w:p w14:paraId="06DD08E8" w14:textId="77777777" w:rsidR="008B6629" w:rsidRPr="00E15EE7" w:rsidRDefault="008B6629" w:rsidP="008B662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/>
                          <w:szCs w:val="22"/>
                          <w:cs/>
                        </w:rPr>
                      </w:pPr>
                      <w:r w:rsidRPr="00294510">
                        <w:rPr>
                          <w:rFonts w:ascii="Kanit Light" w:hAnsi="Kanit Light" w:cs="Kanit Light"/>
                          <w:szCs w:val="22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szCs w:val="22"/>
                        </w:rPr>
                        <w:t xml:space="preserve">                                                 </w:t>
                      </w:r>
                    </w:p>
                    <w:p w14:paraId="68AB61C7" w14:textId="77777777" w:rsidR="008B6629" w:rsidRPr="00056BDF" w:rsidRDefault="008B6629" w:rsidP="008B6629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E15EE7">
                        <w:rPr>
                          <w:rFonts w:ascii="Tahoma" w:hAnsi="Tahoma" w:cs="Tahoma" w:hint="cs"/>
                          <w:color w:val="FFFFFF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B6629" w:rsidRPr="004105B0">
        <w:rPr>
          <w:rFonts w:ascii="Kanit Light" w:hAnsi="Kanit Light" w:cs="Kanit Light"/>
          <w:color w:val="FF9933"/>
          <w:szCs w:val="22"/>
          <w:cs/>
        </w:rPr>
        <w:t>เช้า</w:t>
      </w:r>
      <w:r w:rsidR="008B6629" w:rsidRPr="004105B0">
        <w:rPr>
          <w:rFonts w:ascii="Kanit Light" w:hAnsi="Kanit Light" w:cs="Kanit Light" w:hint="cs"/>
          <w:color w:val="FF9933"/>
          <w:szCs w:val="22"/>
          <w:cs/>
        </w:rPr>
        <w:t xml:space="preserve">        </w:t>
      </w:r>
      <w:r w:rsidR="008B6629" w:rsidRPr="004105B0">
        <w:rPr>
          <w:rFonts w:ascii="Kanit Light" w:hAnsi="Kanit Light" w:cs="Kanit Light"/>
          <w:color w:val="FF9933"/>
          <w:szCs w:val="22"/>
        </w:rPr>
        <w:t xml:space="preserve">  </w:t>
      </w:r>
      <w:r w:rsidR="008B6629" w:rsidRPr="004105B0">
        <w:rPr>
          <w:rFonts w:ascii="Kanit Light" w:hAnsi="Kanit Light" w:cs="Kanit Light"/>
          <w:color w:val="FF9933"/>
          <w:szCs w:val="22"/>
        </w:rPr>
        <w:sym w:font="Webdings" w:char="F0E4"/>
      </w:r>
      <w:r w:rsidR="008B6629" w:rsidRPr="004105B0">
        <w:rPr>
          <w:rFonts w:ascii="Kanit Light" w:hAnsi="Kanit Light" w:cs="Kanit Light"/>
          <w:i/>
          <w:color w:val="FF9933"/>
          <w:szCs w:val="22"/>
          <w:cs/>
        </w:rPr>
        <w:t xml:space="preserve"> รับประทานอาหารเช้า</w:t>
      </w:r>
      <w:r w:rsidR="008B6629" w:rsidRPr="004105B0">
        <w:rPr>
          <w:rFonts w:ascii="Kanit Light" w:hAnsi="Kanit Light" w:cs="Kanit Light" w:hint="cs"/>
          <w:i/>
          <w:color w:val="FF9933"/>
          <w:szCs w:val="22"/>
          <w:cs/>
        </w:rPr>
        <w:t xml:space="preserve"> </w:t>
      </w:r>
      <w:r w:rsidR="008B6629" w:rsidRPr="004105B0">
        <w:rPr>
          <w:rFonts w:ascii="Kanit Light" w:hAnsi="Kanit Light" w:cs="Kanit Light" w:hint="cs"/>
          <w:color w:val="FF9933"/>
          <w:szCs w:val="22"/>
          <w:cs/>
        </w:rPr>
        <w:t>ณ โรงแรม</w:t>
      </w:r>
      <w:r w:rsidR="008B6629" w:rsidRPr="004105B0">
        <w:rPr>
          <w:rFonts w:ascii="Kanit Light" w:hAnsi="Kanit Light" w:cs="Kanit Light"/>
          <w:i/>
          <w:color w:val="FF9933"/>
          <w:szCs w:val="22"/>
          <w:cs/>
        </w:rPr>
        <w:t xml:space="preserve"> </w:t>
      </w:r>
      <w:r w:rsidR="008B662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(มื้อที่</w:t>
      </w:r>
      <w:r w:rsidR="008B6629" w:rsidRPr="004105B0">
        <w:rPr>
          <w:rFonts w:ascii="Kanit Light" w:hAnsi="Kanit Light" w:cs="Kanit Light" w:hint="cs"/>
          <w:color w:val="FF9933"/>
          <w:szCs w:val="22"/>
          <w:highlight w:val="yellow"/>
          <w:cs/>
        </w:rPr>
        <w:t>14</w:t>
      </w:r>
      <w:r w:rsidR="008B6629" w:rsidRPr="004105B0">
        <w:rPr>
          <w:rFonts w:ascii="Kanit Light" w:hAnsi="Kanit Light" w:cs="Kanit Light"/>
          <w:color w:val="FF9933"/>
          <w:szCs w:val="22"/>
          <w:highlight w:val="yellow"/>
          <w:cs/>
        </w:rPr>
        <w:t>)</w:t>
      </w:r>
      <w:r w:rsidR="008B6629" w:rsidRPr="004105B0">
        <w:rPr>
          <w:rFonts w:ascii="Kanit Light" w:hAnsi="Kanit Light" w:cs="Kanit Light"/>
          <w:color w:val="FF9933"/>
          <w:szCs w:val="22"/>
        </w:rPr>
        <w:t xml:space="preserve"> </w:t>
      </w:r>
      <w:r w:rsidR="008B6629" w:rsidRPr="008B6629">
        <w:rPr>
          <w:rFonts w:ascii="Kanit Light" w:hAnsi="Kanit Light" w:cs="Kanit Light"/>
          <w:color w:val="FF5050"/>
          <w:szCs w:val="22"/>
        </w:rPr>
        <w:t xml:space="preserve"> </w:t>
      </w:r>
    </w:p>
    <w:bookmarkEnd w:id="18"/>
    <w:p w14:paraId="2D04CE1A" w14:textId="77777777" w:rsidR="00FC788B" w:rsidRPr="00E02EED" w:rsidRDefault="00FC788B" w:rsidP="00A850D5">
      <w:pPr>
        <w:spacing w:after="0" w:line="276" w:lineRule="auto"/>
        <w:ind w:left="851"/>
        <w:rPr>
          <w:rFonts w:ascii="Kanit Light" w:hAnsi="Kanit Light" w:cs="Kanit Light"/>
          <w:color w:val="C00000"/>
          <w:szCs w:val="22"/>
        </w:rPr>
      </w:pPr>
      <w:r w:rsidRPr="00E02EED">
        <w:rPr>
          <w:rFonts w:ascii="Kanit Light" w:hAnsi="Kanit Light" w:cs="Kanit Light" w:hint="cs"/>
          <w:szCs w:val="22"/>
          <w:cs/>
        </w:rPr>
        <w:t>นำทุกท่านเดินทางสู่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ท่าอากาศยานท่าอากาศยานลี</w:t>
      </w:r>
      <w:r w:rsidR="00535003" w:rsidRPr="00E02EED">
        <w:rPr>
          <w:rFonts w:ascii="Kanit Light" w:hAnsi="Kanit Light" w:cs="Kanit Light" w:hint="cs"/>
          <w:color w:val="0000FF"/>
          <w:szCs w:val="22"/>
          <w:cs/>
        </w:rPr>
        <w:t>่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เจียง ซันยี่</w:t>
      </w:r>
      <w:r w:rsidR="00535003" w:rsidRPr="00E02EED">
        <w:rPr>
          <w:rFonts w:ascii="Kanit Light" w:hAnsi="Kanit Light" w:cs="Kanit Light"/>
          <w:color w:val="0000FF"/>
          <w:szCs w:val="22"/>
        </w:rPr>
        <w:t xml:space="preserve"> </w:t>
      </w:r>
      <w:r w:rsidR="00535003" w:rsidRPr="00E02EED">
        <w:rPr>
          <w:rFonts w:ascii="Kanit Light" w:hAnsi="Kanit Light" w:cs="Kanit Light"/>
          <w:color w:val="0000FF"/>
          <w:szCs w:val="22"/>
          <w:cs/>
        </w:rPr>
        <w:t>สาธารณรัฐประชาชนจีน</w:t>
      </w:r>
    </w:p>
    <w:p w14:paraId="2C6384CD" w14:textId="396F6478" w:rsidR="005246A1" w:rsidRPr="00E02EED" w:rsidRDefault="00CA720E" w:rsidP="00D007E2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841145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1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841145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00</w:t>
      </w:r>
      <w:r w:rsidR="00FC788B" w:rsidRPr="00E02EED">
        <w:rPr>
          <w:rFonts w:ascii="Kanit Light" w:hAnsi="Kanit Light" w:cs="Kanit Light"/>
          <w:color w:val="FF0000"/>
          <w:szCs w:val="22"/>
          <w:lang w:val="en-SG" w:eastAsia="en-SG" w:bidi="ar-SA"/>
        </w:rPr>
        <w:t xml:space="preserve"> </w:t>
      </w:r>
      <w:r w:rsidR="00FC788B"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D007E2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เพื่อเดินทางกลับสู่</w:t>
      </w:r>
      <w:r w:rsidR="00FC788B" w:rsidRPr="00E02EED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Start w:id="26" w:name="_Hlk131091672"/>
      <w:r w:rsidR="00FC788B" w:rsidRPr="000C0E6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ประเทศไทย</w:t>
      </w:r>
      <w:r w:rsidR="00FC788B" w:rsidRPr="00E02EED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bookmarkEnd w:id="26"/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FC788B" w:rsidRPr="00E02EED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สายการบิน</w:t>
      </w:r>
      <w:r w:rsidR="00FC788B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proofErr w:type="spellStart"/>
      <w:r w:rsidRPr="00E02EED">
        <w:rPr>
          <w:rFonts w:ascii="Kanit Light" w:hAnsi="Kanit Light" w:cs="Kanit Light"/>
          <w:color w:val="FF0000"/>
          <w:szCs w:val="22"/>
        </w:rPr>
        <w:t>Ruili</w:t>
      </w:r>
      <w:proofErr w:type="spellEnd"/>
      <w:r w:rsidRPr="00E02EED">
        <w:rPr>
          <w:rFonts w:ascii="Kanit Light" w:hAnsi="Kanit Light" w:cs="Kanit Light"/>
          <w:color w:val="FF0000"/>
          <w:szCs w:val="22"/>
        </w:rPr>
        <w:t xml:space="preserve"> Airlines (DR)</w:t>
      </w:r>
      <w:r w:rsidR="005246A1" w:rsidRPr="00E02EED">
        <w:rPr>
          <w:rFonts w:ascii="Kanit Light" w:hAnsi="Kanit Light" w:cs="Kanit Light" w:hint="cs"/>
          <w:szCs w:val="22"/>
          <w:cs/>
        </w:rPr>
        <w:t xml:space="preserve"> </w:t>
      </w:r>
      <w:r w:rsidR="005246A1" w:rsidRPr="00E02EED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r w:rsidR="00535003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>่</w:t>
      </w:r>
      <w:r w:rsidR="005246A1" w:rsidRPr="00E02EED">
        <w:rPr>
          <w:rFonts w:ascii="Kanit Light" w:eastAsia="Times New Roman" w:hAnsi="Kanit Light" w:cs="Kanit Light" w:hint="cs"/>
          <w:color w:val="0000FF"/>
          <w:szCs w:val="22"/>
          <w:cs/>
          <w:lang w:eastAsia="en-SG"/>
        </w:rPr>
        <w:t xml:space="preserve"> </w:t>
      </w:r>
      <w:r w:rsidRPr="00E02EED">
        <w:rPr>
          <w:rFonts w:ascii="Kanit Light" w:eastAsia="Times New Roman" w:hAnsi="Kanit Light" w:cs="Kanit Light"/>
          <w:color w:val="FF0000"/>
          <w:szCs w:val="22"/>
          <w:lang w:eastAsia="en-SG"/>
        </w:rPr>
        <w:t>DR5041</w:t>
      </w:r>
    </w:p>
    <w:p w14:paraId="00EA7FA6" w14:textId="72B8D985" w:rsidR="00FC788B" w:rsidRPr="00E02EED" w:rsidRDefault="00FC788B" w:rsidP="00D007E2">
      <w:pPr>
        <w:spacing w:after="0" w:line="240" w:lineRule="auto"/>
        <w:ind w:left="851" w:right="-755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1</w:t>
      </w:r>
      <w:r w:rsidR="00B24E7F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2</w:t>
      </w:r>
      <w:r w:rsidRPr="00E02EED">
        <w:rPr>
          <w:rFonts w:ascii="Kanit Light" w:hAnsi="Kanit Light" w:cs="Kanit Light"/>
          <w:color w:val="FF0000"/>
          <w:szCs w:val="22"/>
          <w:lang w:val="en-SG" w:eastAsia="en-SG"/>
        </w:rPr>
        <w:t>.</w:t>
      </w:r>
      <w:r w:rsidR="00841145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>50</w:t>
      </w:r>
      <w:r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Pr="00E02EED">
        <w:rPr>
          <w:rFonts w:ascii="Kanit Light" w:hAnsi="Kanit Light" w:cs="Kanit Light"/>
          <w:color w:val="FF0000"/>
          <w:szCs w:val="22"/>
          <w:cs/>
          <w:lang w:val="en-SG" w:eastAsia="en-SG"/>
        </w:rPr>
        <w:t>น.</w:t>
      </w:r>
      <w:r w:rsidRPr="00E02EED">
        <w:rPr>
          <w:rFonts w:ascii="Kanit Light" w:hAnsi="Kanit Light" w:cs="Kanit Light" w:hint="cs"/>
          <w:color w:val="FF0000"/>
          <w:szCs w:val="22"/>
          <w:cs/>
          <w:lang w:val="en-SG" w:eastAsia="en-SG"/>
        </w:rPr>
        <w:t xml:space="preserve">  </w:t>
      </w:r>
      <w:r w:rsidR="00B24E7F">
        <w:rPr>
          <w:rFonts w:ascii="Kanit Light" w:eastAsia="Times New Roman" w:hAnsi="Kanit Light" w:cs="Kanit Light"/>
          <w:szCs w:val="22"/>
          <w:cs/>
        </w:rPr>
        <w:tab/>
      </w:r>
      <w:r w:rsidRPr="00E02EED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 w:rsidRPr="00E02EED"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Pr="00E02EED">
        <w:rPr>
          <w:rFonts w:ascii="Kanit Light" w:eastAsia="Times New Roman" w:hAnsi="Kanit Light" w:cs="Kanit Light"/>
          <w:color w:val="0000FF"/>
          <w:szCs w:val="22"/>
          <w:cs/>
        </w:rPr>
        <w:t>สุวรรณภูมิ</w:t>
      </w:r>
      <w:r w:rsidRPr="000C0E6B">
        <w:rPr>
          <w:rFonts w:ascii="Kanit Light" w:eastAsia="Times New Roman" w:hAnsi="Kanit Light" w:cs="Kanit Light"/>
          <w:color w:val="0000FF"/>
          <w:szCs w:val="22"/>
          <w:cs/>
        </w:rPr>
        <w:t xml:space="preserve"> ประเทศไทย</w:t>
      </w:r>
      <w:r w:rsidRPr="00E02EED">
        <w:rPr>
          <w:rFonts w:ascii="Kanit Light" w:eastAsia="Times New Roman" w:hAnsi="Kanit Light" w:cs="Kanit Light"/>
          <w:color w:val="0432FF"/>
          <w:szCs w:val="22"/>
          <w:cs/>
        </w:rPr>
        <w:t xml:space="preserve"> </w:t>
      </w:r>
      <w:r w:rsidRPr="00E02EED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</w:t>
      </w:r>
      <w:r w:rsidRPr="00E02EED">
        <w:rPr>
          <w:rFonts w:ascii="Kanit Light" w:eastAsia="Times New Roman" w:hAnsi="Kanit Light" w:cs="Kanit Light" w:hint="cs"/>
          <w:color w:val="000000"/>
          <w:szCs w:val="22"/>
          <w:cs/>
        </w:rPr>
        <w:t xml:space="preserve">ร  </w:t>
      </w:r>
    </w:p>
    <w:p w14:paraId="3F2FA83F" w14:textId="77777777" w:rsidR="00EB6161" w:rsidRPr="00E02EED" w:rsidRDefault="00EB6161" w:rsidP="00EB6161">
      <w:pPr>
        <w:spacing w:after="0" w:line="240" w:lineRule="auto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</w:p>
    <w:bookmarkEnd w:id="19"/>
    <w:p w14:paraId="2256416C" w14:textId="77777777" w:rsidR="001F7ECE" w:rsidRPr="00E02EED" w:rsidRDefault="00D95A89" w:rsidP="00150E0F">
      <w:pPr>
        <w:spacing w:after="0" w:line="240" w:lineRule="auto"/>
        <w:jc w:val="center"/>
        <w:rPr>
          <w:rFonts w:ascii="Kanit Light" w:hAnsi="Kanit Light" w:cs="Kanit Light"/>
          <w:color w:val="FF3809"/>
          <w:szCs w:val="22"/>
        </w:rPr>
      </w:pPr>
      <w:r w:rsidRPr="00E02EED">
        <w:rPr>
          <w:rFonts w:ascii="Kanit Light" w:hAnsi="Kanit Light" w:cs="Kanit Light"/>
          <w:color w:val="FF3809"/>
          <w:szCs w:val="22"/>
          <w:cs/>
        </w:rPr>
        <w:t>*******************************************</w:t>
      </w:r>
    </w:p>
    <w:p w14:paraId="7E73F436" w14:textId="77777777" w:rsidR="009A273B" w:rsidRPr="009A273B" w:rsidRDefault="009A273B" w:rsidP="009A273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bookmarkStart w:id="27" w:name="_Hlk89350995"/>
      <w:bookmarkEnd w:id="27"/>
      <w:r w:rsidRPr="009A273B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หมายเหตุ* โปรแกรมอาจมีการสลับวันหรือเปลี่ยนแปลงไปตามความเหมาะสมโดยไม่แจ้งให้ทราบล่วงหน้า </w:t>
      </w:r>
    </w:p>
    <w:p w14:paraId="416CA724" w14:textId="77777777" w:rsidR="009A273B" w:rsidRPr="009A273B" w:rsidRDefault="009A273B" w:rsidP="009A273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9A273B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 xml:space="preserve">ขึ้นอยู่กับตามสถานการณ์ท้องถิ่น สถานที่ท่องเที่ยว เทศกาล หรือ สภาพอากาศท้องถิ่น ณ เวลานั้น </w:t>
      </w:r>
    </w:p>
    <w:p w14:paraId="0054E846" w14:textId="1F5AA127" w:rsidR="009A273B" w:rsidRPr="009A273B" w:rsidRDefault="009A273B" w:rsidP="009A273B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9A273B">
        <w:rPr>
          <w:rFonts w:ascii="Kanit Light" w:eastAsiaTheme="minorHAnsi" w:hAnsi="Kanit Light" w:cs="Kanit Light"/>
          <w:b/>
          <w:bCs/>
          <w:noProof/>
          <w:szCs w:val="22"/>
          <w:lang w:val="en-SG"/>
        </w:rPr>
        <mc:AlternateContent>
          <mc:Choice Requires="wpg">
            <w:drawing>
              <wp:anchor distT="0" distB="0" distL="114300" distR="114300" simplePos="0" relativeHeight="251764224" behindDoc="0" locked="0" layoutInCell="1" allowOverlap="1" wp14:anchorId="47466E30" wp14:editId="0194240F">
                <wp:simplePos x="0" y="0"/>
                <wp:positionH relativeFrom="column">
                  <wp:posOffset>132522</wp:posOffset>
                </wp:positionH>
                <wp:positionV relativeFrom="paragraph">
                  <wp:posOffset>214989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rgbClr val="FFC000">
                              <a:lumMod val="20000"/>
                              <a:lumOff val="80000"/>
                            </a:srgbClr>
                          </a:solidFill>
                          <a:ln w="38100" cap="flat" cmpd="sng" algn="ctr">
                            <a:solidFill>
                              <a:srgbClr val="FFC000">
                                <a:lumMod val="7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DC8479E" w14:textId="77777777" w:rsidR="009A273B" w:rsidRPr="00970A63" w:rsidRDefault="009A273B" w:rsidP="009A273B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27704859" w14:textId="77777777" w:rsidR="009A273B" w:rsidRDefault="009A273B" w:rsidP="009A273B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466E30" id="Group 36" o:spid="_x0000_s1051" style="position:absolute;left:0;text-align:left;margin-left:10.45pt;margin-top:16.95pt;width:509.2pt;height:84.7pt;z-index:251764224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">
                <v:roundrect id="Rectangle: Rounded Corners 28" o:spid="_x0000_s1052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" fillcolor="#fff2cc" strokecolor="#bf9000" strokeweight="3pt">
                  <v:stroke joinstyle="miter"/>
                  <v:textbox>
                    <w:txbxContent>
                      <w:p w14:paraId="1DC8479E" w14:textId="77777777" w:rsidR="009A273B" w:rsidRPr="00970A63" w:rsidRDefault="009A273B" w:rsidP="009A273B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27704859" w14:textId="77777777" w:rsidR="009A273B" w:rsidRDefault="009A273B" w:rsidP="009A273B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53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">
                  <v:imagedata r:id="rId45" o:title="Four Leaf Clover with solid fill"/>
                </v:shape>
                <v:shape id="Graphic 35" o:spid="_x0000_s1054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">
                  <v:imagedata r:id="rId46" o:title="Four Leaf Clover with solid fill"/>
                </v:shape>
                <w10:wrap type="square"/>
              </v:group>
            </w:pict>
          </mc:Fallback>
        </mc:AlternateContent>
      </w:r>
      <w:r w:rsidRPr="009A273B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545F70E3" w14:textId="72E50678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imes New Roman" w:hAnsi="Kanit Light" w:cs="Kanit Light"/>
          <w:color w:val="FF0000"/>
          <w:sz w:val="20"/>
          <w:szCs w:val="20"/>
          <w:lang w:eastAsia="en-SG"/>
        </w:rPr>
      </w:pPr>
      <w:r w:rsidRPr="009A273B">
        <w:rPr>
          <w:rFonts w:ascii="Kanit Light" w:eastAsia="Times New Roman" w:hAnsi="Kanit Light" w:cs="Kanit Light"/>
          <w:noProof/>
          <w:color w:val="FF0000"/>
          <w:sz w:val="21"/>
          <w:szCs w:val="21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756032" behindDoc="0" locked="0" layoutInCell="1" allowOverlap="1" wp14:anchorId="41F5BFF6" wp14:editId="2277F5D0">
                <wp:simplePos x="0" y="0"/>
                <wp:positionH relativeFrom="margin">
                  <wp:posOffset>33655</wp:posOffset>
                </wp:positionH>
                <wp:positionV relativeFrom="paragraph">
                  <wp:posOffset>1486490</wp:posOffset>
                </wp:positionV>
                <wp:extent cx="6619875" cy="1404620"/>
                <wp:effectExtent l="19050" t="19050" r="28575" b="1968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199450E8" w14:textId="77777777" w:rsidR="009A273B" w:rsidRPr="00B94F0C" w:rsidRDefault="009A273B" w:rsidP="009A273B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69F08E33" w14:textId="77777777" w:rsidR="009A273B" w:rsidRPr="00B94F0C" w:rsidRDefault="009A273B" w:rsidP="009A273B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4C8C2407" w14:textId="77777777" w:rsidR="009A273B" w:rsidRDefault="009A273B" w:rsidP="009A273B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374EF0CB" w14:textId="77777777" w:rsidR="009A273B" w:rsidRPr="00B94F0C" w:rsidRDefault="009A273B" w:rsidP="009A273B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หรือ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C22220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บริษัทประกันชั้นนำทั่วไปก่อนการเดินทาง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ก่อนการเดินทาง</w:t>
                            </w:r>
                          </w:p>
                          <w:p w14:paraId="6A7863D3" w14:textId="77777777" w:rsidR="009A273B" w:rsidRDefault="009A273B" w:rsidP="009A273B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1F5BFF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5" type="#_x0000_t202" style="position:absolute;left:0;text-align:left;margin-left:2.65pt;margin-top:117.05pt;width:521.25pt;height:110.6pt;z-index:25175603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" fillcolor="#fff2cc" strokecolor="#c00000" strokeweight="2.25pt">
                <v:textbox style="mso-fit-shape-to-text:t">
                  <w:txbxContent>
                    <w:p w14:paraId="199450E8" w14:textId="77777777" w:rsidR="009A273B" w:rsidRPr="00B94F0C" w:rsidRDefault="009A273B" w:rsidP="009A273B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69F08E33" w14:textId="77777777" w:rsidR="009A273B" w:rsidRPr="00B94F0C" w:rsidRDefault="009A273B" w:rsidP="009A273B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4C8C2407" w14:textId="77777777" w:rsidR="009A273B" w:rsidRDefault="009A273B" w:rsidP="009A273B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374EF0CB" w14:textId="77777777" w:rsidR="009A273B" w:rsidRPr="00B94F0C" w:rsidRDefault="009A273B" w:rsidP="009A273B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หรือ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C22220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บริษัทประกันชั้นนำทั่วไปก่อนการเดินทาง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ก่อนการเดินทาง</w:t>
                      </w:r>
                    </w:p>
                    <w:p w14:paraId="6A7863D3" w14:textId="77777777" w:rsidR="009A273B" w:rsidRDefault="009A273B" w:rsidP="009A273B"/>
                  </w:txbxContent>
                </v:textbox>
                <w10:wrap type="square" anchorx="margin"/>
              </v:shape>
            </w:pict>
          </mc:Fallback>
        </mc:AlternateContent>
      </w:r>
    </w:p>
    <w:p w14:paraId="6C7A9BCA" w14:textId="6CC317A8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</w:p>
    <w:p w14:paraId="36B78F1E" w14:textId="7C47C6EA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  <w:r w:rsidRPr="009A273B">
        <w:rPr>
          <w:rFonts w:ascii="Kanit Light" w:eastAsia="DengXian" w:hAnsi="Kanit Light" w:cs="Kanit Light"/>
          <w:noProof/>
          <w:szCs w:val="22"/>
        </w:rPr>
        <w:lastRenderedPageBreak/>
        <w:drawing>
          <wp:anchor distT="0" distB="0" distL="114300" distR="114300" simplePos="0" relativeHeight="251763200" behindDoc="0" locked="0" layoutInCell="1" allowOverlap="1" wp14:anchorId="7030CD3C" wp14:editId="2AC924C3">
            <wp:simplePos x="0" y="0"/>
            <wp:positionH relativeFrom="column">
              <wp:posOffset>-635</wp:posOffset>
            </wp:positionH>
            <wp:positionV relativeFrom="paragraph">
              <wp:posOffset>173864</wp:posOffset>
            </wp:positionV>
            <wp:extent cx="6645910" cy="3322955"/>
            <wp:effectExtent l="0" t="0" r="2540" b="0"/>
            <wp:wrapSquare wrapText="bothSides"/>
            <wp:docPr id="995065062" name="Picture 24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065062" name="Picture 24" descr="A poster of a bed&#10;&#10;AI-generated content may be incorrect.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FA39C1" w14:textId="5066368E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theme="minorBidi"/>
          <w:color w:val="000000"/>
          <w:szCs w:val="22"/>
        </w:rPr>
      </w:pPr>
      <w:r w:rsidRPr="009A273B">
        <w:rPr>
          <w:rFonts w:eastAsia="DengXian"/>
          <w:noProof/>
          <w:szCs w:val="22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1497E833" wp14:editId="68764DD0">
                <wp:simplePos x="0" y="0"/>
                <wp:positionH relativeFrom="margin">
                  <wp:posOffset>33793</wp:posOffset>
                </wp:positionH>
                <wp:positionV relativeFrom="paragraph">
                  <wp:posOffset>3550837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79A8BD1" w14:textId="77777777" w:rsidR="009A273B" w:rsidRPr="00EA2428" w:rsidRDefault="009A273B" w:rsidP="009A273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การให้บริการ</w:t>
                            </w:r>
                          </w:p>
                          <w:p w14:paraId="6EF2958F" w14:textId="77777777" w:rsidR="009A273B" w:rsidRDefault="009A273B" w:rsidP="009A27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97E833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7" o:spid="_x0000_s1056" type="#_x0000_t84" style="position:absolute;left:0;text-align:left;margin-left:2.65pt;margin-top:279.6pt;width:521.25pt;height:44.25pt;z-index:251758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vcV+g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279A8BD1" w14:textId="77777777" w:rsidR="009A273B" w:rsidRPr="00EA2428" w:rsidRDefault="009A273B" w:rsidP="009A273B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6EF2958F" w14:textId="77777777" w:rsidR="009A273B" w:rsidRDefault="009A273B" w:rsidP="009A273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C86825F" w14:textId="7FD4A625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3F444782" w14:textId="31A41B50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9782DA1" w14:textId="52BC10DB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9A273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527B4670" w14:textId="1FD3FDD3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E4A256E" w14:textId="72EDDA53" w:rsidR="009A273B" w:rsidRPr="009A273B" w:rsidRDefault="009A273B" w:rsidP="009A273B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8AD8A2" w14:textId="04DECAB1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2A5995E" w14:textId="3B106A9B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9A273B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Pr="009A273B">
        <w:rPr>
          <w:rFonts w:ascii="Kanit Light" w:eastAsia="Tahoma" w:hAnsi="Kanit Light" w:cs="Kanit Light"/>
          <w:color w:val="000000"/>
          <w:szCs w:val="22"/>
          <w:highlight w:val="yellow"/>
        </w:rPr>
        <w:t>8</w:t>
      </w:r>
      <w:r w:rsidRPr="009A273B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9A273B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5F96ED0" w14:textId="77777777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1D1CD5DD" w14:textId="055946F7" w:rsidR="009A273B" w:rsidRPr="009A273B" w:rsidRDefault="009A273B" w:rsidP="009A273B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</w:rPr>
      </w:pPr>
      <w:r w:rsidRPr="009A273B">
        <w:rPr>
          <w:rFonts w:ascii="Kanit Light" w:eastAsia="Tahoma" w:hAnsi="Kanit Light" w:cs="Kanit Light"/>
          <w:color w:val="FF0000"/>
          <w:szCs w:val="22"/>
        </w:rPr>
        <w:t>**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9A273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9A273B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9A273B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9A273B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5DBE82EB" w14:textId="4D0418EB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eastAsia="DengXian"/>
          <w:noProof/>
          <w:szCs w:val="22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6005786C" wp14:editId="1D9401DA">
                <wp:simplePos x="0" y="0"/>
                <wp:positionH relativeFrom="margin">
                  <wp:posOffset>-2540</wp:posOffset>
                </wp:positionH>
                <wp:positionV relativeFrom="paragraph">
                  <wp:posOffset>233430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B607779" w14:textId="77777777" w:rsidR="009A273B" w:rsidRPr="00EA2428" w:rsidRDefault="009A273B" w:rsidP="009A273B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การ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ED445C7" w14:textId="77777777" w:rsidR="009A273B" w:rsidRDefault="009A273B" w:rsidP="009A27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05786C" id="Rectangle: Beveled 5" o:spid="_x0000_s1057" type="#_x0000_t84" style="position:absolute;left:0;text-align:left;margin-left:-.2pt;margin-top:18.4pt;width:521.25pt;height:44.25pt;z-index:25175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6B607779" w14:textId="77777777" w:rsidR="009A273B" w:rsidRPr="00EA2428" w:rsidRDefault="009A273B" w:rsidP="009A273B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ED445C7" w14:textId="77777777" w:rsidR="009A273B" w:rsidRDefault="009A273B" w:rsidP="009A273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0B1673B" w14:textId="77777777" w:rsidR="009A273B" w:rsidRPr="009A273B" w:rsidRDefault="009A273B" w:rsidP="009A273B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60D237EB" w14:textId="77777777" w:rsidR="009A273B" w:rsidRPr="009A273B" w:rsidRDefault="009A273B" w:rsidP="009A273B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9A273B">
        <w:rPr>
          <w:rFonts w:ascii="Kanit Light" w:eastAsia="Tahoma" w:hAnsi="Kanit Light" w:cs="Kanit Light"/>
          <w:szCs w:val="22"/>
          <w:cs/>
        </w:rPr>
        <w:t>ยกเลิ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9A273B">
        <w:rPr>
          <w:rFonts w:ascii="Kanit Light" w:eastAsia="Tahoma" w:hAnsi="Kanit Light" w:cs="Kanit Light"/>
          <w:color w:val="000000"/>
          <w:szCs w:val="22"/>
        </w:rPr>
        <w:t>30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7BB82B61" w14:textId="77777777" w:rsidR="009A273B" w:rsidRPr="009A273B" w:rsidRDefault="009A273B" w:rsidP="009A273B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9A273B">
        <w:rPr>
          <w:rFonts w:ascii="Kanit Light" w:eastAsia="Tahoma" w:hAnsi="Kanit Light" w:cs="Kanit Light"/>
          <w:color w:val="000000"/>
          <w:szCs w:val="22"/>
        </w:rPr>
        <w:t>15-29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9A273B">
        <w:rPr>
          <w:rFonts w:ascii="Kanit Light" w:eastAsia="Tahoma" w:hAnsi="Kanit Light" w:cs="Kanit Light"/>
          <w:color w:val="000000"/>
          <w:szCs w:val="22"/>
        </w:rPr>
        <w:t>50%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3650F7D" w14:textId="77777777" w:rsidR="009A273B" w:rsidRPr="009A273B" w:rsidRDefault="009A273B" w:rsidP="009A273B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371013F0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</w:rPr>
        <w:t>*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7ED9BCBE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</w:rPr>
        <w:t>*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22ACE12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9A273B">
        <w:rPr>
          <w:rFonts w:eastAsia="DengXian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3B9E3303" wp14:editId="6F1DE20F">
                <wp:simplePos x="0" y="0"/>
                <wp:positionH relativeFrom="margin">
                  <wp:posOffset>-89535</wp:posOffset>
                </wp:positionH>
                <wp:positionV relativeFrom="paragraph">
                  <wp:posOffset>329565</wp:posOffset>
                </wp:positionV>
                <wp:extent cx="6629400" cy="781050"/>
                <wp:effectExtent l="0" t="0" r="12700" b="19050"/>
                <wp:wrapSquare wrapText="bothSides"/>
                <wp:docPr id="8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085E7FD" w14:textId="77777777" w:rsidR="009A273B" w:rsidRPr="0023412D" w:rsidRDefault="009A273B" w:rsidP="009A273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0C21C921" w14:textId="77777777" w:rsidR="009A273B" w:rsidRPr="0023412D" w:rsidRDefault="009A273B" w:rsidP="009A273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E3303" id="Text Box 4" o:spid="_x0000_s1058" type="#_x0000_t202" style="position:absolute;left:0;text-align:left;margin-left:-7.05pt;margin-top:25.95pt;width:522pt;height:61.5pt;z-index:251757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" fillcolor="window" strokecolor="red" strokeweight=".5pt">
                <v:path arrowok="t"/>
                <v:textbox>
                  <w:txbxContent>
                    <w:p w14:paraId="6085E7FD" w14:textId="77777777" w:rsidR="009A273B" w:rsidRPr="0023412D" w:rsidRDefault="009A273B" w:rsidP="009A273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0C21C921" w14:textId="77777777" w:rsidR="009A273B" w:rsidRPr="0023412D" w:rsidRDefault="009A273B" w:rsidP="009A273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30448F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336BCE77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</w:p>
    <w:p w14:paraId="49DC6E4B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eastAsia="DengXian"/>
          <w:noProof/>
          <w:szCs w:val="22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0FA30937" wp14:editId="5217C124">
                <wp:simplePos x="0" y="0"/>
                <wp:positionH relativeFrom="margin">
                  <wp:posOffset>-87630</wp:posOffset>
                </wp:positionH>
                <wp:positionV relativeFrom="paragraph">
                  <wp:posOffset>70129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2D9FE7" w14:textId="77777777" w:rsidR="009A273B" w:rsidRPr="00EA2428" w:rsidRDefault="009A273B" w:rsidP="009A273B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7C5C1B22" w14:textId="77777777" w:rsidR="009A273B" w:rsidRDefault="009A273B" w:rsidP="009A27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30937" id="Rectangle: Beveled 3" o:spid="_x0000_s1059" type="#_x0000_t84" style="position:absolute;left:0;text-align:left;margin-left:-6.9pt;margin-top:5.5pt;width:522pt;height:44.25pt;z-index:251760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072D9FE7" w14:textId="77777777" w:rsidR="009A273B" w:rsidRPr="00EA2428" w:rsidRDefault="009A273B" w:rsidP="009A273B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7C5C1B22" w14:textId="77777777" w:rsidR="009A273B" w:rsidRDefault="009A273B" w:rsidP="009A273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A273B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9A273B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287FFC87" w14:textId="77777777" w:rsidR="009A273B" w:rsidRPr="009A273B" w:rsidRDefault="009A273B" w:rsidP="009A273B">
      <w:pPr>
        <w:numPr>
          <w:ilvl w:val="0"/>
          <w:numId w:val="3"/>
        </w:numPr>
        <w:spacing w:after="0" w:line="240" w:lineRule="auto"/>
        <w:ind w:left="567" w:hanging="425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9A273B">
        <w:rPr>
          <w:rFonts w:ascii="Kanit Light" w:eastAsia="Tahoma" w:hAnsi="Kanit Light" w:cs="Kanit Light"/>
          <w:color w:val="000000"/>
          <w:szCs w:val="22"/>
        </w:rPr>
        <w:t>-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9A273B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9A273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9A273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9A273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9A273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9A273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5107933F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AA8A750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ถ้าวันที่เข้าพักห้องโรงแรมไม่มีห้อง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(3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จำเป็นต้องแยกพัก 2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ห้อง(มีค่าใช้จ่ายพักเดี่ยวเพิ่ม)</w:t>
      </w:r>
      <w:r w:rsidRPr="009A273B">
        <w:rPr>
          <w:rFonts w:ascii="Kanit Light" w:eastAsia="Tahoma" w:hAnsi="Kanit Light" w:cs="Kanit Light"/>
          <w:color w:val="FF0000"/>
          <w:szCs w:val="22"/>
        </w:rPr>
        <w:t xml:space="preserve"> </w:t>
      </w:r>
    </w:p>
    <w:p w14:paraId="23277038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9A273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9A273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3B08EB1D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9A273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6030780C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3E7A4D42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เจ้าหน้าที่บริษัทฯ คอยอำนวยความสะดวกตลอดทาง</w:t>
      </w:r>
    </w:p>
    <w:p w14:paraId="74F2C234" w14:textId="5D7B1204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Pr="009A273B">
        <w:rPr>
          <w:rFonts w:ascii="Kanit Light" w:hAnsi="Kanit Light" w:cs="Kanit Light"/>
          <w:color w:val="FF0000"/>
          <w:szCs w:val="22"/>
        </w:rPr>
        <w:t xml:space="preserve"> </w:t>
      </w:r>
      <w:proofErr w:type="spellStart"/>
      <w:r w:rsidRPr="009A273B">
        <w:rPr>
          <w:rFonts w:ascii="Kanit Light" w:hAnsi="Kanit Light" w:cs="Kanit Light"/>
          <w:color w:val="FF0000"/>
          <w:szCs w:val="22"/>
          <w:highlight w:val="yellow"/>
        </w:rPr>
        <w:t>Ruili</w:t>
      </w:r>
      <w:proofErr w:type="spellEnd"/>
      <w:r w:rsidRPr="009A273B">
        <w:rPr>
          <w:rFonts w:ascii="Kanit Light" w:hAnsi="Kanit Light" w:cs="Kanit Light"/>
          <w:color w:val="FF0000"/>
          <w:szCs w:val="22"/>
          <w:highlight w:val="yellow"/>
        </w:rPr>
        <w:t xml:space="preserve"> Airlines (DR) </w:t>
      </w:r>
      <w:r w:rsidRPr="009A273B">
        <w:rPr>
          <w:rFonts w:ascii="Kanit Light" w:hAnsi="Kanit Light" w:cs="Kanit Light"/>
          <w:color w:val="FF0000"/>
          <w:szCs w:val="22"/>
          <w:highlight w:val="yellow"/>
          <w:cs/>
        </w:rPr>
        <w:t xml:space="preserve">น้ำหนักสัมภาระโหลดใต้ท้องเครื่อง </w:t>
      </w:r>
      <w:r w:rsidRPr="009A273B">
        <w:rPr>
          <w:rFonts w:ascii="Kanit Light" w:hAnsi="Kanit Light" w:cs="Kanit Light"/>
          <w:color w:val="FF0000"/>
          <w:szCs w:val="22"/>
          <w:highlight w:val="yellow"/>
        </w:rPr>
        <w:t>20 Kg. / CARRY ON  5 Kg.</w:t>
      </w:r>
      <w:r w:rsidRPr="009A273B">
        <w:rPr>
          <w:rFonts w:ascii="Kanit Light" w:hAnsi="Kanit Light" w:cs="Kanit Light"/>
          <w:color w:val="FF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กรณีน้ำหนักกระเป๋าสัมภาระเกินกำหนด ผู้โดยสารต้องชำระค่าน้ำหนักเกินตามที่สายการบินเรียกเก็บ</w:t>
      </w:r>
    </w:p>
    <w:p w14:paraId="20112DF1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9A273B">
        <w:rPr>
          <w:rFonts w:ascii="Kanit Light" w:eastAsia="Tahoma" w:hAnsi="Kanit Light" w:cs="Kanit Light"/>
          <w:color w:val="000000"/>
          <w:szCs w:val="22"/>
        </w:rPr>
        <w:t>,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9A273B">
        <w:rPr>
          <w:rFonts w:ascii="Kanit Light" w:eastAsia="Tahoma" w:hAnsi="Kanit Light" w:cs="Kanit Light"/>
          <w:color w:val="000000"/>
          <w:szCs w:val="22"/>
        </w:rPr>
        <w:t>,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9A273B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9A273B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9A273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4E1C4380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2D56743F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68B65A31" w14:textId="77777777" w:rsidR="009A273B" w:rsidRPr="009A273B" w:rsidRDefault="009A273B" w:rsidP="009A273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9A273B">
        <w:rPr>
          <w:rFonts w:ascii="Kanit Light" w:eastAsiaTheme="minorHAnsi" w:hAnsi="Kanit Light" w:cs="Kanit Light"/>
          <w:szCs w:val="22"/>
          <w:cs/>
        </w:rPr>
        <w:t>รวมภาษีมูลค่าเพิ่ม 7%  และภาษีหัก ณ ที่จ่าย 3%</w:t>
      </w:r>
      <w:r w:rsidRPr="009A273B">
        <w:rPr>
          <w:rFonts w:ascii="Kanit Light" w:eastAsiaTheme="minorHAnsi" w:hAnsi="Kanit Light" w:cs="Kanit Light"/>
          <w:szCs w:val="22"/>
        </w:rPr>
        <w:t xml:space="preserve">  (</w:t>
      </w:r>
      <w:r w:rsidRPr="009A273B">
        <w:rPr>
          <w:rFonts w:ascii="Kanit Light" w:eastAsiaTheme="minorHAnsi" w:hAnsi="Kanit Light" w:cs="Kanit Light"/>
          <w:szCs w:val="22"/>
          <w:cs/>
        </w:rPr>
        <w:t>ค่าบริการเท่านั้น)</w:t>
      </w:r>
    </w:p>
    <w:p w14:paraId="0FEB0799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68F3294" w14:textId="77777777" w:rsidR="009A273B" w:rsidRPr="009A273B" w:rsidRDefault="009A273B" w:rsidP="009A273B">
      <w:pPr>
        <w:numPr>
          <w:ilvl w:val="0"/>
          <w:numId w:val="2"/>
        </w:numPr>
        <w:tabs>
          <w:tab w:val="left" w:pos="284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eastAsia="DengXian"/>
          <w:noProof/>
          <w:szCs w:val="22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695D95B7" wp14:editId="74595DB6">
                <wp:simplePos x="0" y="0"/>
                <wp:positionH relativeFrom="margin">
                  <wp:posOffset>-12065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89ECB9" w14:textId="77777777" w:rsidR="009A273B" w:rsidRPr="00EA2428" w:rsidRDefault="009A273B" w:rsidP="009A273B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6A4B5B55" w14:textId="77777777" w:rsidR="009A273B" w:rsidRDefault="009A273B" w:rsidP="009A27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D95B7" id="Rectangle: Beveled 2" o:spid="_x0000_s1060" type="#_x0000_t84" style="position:absolute;left:0;text-align:left;margin-left:-.95pt;margin-top:0;width:521.25pt;height:44.25pt;z-index:251761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" fillcolor="#65000a" strokecolor="#f2f2f2" strokeweight="1pt">
                <v:fill color2="#b1001a" rotate="t" colors="0 #65000a;.5 #940013;1 #b1001a" focus="100%" type="gradient"/>
                <v:path arrowok="t"/>
                <v:textbox>
                  <w:txbxContent>
                    <w:p w14:paraId="7489ECB9" w14:textId="77777777" w:rsidR="009A273B" w:rsidRPr="00EA2428" w:rsidRDefault="009A273B" w:rsidP="009A273B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6A4B5B55" w14:textId="77777777" w:rsidR="009A273B" w:rsidRDefault="009A273B" w:rsidP="009A273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7E9421DE" w14:textId="77777777" w:rsidR="009A273B" w:rsidRPr="009A273B" w:rsidRDefault="009A273B" w:rsidP="009A273B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13E43424" w14:textId="77777777" w:rsidR="009A273B" w:rsidRPr="009A273B" w:rsidRDefault="009A273B" w:rsidP="009A273B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ค่าภาษีทุกรายการคิดจากยอดบริการ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ค่าภาษีเดินทาง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(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ถ้ามีการเรียกเก็บ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) </w:t>
      </w:r>
    </w:p>
    <w:p w14:paraId="34B11189" w14:textId="77777777" w:rsidR="009A273B" w:rsidRPr="009A273B" w:rsidRDefault="009A273B" w:rsidP="009A273B">
      <w:pPr>
        <w:numPr>
          <w:ilvl w:val="0"/>
          <w:numId w:val="2"/>
        </w:numPr>
        <w:tabs>
          <w:tab w:val="left" w:pos="709"/>
        </w:tabs>
        <w:autoSpaceDE w:val="0"/>
        <w:autoSpaceDN w:val="0"/>
        <w:adjustRightInd w:val="0"/>
        <w:spacing w:after="0" w:line="276" w:lineRule="auto"/>
        <w:ind w:left="567" w:right="-88" w:hanging="283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ได้ออกตั๋วเครื่องบิน และได้ทำการขายโปรแกรมไปแล้ว</w:t>
      </w:r>
    </w:p>
    <w:p w14:paraId="07FA810D" w14:textId="77777777" w:rsidR="009A273B" w:rsidRPr="009A273B" w:rsidRDefault="009A273B" w:rsidP="009A273B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ค่าพนักงานยกกระเป๋าที่โรงแรม</w:t>
      </w:r>
    </w:p>
    <w:p w14:paraId="30357FC1" w14:textId="77777777" w:rsidR="009A273B" w:rsidRPr="009A273B" w:rsidRDefault="009A273B" w:rsidP="009A273B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9A273B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9A273B">
        <w:rPr>
          <w:rFonts w:ascii="Kanit Light" w:eastAsia="Tahoma" w:hAnsi="Kanit Light" w:cs="Kanit Light"/>
          <w:szCs w:val="22"/>
        </w:rPr>
        <w:t>(</w:t>
      </w:r>
      <w:r w:rsidRPr="009A273B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9A273B">
        <w:rPr>
          <w:rFonts w:ascii="Kanit Light" w:eastAsia="Tahoma" w:hAnsi="Kanit Light" w:cs="Kanit Light"/>
          <w:szCs w:val="22"/>
        </w:rPr>
        <w:t>)</w:t>
      </w:r>
    </w:p>
    <w:p w14:paraId="050B3A46" w14:textId="659A490A" w:rsidR="009A273B" w:rsidRPr="009A273B" w:rsidRDefault="009A273B" w:rsidP="009A273B">
      <w:pPr>
        <w:numPr>
          <w:ilvl w:val="0"/>
          <w:numId w:val="2"/>
        </w:numPr>
        <w:tabs>
          <w:tab w:val="left" w:pos="142"/>
          <w:tab w:val="left" w:pos="567"/>
        </w:tabs>
        <w:autoSpaceDE w:val="0"/>
        <w:autoSpaceDN w:val="0"/>
        <w:adjustRightInd w:val="0"/>
        <w:spacing w:after="0" w:line="276" w:lineRule="auto"/>
        <w:ind w:left="142" w:right="-88" w:firstLine="142"/>
        <w:contextualSpacing/>
        <w:rPr>
          <w:rFonts w:ascii="Kanit Light" w:eastAsia="Tahoma" w:hAnsi="Kanit Light" w:cs="Kanit Light"/>
          <w:b/>
          <w:bCs/>
          <w:szCs w:val="22"/>
          <w:u w:val="single"/>
        </w:rPr>
      </w:pPr>
      <w:r w:rsidRPr="009A273B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9A273B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9A273B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9A273B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2</w:t>
      </w:r>
      <w:r w:rsidRPr="009A273B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Pr="009A273B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000 บาท/</w:t>
      </w:r>
      <w:r w:rsidRPr="009A273B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9A273B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9A273B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b/>
          <w:bCs/>
          <w:szCs w:val="22"/>
          <w:cs/>
        </w:rPr>
        <w:br/>
      </w:r>
    </w:p>
    <w:p w14:paraId="1AC73D5D" w14:textId="77777777" w:rsidR="009A273B" w:rsidRPr="009A273B" w:rsidRDefault="009A273B" w:rsidP="009A273B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9A273B">
        <w:rPr>
          <w:rFonts w:eastAsia="DengXian"/>
          <w:noProof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50E879B" wp14:editId="236D14F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7FBBBE5" w14:textId="77777777" w:rsidR="009A273B" w:rsidRPr="00EA2428" w:rsidRDefault="009A273B" w:rsidP="009A273B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</w:t>
                            </w:r>
                            <w:r w:rsidRPr="00EA242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เหตุ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EA242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3F642F3C" w14:textId="77777777" w:rsidR="009A273B" w:rsidRDefault="009A273B" w:rsidP="009A273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0E879B" id="Rectangle: Beveled 1" o:spid="_x0000_s1061" type="#_x0000_t84" style="position:absolute;left:0;text-align:left;margin-left:470.05pt;margin-top:0;width:521.25pt;height:44.25pt;z-index:251762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" fillcolor="#700" strokecolor="#f2f2f2" strokeweight="1pt">
                <v:fill color2="#ce0000" rotate="t" colors="0 #700;.5 #ad0000;1 #ce0000" focus="100%" type="gradient"/>
                <v:path arrowok="t"/>
                <v:textbox>
                  <w:txbxContent>
                    <w:p w14:paraId="67FBBBE5" w14:textId="77777777" w:rsidR="009A273B" w:rsidRPr="00EA2428" w:rsidRDefault="009A273B" w:rsidP="009A273B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</w:pPr>
                      <w:r w:rsidRPr="00EA242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EA2428">
                        <w:rPr>
                          <w:rFonts w:ascii="Kanit Light" w:eastAsia="Tahoma" w:hAnsi="Kanit Light" w:cs="Kanit Light"/>
                          <w:b/>
                          <w:bCs/>
                          <w:color w:val="FFFFFF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3F642F3C" w14:textId="77777777" w:rsidR="009A273B" w:rsidRDefault="009A273B" w:rsidP="009A273B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889D985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B6AC120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9A273B">
        <w:rPr>
          <w:rFonts w:ascii="Kanit Light" w:eastAsia="Tahoma" w:hAnsi="Kanit Light" w:cs="Kanit Light" w:hint="cs"/>
          <w:szCs w:val="22"/>
          <w:cs/>
        </w:rPr>
        <w:t>ค่า</w:t>
      </w:r>
      <w:r w:rsidRPr="009A273B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9A273B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9A273B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9A273B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9A273B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szCs w:val="22"/>
          <w:cs/>
        </w:rPr>
        <w:t>เท่านั้น</w:t>
      </w:r>
    </w:p>
    <w:p w14:paraId="197F9B21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F6F04CC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117EEB5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9A273B">
        <w:rPr>
          <w:rFonts w:ascii="Kanit Light" w:eastAsia="Tahoma" w:hAnsi="Kanit Light" w:cs="Kanit Light"/>
          <w:color w:val="000000"/>
          <w:szCs w:val="22"/>
        </w:rPr>
        <w:t>,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การยกเลิกบิน,การประท้วง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</w:p>
    <w:p w14:paraId="3E2D8579" w14:textId="77777777" w:rsidR="009A273B" w:rsidRPr="009A273B" w:rsidRDefault="009A273B" w:rsidP="009A273B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   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3664633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A00B2A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7D90ED1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D1A497C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ไม่สามารถรับประกันได้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3481E08E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9A273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9A273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9A273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9A273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9A273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9A273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75907E80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9A273B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9A273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51E950" w14:textId="77777777" w:rsidR="009A273B" w:rsidRPr="009A273B" w:rsidRDefault="009A273B" w:rsidP="009A273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9A273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9A273B">
        <w:rPr>
          <w:rFonts w:ascii="Kanit Light" w:eastAsia="Tahoma" w:hAnsi="Kanit Light" w:cs="Kanit Light"/>
          <w:color w:val="000000"/>
          <w:szCs w:val="22"/>
        </w:rPr>
        <w:t> </w:t>
      </w:r>
      <w:r w:rsidRPr="009A273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7082CC" w14:textId="77777777" w:rsidR="009A273B" w:rsidRPr="009A273B" w:rsidRDefault="009A273B" w:rsidP="009A273B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4F5692B1" w14:textId="77777777" w:rsidR="009A273B" w:rsidRPr="009A273B" w:rsidRDefault="009A273B" w:rsidP="009A273B">
      <w:p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 w:val="21"/>
          <w:szCs w:val="21"/>
        </w:rPr>
      </w:pPr>
    </w:p>
    <w:p w14:paraId="60154EB7" w14:textId="29B94E9A" w:rsidR="00495966" w:rsidRPr="009A273B" w:rsidRDefault="00495966" w:rsidP="002612E6">
      <w:pPr>
        <w:spacing w:line="240" w:lineRule="auto"/>
        <w:jc w:val="thaiDistribute"/>
        <w:rPr>
          <w:szCs w:val="22"/>
        </w:rPr>
      </w:pPr>
    </w:p>
    <w:sectPr w:rsidR="00495966" w:rsidRPr="009A273B" w:rsidSect="00843E3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FA983C" w14:textId="77777777" w:rsidR="00CF62A7" w:rsidRDefault="00CF62A7" w:rsidP="007C5881">
      <w:pPr>
        <w:spacing w:after="0" w:line="240" w:lineRule="auto"/>
      </w:pPr>
      <w:r>
        <w:separator/>
      </w:r>
    </w:p>
  </w:endnote>
  <w:endnote w:type="continuationSeparator" w:id="0">
    <w:p w14:paraId="7D11BC3B" w14:textId="77777777" w:rsidR="00CF62A7" w:rsidRDefault="00CF62A7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D8829556-B852-433E-8ADA-62F6B7E4083D}"/>
    <w:embedBold r:id="rId2" w:fontKey="{B4655E5A-3F42-47FA-A9FF-E91312744A04}"/>
    <w:embedItalic r:id="rId3" w:fontKey="{B59EBD02-B4A5-4ED3-B673-758AA5CB2AD1}"/>
    <w:embedBoldItalic r:id="rId4" w:fontKey="{8F0730CA-2C5B-40B2-AA0B-DBD579CF965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C24D5024-AA95-43FD-BE5D-9FC47D2FE5D7}"/>
    <w:embedBold r:id="rId6" w:subsetted="1" w:fontKey="{12697404-3B90-4059-82B1-E13895F62511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7" w:subsetted="1" w:fontKey="{FEE93D18-23A2-4B8F-B4E4-AF7A574AE84B}"/>
    <w:embedBold r:id="rId8" w:subsetted="1" w:fontKey="{F5984C5B-79D0-4995-A434-85711319FA8E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9" w:fontKey="{D1FF02D6-2338-4574-A406-38F6807F1EB2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050CE9" w14:textId="77777777" w:rsidR="00CF62A7" w:rsidRDefault="00CF62A7" w:rsidP="007C5881">
      <w:pPr>
        <w:spacing w:after="0" w:line="240" w:lineRule="auto"/>
      </w:pPr>
      <w:r>
        <w:separator/>
      </w:r>
    </w:p>
  </w:footnote>
  <w:footnote w:type="continuationSeparator" w:id="0">
    <w:p w14:paraId="36F6A020" w14:textId="77777777" w:rsidR="00CF62A7" w:rsidRDefault="00CF62A7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0C6CDEAE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alt="/Users/panittaj./Library/Containers/com.microsoft.Word/Data/tmp/mso0B70F49A" style="width:7pt;height:7pt;visibility:visible;mso-wrap-style:square">
            <v:imagedata r:id="rId1" o:title="mso0B70F49A"/>
          </v:shape>
        </w:pict>
      </mc:Choice>
      <mc:Fallback>
        <w:drawing>
          <wp:inline distT="0" distB="0" distL="0" distR="0" wp14:anchorId="6B73F73A" wp14:editId="5AE063E1">
            <wp:extent cx="88900" cy="88900"/>
            <wp:effectExtent l="0" t="0" r="0" b="0"/>
            <wp:docPr id="1262686566" name="Picture 1" descr="/Users/panittaj./Library/Containers/com.microsoft.Word/Data/tmp/mso0B70F4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584358" name="Picture 1656584358" descr="/Users/panittaj./Library/Containers/com.microsoft.Word/Data/tmp/mso0B70F49A"/>
                    <pic:cNvPicPr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00" cy="8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C4603892"/>
    <w:lvl w:ilvl="0" w:tplc="858A74A2">
      <w:start w:val="1"/>
      <w:numFmt w:val="decimal"/>
      <w:lvlText w:val="%1."/>
      <w:lvlJc w:val="left"/>
      <w:pPr>
        <w:ind w:left="360" w:hanging="360"/>
      </w:pPr>
      <w:rPr>
        <w:b w:val="0"/>
        <w:bCs/>
        <w:color w:val="auto"/>
        <w:sz w:val="20"/>
        <w:szCs w:val="16"/>
        <w:lang w:bidi="th-TH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E721B"/>
    <w:multiLevelType w:val="hybridMultilevel"/>
    <w:tmpl w:val="801C20CE"/>
    <w:lvl w:ilvl="0" w:tplc="FB4653F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00000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DC3DBC"/>
    <w:multiLevelType w:val="hybridMultilevel"/>
    <w:tmpl w:val="0366DFC4"/>
    <w:lvl w:ilvl="0" w:tplc="0409000D">
      <w:start w:val="1"/>
      <w:numFmt w:val="bullet"/>
      <w:lvlText w:val=""/>
      <w:lvlPicBulletId w:val="0"/>
      <w:lvlJc w:val="left"/>
      <w:pPr>
        <w:ind w:left="578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9" w15:restartNumberingAfterBreak="0">
    <w:nsid w:val="407C0487"/>
    <w:multiLevelType w:val="hybridMultilevel"/>
    <w:tmpl w:val="241495D6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8A78FB"/>
    <w:multiLevelType w:val="multilevel"/>
    <w:tmpl w:val="166A4D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153793343">
    <w:abstractNumId w:val="7"/>
  </w:num>
  <w:num w:numId="2" w16cid:durableId="210916040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90076031">
    <w:abstractNumId w:val="1"/>
  </w:num>
  <w:num w:numId="4" w16cid:durableId="122888963">
    <w:abstractNumId w:val="3"/>
  </w:num>
  <w:num w:numId="5" w16cid:durableId="2033722069">
    <w:abstractNumId w:val="2"/>
  </w:num>
  <w:num w:numId="6" w16cid:durableId="1362392620">
    <w:abstractNumId w:val="6"/>
  </w:num>
  <w:num w:numId="7" w16cid:durableId="847014391">
    <w:abstractNumId w:val="0"/>
  </w:num>
  <w:num w:numId="8" w16cid:durableId="667176513">
    <w:abstractNumId w:val="4"/>
  </w:num>
  <w:num w:numId="9" w16cid:durableId="1692533600">
    <w:abstractNumId w:val="5"/>
  </w:num>
  <w:num w:numId="10" w16cid:durableId="999505862">
    <w:abstractNumId w:val="10"/>
  </w:num>
  <w:num w:numId="11" w16cid:durableId="771433098">
    <w:abstractNumId w:val="8"/>
  </w:num>
  <w:num w:numId="12" w16cid:durableId="141593374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F7B48"/>
    <w:rsid w:val="00000584"/>
    <w:rsid w:val="00000840"/>
    <w:rsid w:val="0000168E"/>
    <w:rsid w:val="000051B9"/>
    <w:rsid w:val="0000601C"/>
    <w:rsid w:val="00011C06"/>
    <w:rsid w:val="00020B09"/>
    <w:rsid w:val="00032774"/>
    <w:rsid w:val="0003311D"/>
    <w:rsid w:val="000344BB"/>
    <w:rsid w:val="00041A2C"/>
    <w:rsid w:val="00042C3D"/>
    <w:rsid w:val="000444AA"/>
    <w:rsid w:val="00047080"/>
    <w:rsid w:val="00050896"/>
    <w:rsid w:val="000509BE"/>
    <w:rsid w:val="000510DB"/>
    <w:rsid w:val="00056318"/>
    <w:rsid w:val="0007066D"/>
    <w:rsid w:val="00070B8A"/>
    <w:rsid w:val="000713EC"/>
    <w:rsid w:val="00071ACC"/>
    <w:rsid w:val="00074B42"/>
    <w:rsid w:val="00075350"/>
    <w:rsid w:val="00076645"/>
    <w:rsid w:val="00080AB3"/>
    <w:rsid w:val="00081C45"/>
    <w:rsid w:val="00083E2E"/>
    <w:rsid w:val="0008425C"/>
    <w:rsid w:val="00090723"/>
    <w:rsid w:val="00095E0E"/>
    <w:rsid w:val="000A429E"/>
    <w:rsid w:val="000A46C3"/>
    <w:rsid w:val="000B4702"/>
    <w:rsid w:val="000B542C"/>
    <w:rsid w:val="000B7327"/>
    <w:rsid w:val="000C0A19"/>
    <w:rsid w:val="000C0E6B"/>
    <w:rsid w:val="000C1A20"/>
    <w:rsid w:val="000C1F22"/>
    <w:rsid w:val="000D113F"/>
    <w:rsid w:val="000D243D"/>
    <w:rsid w:val="000D3670"/>
    <w:rsid w:val="000D409C"/>
    <w:rsid w:val="000E0E3A"/>
    <w:rsid w:val="000E30C1"/>
    <w:rsid w:val="000E4B96"/>
    <w:rsid w:val="000E7DCB"/>
    <w:rsid w:val="000F2363"/>
    <w:rsid w:val="000F547E"/>
    <w:rsid w:val="000F5D84"/>
    <w:rsid w:val="000F5EEC"/>
    <w:rsid w:val="000F6A8C"/>
    <w:rsid w:val="00101526"/>
    <w:rsid w:val="001030E6"/>
    <w:rsid w:val="00112650"/>
    <w:rsid w:val="00113B9A"/>
    <w:rsid w:val="00113E11"/>
    <w:rsid w:val="00114F8E"/>
    <w:rsid w:val="00115813"/>
    <w:rsid w:val="00120F29"/>
    <w:rsid w:val="00121A54"/>
    <w:rsid w:val="00136927"/>
    <w:rsid w:val="00144D06"/>
    <w:rsid w:val="00150E0F"/>
    <w:rsid w:val="00155DB6"/>
    <w:rsid w:val="0015737B"/>
    <w:rsid w:val="001607E8"/>
    <w:rsid w:val="0016275F"/>
    <w:rsid w:val="0016333F"/>
    <w:rsid w:val="001700E9"/>
    <w:rsid w:val="00173110"/>
    <w:rsid w:val="0017312F"/>
    <w:rsid w:val="001750DB"/>
    <w:rsid w:val="001771DB"/>
    <w:rsid w:val="00180E53"/>
    <w:rsid w:val="00181101"/>
    <w:rsid w:val="00181DF9"/>
    <w:rsid w:val="00183966"/>
    <w:rsid w:val="0018499A"/>
    <w:rsid w:val="0018655B"/>
    <w:rsid w:val="00186CA2"/>
    <w:rsid w:val="00190094"/>
    <w:rsid w:val="001A78C1"/>
    <w:rsid w:val="001B0450"/>
    <w:rsid w:val="001B2F02"/>
    <w:rsid w:val="001C3B58"/>
    <w:rsid w:val="001C7171"/>
    <w:rsid w:val="001D1110"/>
    <w:rsid w:val="001D3CE4"/>
    <w:rsid w:val="001D594E"/>
    <w:rsid w:val="001D7FFB"/>
    <w:rsid w:val="001E1B4F"/>
    <w:rsid w:val="001E1CA1"/>
    <w:rsid w:val="001E298A"/>
    <w:rsid w:val="001E34FA"/>
    <w:rsid w:val="001E4D05"/>
    <w:rsid w:val="001E5657"/>
    <w:rsid w:val="001F1D79"/>
    <w:rsid w:val="001F6C74"/>
    <w:rsid w:val="001F7ECE"/>
    <w:rsid w:val="00200F29"/>
    <w:rsid w:val="0020246C"/>
    <w:rsid w:val="00204B24"/>
    <w:rsid w:val="00205D33"/>
    <w:rsid w:val="00217A63"/>
    <w:rsid w:val="00217E8A"/>
    <w:rsid w:val="00225D65"/>
    <w:rsid w:val="00226C79"/>
    <w:rsid w:val="002366D7"/>
    <w:rsid w:val="00241B87"/>
    <w:rsid w:val="00243BA5"/>
    <w:rsid w:val="002451DF"/>
    <w:rsid w:val="002457F1"/>
    <w:rsid w:val="002474BA"/>
    <w:rsid w:val="00247D1D"/>
    <w:rsid w:val="002520DC"/>
    <w:rsid w:val="00253AAA"/>
    <w:rsid w:val="00256FAA"/>
    <w:rsid w:val="002612E6"/>
    <w:rsid w:val="00262647"/>
    <w:rsid w:val="00262E4E"/>
    <w:rsid w:val="002632E0"/>
    <w:rsid w:val="00264DCE"/>
    <w:rsid w:val="00270754"/>
    <w:rsid w:val="00271766"/>
    <w:rsid w:val="00272AA2"/>
    <w:rsid w:val="002738A2"/>
    <w:rsid w:val="00274277"/>
    <w:rsid w:val="00275D4A"/>
    <w:rsid w:val="00276B7C"/>
    <w:rsid w:val="002770C6"/>
    <w:rsid w:val="002773EC"/>
    <w:rsid w:val="00280FA7"/>
    <w:rsid w:val="0029048F"/>
    <w:rsid w:val="00290D0F"/>
    <w:rsid w:val="00291223"/>
    <w:rsid w:val="00293309"/>
    <w:rsid w:val="00295261"/>
    <w:rsid w:val="00297C04"/>
    <w:rsid w:val="002A122E"/>
    <w:rsid w:val="002A6955"/>
    <w:rsid w:val="002A6B99"/>
    <w:rsid w:val="002B514F"/>
    <w:rsid w:val="002C07CD"/>
    <w:rsid w:val="002C2003"/>
    <w:rsid w:val="002C57CE"/>
    <w:rsid w:val="002D4AA8"/>
    <w:rsid w:val="002D7CDD"/>
    <w:rsid w:val="002E2606"/>
    <w:rsid w:val="002E42BE"/>
    <w:rsid w:val="002E4452"/>
    <w:rsid w:val="002F1984"/>
    <w:rsid w:val="002F2225"/>
    <w:rsid w:val="002F4AA3"/>
    <w:rsid w:val="002F7B48"/>
    <w:rsid w:val="00301A7B"/>
    <w:rsid w:val="003034C9"/>
    <w:rsid w:val="00305A34"/>
    <w:rsid w:val="00311624"/>
    <w:rsid w:val="0031462A"/>
    <w:rsid w:val="003149FE"/>
    <w:rsid w:val="003166BD"/>
    <w:rsid w:val="00321C82"/>
    <w:rsid w:val="00322B91"/>
    <w:rsid w:val="00325E3F"/>
    <w:rsid w:val="003356E2"/>
    <w:rsid w:val="00336F71"/>
    <w:rsid w:val="0034074D"/>
    <w:rsid w:val="00343155"/>
    <w:rsid w:val="003432FF"/>
    <w:rsid w:val="00347170"/>
    <w:rsid w:val="0035130B"/>
    <w:rsid w:val="003521A3"/>
    <w:rsid w:val="003533F1"/>
    <w:rsid w:val="0036304D"/>
    <w:rsid w:val="00365844"/>
    <w:rsid w:val="00380023"/>
    <w:rsid w:val="00382AB0"/>
    <w:rsid w:val="00387C9E"/>
    <w:rsid w:val="00387EEA"/>
    <w:rsid w:val="0039030D"/>
    <w:rsid w:val="0039083D"/>
    <w:rsid w:val="00394AEF"/>
    <w:rsid w:val="00396B07"/>
    <w:rsid w:val="003A25D1"/>
    <w:rsid w:val="003A2640"/>
    <w:rsid w:val="003A4A9B"/>
    <w:rsid w:val="003B0218"/>
    <w:rsid w:val="003B3D53"/>
    <w:rsid w:val="003B42E6"/>
    <w:rsid w:val="003C0F70"/>
    <w:rsid w:val="003C1302"/>
    <w:rsid w:val="003D0122"/>
    <w:rsid w:val="003D3272"/>
    <w:rsid w:val="003D6A01"/>
    <w:rsid w:val="003D767E"/>
    <w:rsid w:val="003E1F5E"/>
    <w:rsid w:val="003E66A6"/>
    <w:rsid w:val="003F013D"/>
    <w:rsid w:val="003F1552"/>
    <w:rsid w:val="003F2D44"/>
    <w:rsid w:val="003F415B"/>
    <w:rsid w:val="00400E41"/>
    <w:rsid w:val="004105B0"/>
    <w:rsid w:val="00410A6A"/>
    <w:rsid w:val="00410E8A"/>
    <w:rsid w:val="00411C30"/>
    <w:rsid w:val="00417814"/>
    <w:rsid w:val="004279ED"/>
    <w:rsid w:val="00430F70"/>
    <w:rsid w:val="00431167"/>
    <w:rsid w:val="00434386"/>
    <w:rsid w:val="00434564"/>
    <w:rsid w:val="004352DD"/>
    <w:rsid w:val="00436109"/>
    <w:rsid w:val="00436A13"/>
    <w:rsid w:val="0044404D"/>
    <w:rsid w:val="00444D91"/>
    <w:rsid w:val="00445AC6"/>
    <w:rsid w:val="00446542"/>
    <w:rsid w:val="00453072"/>
    <w:rsid w:val="00453082"/>
    <w:rsid w:val="00455EA0"/>
    <w:rsid w:val="004562DF"/>
    <w:rsid w:val="004666E4"/>
    <w:rsid w:val="00466A08"/>
    <w:rsid w:val="00467392"/>
    <w:rsid w:val="00476B88"/>
    <w:rsid w:val="004829EE"/>
    <w:rsid w:val="00484725"/>
    <w:rsid w:val="00485D4B"/>
    <w:rsid w:val="00486588"/>
    <w:rsid w:val="00486668"/>
    <w:rsid w:val="00490FF2"/>
    <w:rsid w:val="004949C9"/>
    <w:rsid w:val="00495051"/>
    <w:rsid w:val="00495966"/>
    <w:rsid w:val="004A1301"/>
    <w:rsid w:val="004A24E8"/>
    <w:rsid w:val="004B087E"/>
    <w:rsid w:val="004B0FCF"/>
    <w:rsid w:val="004B495F"/>
    <w:rsid w:val="004C1A30"/>
    <w:rsid w:val="004C3EF7"/>
    <w:rsid w:val="004C5932"/>
    <w:rsid w:val="004C70D3"/>
    <w:rsid w:val="004D1D98"/>
    <w:rsid w:val="004D2217"/>
    <w:rsid w:val="004D644A"/>
    <w:rsid w:val="004E09BA"/>
    <w:rsid w:val="004E1771"/>
    <w:rsid w:val="004E2600"/>
    <w:rsid w:val="004E3F21"/>
    <w:rsid w:val="004F1668"/>
    <w:rsid w:val="004F7116"/>
    <w:rsid w:val="0050084D"/>
    <w:rsid w:val="00504AC7"/>
    <w:rsid w:val="00507406"/>
    <w:rsid w:val="005109CB"/>
    <w:rsid w:val="00512A4B"/>
    <w:rsid w:val="0052281B"/>
    <w:rsid w:val="00523BAF"/>
    <w:rsid w:val="005246A1"/>
    <w:rsid w:val="0053332B"/>
    <w:rsid w:val="00535003"/>
    <w:rsid w:val="00535BAF"/>
    <w:rsid w:val="00536A44"/>
    <w:rsid w:val="005416C7"/>
    <w:rsid w:val="005446A0"/>
    <w:rsid w:val="00545036"/>
    <w:rsid w:val="00546672"/>
    <w:rsid w:val="005470DE"/>
    <w:rsid w:val="00547123"/>
    <w:rsid w:val="00547666"/>
    <w:rsid w:val="005558F7"/>
    <w:rsid w:val="00555B8C"/>
    <w:rsid w:val="00557F77"/>
    <w:rsid w:val="005604F6"/>
    <w:rsid w:val="00562AB8"/>
    <w:rsid w:val="00564997"/>
    <w:rsid w:val="00571160"/>
    <w:rsid w:val="005728A6"/>
    <w:rsid w:val="005746B7"/>
    <w:rsid w:val="005750B6"/>
    <w:rsid w:val="00576A7F"/>
    <w:rsid w:val="00584225"/>
    <w:rsid w:val="00590895"/>
    <w:rsid w:val="00593781"/>
    <w:rsid w:val="00596FAA"/>
    <w:rsid w:val="005A15BD"/>
    <w:rsid w:val="005A41A3"/>
    <w:rsid w:val="005A4324"/>
    <w:rsid w:val="005B1F87"/>
    <w:rsid w:val="005B2E14"/>
    <w:rsid w:val="005B57F4"/>
    <w:rsid w:val="005B6BD2"/>
    <w:rsid w:val="005B78DF"/>
    <w:rsid w:val="005B7C1F"/>
    <w:rsid w:val="005C0120"/>
    <w:rsid w:val="005C1989"/>
    <w:rsid w:val="005C24D9"/>
    <w:rsid w:val="005C4010"/>
    <w:rsid w:val="005C47DF"/>
    <w:rsid w:val="005D032E"/>
    <w:rsid w:val="005D1B40"/>
    <w:rsid w:val="005D4472"/>
    <w:rsid w:val="005D7A88"/>
    <w:rsid w:val="005E00E0"/>
    <w:rsid w:val="005E0B4E"/>
    <w:rsid w:val="005E4161"/>
    <w:rsid w:val="005E4957"/>
    <w:rsid w:val="005E65AF"/>
    <w:rsid w:val="005F3CD2"/>
    <w:rsid w:val="005F796F"/>
    <w:rsid w:val="00603098"/>
    <w:rsid w:val="00604050"/>
    <w:rsid w:val="006040E5"/>
    <w:rsid w:val="00604E65"/>
    <w:rsid w:val="006061A6"/>
    <w:rsid w:val="00611A1C"/>
    <w:rsid w:val="00614582"/>
    <w:rsid w:val="00626714"/>
    <w:rsid w:val="00630258"/>
    <w:rsid w:val="006308F6"/>
    <w:rsid w:val="00631864"/>
    <w:rsid w:val="00632B0B"/>
    <w:rsid w:val="00634B7A"/>
    <w:rsid w:val="00636C4B"/>
    <w:rsid w:val="00640C22"/>
    <w:rsid w:val="00644899"/>
    <w:rsid w:val="00646D92"/>
    <w:rsid w:val="006475F9"/>
    <w:rsid w:val="00650657"/>
    <w:rsid w:val="00652407"/>
    <w:rsid w:val="00653F49"/>
    <w:rsid w:val="00656F8B"/>
    <w:rsid w:val="00657B57"/>
    <w:rsid w:val="0066475A"/>
    <w:rsid w:val="00670ED1"/>
    <w:rsid w:val="00671285"/>
    <w:rsid w:val="006722DE"/>
    <w:rsid w:val="00676514"/>
    <w:rsid w:val="00676876"/>
    <w:rsid w:val="006772BC"/>
    <w:rsid w:val="00680B49"/>
    <w:rsid w:val="00681229"/>
    <w:rsid w:val="006834A0"/>
    <w:rsid w:val="00683B56"/>
    <w:rsid w:val="0068583E"/>
    <w:rsid w:val="00690412"/>
    <w:rsid w:val="0069129D"/>
    <w:rsid w:val="00691693"/>
    <w:rsid w:val="00694C79"/>
    <w:rsid w:val="006960F5"/>
    <w:rsid w:val="00696644"/>
    <w:rsid w:val="006966C4"/>
    <w:rsid w:val="00697442"/>
    <w:rsid w:val="006A507F"/>
    <w:rsid w:val="006A532E"/>
    <w:rsid w:val="006A6D31"/>
    <w:rsid w:val="006B4CD8"/>
    <w:rsid w:val="006B5C10"/>
    <w:rsid w:val="006B7ABD"/>
    <w:rsid w:val="006C2959"/>
    <w:rsid w:val="006D020A"/>
    <w:rsid w:val="006D42DD"/>
    <w:rsid w:val="006D4AB2"/>
    <w:rsid w:val="006D5184"/>
    <w:rsid w:val="006E212A"/>
    <w:rsid w:val="006E2266"/>
    <w:rsid w:val="006E296A"/>
    <w:rsid w:val="006E2DDF"/>
    <w:rsid w:val="006F2FAC"/>
    <w:rsid w:val="006F3062"/>
    <w:rsid w:val="006F5189"/>
    <w:rsid w:val="00701777"/>
    <w:rsid w:val="007041B9"/>
    <w:rsid w:val="007062FC"/>
    <w:rsid w:val="00706D4C"/>
    <w:rsid w:val="00707ABA"/>
    <w:rsid w:val="00711D24"/>
    <w:rsid w:val="00715898"/>
    <w:rsid w:val="0071760A"/>
    <w:rsid w:val="007179DD"/>
    <w:rsid w:val="00725D0D"/>
    <w:rsid w:val="00731A57"/>
    <w:rsid w:val="007357D5"/>
    <w:rsid w:val="007408FB"/>
    <w:rsid w:val="0074199B"/>
    <w:rsid w:val="00741F69"/>
    <w:rsid w:val="00744B41"/>
    <w:rsid w:val="00747533"/>
    <w:rsid w:val="00751989"/>
    <w:rsid w:val="0075563B"/>
    <w:rsid w:val="00757EE3"/>
    <w:rsid w:val="00760456"/>
    <w:rsid w:val="00761737"/>
    <w:rsid w:val="00762338"/>
    <w:rsid w:val="0077118F"/>
    <w:rsid w:val="00771E1A"/>
    <w:rsid w:val="00780EE2"/>
    <w:rsid w:val="007864B3"/>
    <w:rsid w:val="0079333E"/>
    <w:rsid w:val="00793581"/>
    <w:rsid w:val="007949B4"/>
    <w:rsid w:val="00796F71"/>
    <w:rsid w:val="007A21E4"/>
    <w:rsid w:val="007A41DC"/>
    <w:rsid w:val="007A7C17"/>
    <w:rsid w:val="007B015D"/>
    <w:rsid w:val="007B0BB1"/>
    <w:rsid w:val="007B741A"/>
    <w:rsid w:val="007C00DA"/>
    <w:rsid w:val="007C3C64"/>
    <w:rsid w:val="007C5881"/>
    <w:rsid w:val="007D0347"/>
    <w:rsid w:val="007D0C99"/>
    <w:rsid w:val="007D3206"/>
    <w:rsid w:val="007D7ADD"/>
    <w:rsid w:val="007E2627"/>
    <w:rsid w:val="007E4769"/>
    <w:rsid w:val="007E58A4"/>
    <w:rsid w:val="007E6299"/>
    <w:rsid w:val="007F0F75"/>
    <w:rsid w:val="007F32F0"/>
    <w:rsid w:val="007F407D"/>
    <w:rsid w:val="007F794D"/>
    <w:rsid w:val="008003CF"/>
    <w:rsid w:val="00801222"/>
    <w:rsid w:val="0080298D"/>
    <w:rsid w:val="0080326E"/>
    <w:rsid w:val="008042E3"/>
    <w:rsid w:val="00805131"/>
    <w:rsid w:val="008101BD"/>
    <w:rsid w:val="00810929"/>
    <w:rsid w:val="00816D3B"/>
    <w:rsid w:val="008204A6"/>
    <w:rsid w:val="008221D5"/>
    <w:rsid w:val="00822B58"/>
    <w:rsid w:val="00822C81"/>
    <w:rsid w:val="00823397"/>
    <w:rsid w:val="008245CE"/>
    <w:rsid w:val="00825851"/>
    <w:rsid w:val="0082767B"/>
    <w:rsid w:val="0083197E"/>
    <w:rsid w:val="0083341B"/>
    <w:rsid w:val="00834FD6"/>
    <w:rsid w:val="00836932"/>
    <w:rsid w:val="00841145"/>
    <w:rsid w:val="00843E3E"/>
    <w:rsid w:val="00847320"/>
    <w:rsid w:val="0085018A"/>
    <w:rsid w:val="0085053D"/>
    <w:rsid w:val="00851B55"/>
    <w:rsid w:val="00851FA1"/>
    <w:rsid w:val="00853188"/>
    <w:rsid w:val="00853E52"/>
    <w:rsid w:val="008601CF"/>
    <w:rsid w:val="00860FAB"/>
    <w:rsid w:val="0086558B"/>
    <w:rsid w:val="00865BEC"/>
    <w:rsid w:val="008662FA"/>
    <w:rsid w:val="00871300"/>
    <w:rsid w:val="00871E48"/>
    <w:rsid w:val="0088113A"/>
    <w:rsid w:val="008832CD"/>
    <w:rsid w:val="008940C7"/>
    <w:rsid w:val="00897993"/>
    <w:rsid w:val="00897F50"/>
    <w:rsid w:val="008A03C0"/>
    <w:rsid w:val="008A0BC2"/>
    <w:rsid w:val="008A2BDC"/>
    <w:rsid w:val="008A4AB6"/>
    <w:rsid w:val="008A4C35"/>
    <w:rsid w:val="008B633B"/>
    <w:rsid w:val="008B6629"/>
    <w:rsid w:val="008C08AE"/>
    <w:rsid w:val="008C1D50"/>
    <w:rsid w:val="008C2134"/>
    <w:rsid w:val="008C365F"/>
    <w:rsid w:val="008C3D4E"/>
    <w:rsid w:val="008C5F44"/>
    <w:rsid w:val="008C6F9E"/>
    <w:rsid w:val="008D32DB"/>
    <w:rsid w:val="008D6F89"/>
    <w:rsid w:val="008D7E31"/>
    <w:rsid w:val="008E7AA2"/>
    <w:rsid w:val="008E7EEE"/>
    <w:rsid w:val="008F0DCC"/>
    <w:rsid w:val="008F0E1E"/>
    <w:rsid w:val="008F178B"/>
    <w:rsid w:val="008F1CAE"/>
    <w:rsid w:val="008F3512"/>
    <w:rsid w:val="0090109D"/>
    <w:rsid w:val="00903F84"/>
    <w:rsid w:val="00905D80"/>
    <w:rsid w:val="00913B94"/>
    <w:rsid w:val="00917C80"/>
    <w:rsid w:val="00921733"/>
    <w:rsid w:val="00921BBE"/>
    <w:rsid w:val="00922C44"/>
    <w:rsid w:val="009272AA"/>
    <w:rsid w:val="0093098C"/>
    <w:rsid w:val="009332C7"/>
    <w:rsid w:val="00933A33"/>
    <w:rsid w:val="0093501C"/>
    <w:rsid w:val="009356D8"/>
    <w:rsid w:val="00935FBB"/>
    <w:rsid w:val="00937B0F"/>
    <w:rsid w:val="00940D63"/>
    <w:rsid w:val="00944231"/>
    <w:rsid w:val="00961E95"/>
    <w:rsid w:val="009673E0"/>
    <w:rsid w:val="00971F3D"/>
    <w:rsid w:val="0097292B"/>
    <w:rsid w:val="00980EF9"/>
    <w:rsid w:val="00981640"/>
    <w:rsid w:val="00985257"/>
    <w:rsid w:val="00985A6C"/>
    <w:rsid w:val="0098664E"/>
    <w:rsid w:val="0098714F"/>
    <w:rsid w:val="0099236B"/>
    <w:rsid w:val="00992764"/>
    <w:rsid w:val="00996B4E"/>
    <w:rsid w:val="00996EE4"/>
    <w:rsid w:val="009A2312"/>
    <w:rsid w:val="009A273B"/>
    <w:rsid w:val="009A6F6C"/>
    <w:rsid w:val="009B621F"/>
    <w:rsid w:val="009C1179"/>
    <w:rsid w:val="009C1A91"/>
    <w:rsid w:val="009C5C60"/>
    <w:rsid w:val="009D08F4"/>
    <w:rsid w:val="009D5E89"/>
    <w:rsid w:val="009D67C4"/>
    <w:rsid w:val="009D746C"/>
    <w:rsid w:val="009E0807"/>
    <w:rsid w:val="009E0E0B"/>
    <w:rsid w:val="009E796E"/>
    <w:rsid w:val="009F7531"/>
    <w:rsid w:val="00A023BA"/>
    <w:rsid w:val="00A02ABD"/>
    <w:rsid w:val="00A02DCB"/>
    <w:rsid w:val="00A11B85"/>
    <w:rsid w:val="00A15DF1"/>
    <w:rsid w:val="00A23FCE"/>
    <w:rsid w:val="00A24F2C"/>
    <w:rsid w:val="00A30576"/>
    <w:rsid w:val="00A34567"/>
    <w:rsid w:val="00A35852"/>
    <w:rsid w:val="00A36624"/>
    <w:rsid w:val="00A50186"/>
    <w:rsid w:val="00A54086"/>
    <w:rsid w:val="00A64307"/>
    <w:rsid w:val="00A70EA1"/>
    <w:rsid w:val="00A72784"/>
    <w:rsid w:val="00A766F8"/>
    <w:rsid w:val="00A823CD"/>
    <w:rsid w:val="00A850D5"/>
    <w:rsid w:val="00A901F9"/>
    <w:rsid w:val="00A91E03"/>
    <w:rsid w:val="00A962AC"/>
    <w:rsid w:val="00A975AE"/>
    <w:rsid w:val="00AA0219"/>
    <w:rsid w:val="00AA2394"/>
    <w:rsid w:val="00AA2C47"/>
    <w:rsid w:val="00AB0855"/>
    <w:rsid w:val="00AB27EC"/>
    <w:rsid w:val="00AB317A"/>
    <w:rsid w:val="00AB55F9"/>
    <w:rsid w:val="00AB6C78"/>
    <w:rsid w:val="00AB790B"/>
    <w:rsid w:val="00AC12D1"/>
    <w:rsid w:val="00AC13D4"/>
    <w:rsid w:val="00AC5EBE"/>
    <w:rsid w:val="00AD0FBC"/>
    <w:rsid w:val="00AD2B40"/>
    <w:rsid w:val="00AD5664"/>
    <w:rsid w:val="00AD652B"/>
    <w:rsid w:val="00AE031A"/>
    <w:rsid w:val="00AE0A3E"/>
    <w:rsid w:val="00AF0101"/>
    <w:rsid w:val="00AF214A"/>
    <w:rsid w:val="00B006E7"/>
    <w:rsid w:val="00B01711"/>
    <w:rsid w:val="00B0297E"/>
    <w:rsid w:val="00B02DE5"/>
    <w:rsid w:val="00B04194"/>
    <w:rsid w:val="00B047E9"/>
    <w:rsid w:val="00B05B10"/>
    <w:rsid w:val="00B070A5"/>
    <w:rsid w:val="00B120A8"/>
    <w:rsid w:val="00B14944"/>
    <w:rsid w:val="00B16482"/>
    <w:rsid w:val="00B16EE6"/>
    <w:rsid w:val="00B23BF3"/>
    <w:rsid w:val="00B24E7F"/>
    <w:rsid w:val="00B255BF"/>
    <w:rsid w:val="00B25FE0"/>
    <w:rsid w:val="00B26255"/>
    <w:rsid w:val="00B270DD"/>
    <w:rsid w:val="00B33C41"/>
    <w:rsid w:val="00B34543"/>
    <w:rsid w:val="00B34D53"/>
    <w:rsid w:val="00B37971"/>
    <w:rsid w:val="00B422FA"/>
    <w:rsid w:val="00B424D0"/>
    <w:rsid w:val="00B4390F"/>
    <w:rsid w:val="00B44260"/>
    <w:rsid w:val="00B47CA0"/>
    <w:rsid w:val="00B53D76"/>
    <w:rsid w:val="00B5459B"/>
    <w:rsid w:val="00B548DF"/>
    <w:rsid w:val="00B54A82"/>
    <w:rsid w:val="00B54B9D"/>
    <w:rsid w:val="00B603F3"/>
    <w:rsid w:val="00B61131"/>
    <w:rsid w:val="00B62D70"/>
    <w:rsid w:val="00B63783"/>
    <w:rsid w:val="00B65C2F"/>
    <w:rsid w:val="00B674EF"/>
    <w:rsid w:val="00B71834"/>
    <w:rsid w:val="00B718DA"/>
    <w:rsid w:val="00B72A92"/>
    <w:rsid w:val="00B72FA2"/>
    <w:rsid w:val="00B74349"/>
    <w:rsid w:val="00B74783"/>
    <w:rsid w:val="00B75465"/>
    <w:rsid w:val="00B772F6"/>
    <w:rsid w:val="00B814DB"/>
    <w:rsid w:val="00B83174"/>
    <w:rsid w:val="00B872E0"/>
    <w:rsid w:val="00B8772E"/>
    <w:rsid w:val="00B87AD2"/>
    <w:rsid w:val="00B943AA"/>
    <w:rsid w:val="00B94F0D"/>
    <w:rsid w:val="00B97270"/>
    <w:rsid w:val="00BA1DC5"/>
    <w:rsid w:val="00BA3985"/>
    <w:rsid w:val="00BA3B68"/>
    <w:rsid w:val="00BA3E63"/>
    <w:rsid w:val="00BA7D75"/>
    <w:rsid w:val="00BB0450"/>
    <w:rsid w:val="00BB3EC2"/>
    <w:rsid w:val="00BB5DDD"/>
    <w:rsid w:val="00BC2E24"/>
    <w:rsid w:val="00BC681F"/>
    <w:rsid w:val="00BC7343"/>
    <w:rsid w:val="00BD02AA"/>
    <w:rsid w:val="00BD02D7"/>
    <w:rsid w:val="00BD55FD"/>
    <w:rsid w:val="00BD5C27"/>
    <w:rsid w:val="00BD5DB5"/>
    <w:rsid w:val="00BD6FE2"/>
    <w:rsid w:val="00BE41F0"/>
    <w:rsid w:val="00BF15DC"/>
    <w:rsid w:val="00BF399C"/>
    <w:rsid w:val="00BF5374"/>
    <w:rsid w:val="00C0386D"/>
    <w:rsid w:val="00C03C8A"/>
    <w:rsid w:val="00C11E76"/>
    <w:rsid w:val="00C22C67"/>
    <w:rsid w:val="00C25ED7"/>
    <w:rsid w:val="00C30440"/>
    <w:rsid w:val="00C32080"/>
    <w:rsid w:val="00C3399C"/>
    <w:rsid w:val="00C34B22"/>
    <w:rsid w:val="00C41208"/>
    <w:rsid w:val="00C41E81"/>
    <w:rsid w:val="00C453DF"/>
    <w:rsid w:val="00C46E7D"/>
    <w:rsid w:val="00C4709C"/>
    <w:rsid w:val="00C5202B"/>
    <w:rsid w:val="00C552A9"/>
    <w:rsid w:val="00C61FAD"/>
    <w:rsid w:val="00C6555F"/>
    <w:rsid w:val="00C65D6A"/>
    <w:rsid w:val="00C705CF"/>
    <w:rsid w:val="00C71BAB"/>
    <w:rsid w:val="00C7399D"/>
    <w:rsid w:val="00C740F7"/>
    <w:rsid w:val="00C758E4"/>
    <w:rsid w:val="00C77888"/>
    <w:rsid w:val="00C8589D"/>
    <w:rsid w:val="00C85DF8"/>
    <w:rsid w:val="00C861DB"/>
    <w:rsid w:val="00C9406A"/>
    <w:rsid w:val="00CA107D"/>
    <w:rsid w:val="00CA233C"/>
    <w:rsid w:val="00CA239E"/>
    <w:rsid w:val="00CA28F1"/>
    <w:rsid w:val="00CA6C19"/>
    <w:rsid w:val="00CA720E"/>
    <w:rsid w:val="00CB0C0D"/>
    <w:rsid w:val="00CB0DF8"/>
    <w:rsid w:val="00CB406B"/>
    <w:rsid w:val="00CB4AE9"/>
    <w:rsid w:val="00CB4EA7"/>
    <w:rsid w:val="00CC14AD"/>
    <w:rsid w:val="00CC4B63"/>
    <w:rsid w:val="00CC6AD3"/>
    <w:rsid w:val="00CD327A"/>
    <w:rsid w:val="00CD3465"/>
    <w:rsid w:val="00CD46E1"/>
    <w:rsid w:val="00CD5C85"/>
    <w:rsid w:val="00CD6EF8"/>
    <w:rsid w:val="00CE24FD"/>
    <w:rsid w:val="00CE273A"/>
    <w:rsid w:val="00CE3935"/>
    <w:rsid w:val="00CE3A31"/>
    <w:rsid w:val="00CE5EA1"/>
    <w:rsid w:val="00CE7AFA"/>
    <w:rsid w:val="00CF2809"/>
    <w:rsid w:val="00CF62A7"/>
    <w:rsid w:val="00D007E2"/>
    <w:rsid w:val="00D04324"/>
    <w:rsid w:val="00D04DF8"/>
    <w:rsid w:val="00D10653"/>
    <w:rsid w:val="00D12B56"/>
    <w:rsid w:val="00D148D9"/>
    <w:rsid w:val="00D15381"/>
    <w:rsid w:val="00D154AA"/>
    <w:rsid w:val="00D24CCB"/>
    <w:rsid w:val="00D25EA2"/>
    <w:rsid w:val="00D353F2"/>
    <w:rsid w:val="00D366A1"/>
    <w:rsid w:val="00D410AE"/>
    <w:rsid w:val="00D438D0"/>
    <w:rsid w:val="00D449BE"/>
    <w:rsid w:val="00D459BB"/>
    <w:rsid w:val="00D52E31"/>
    <w:rsid w:val="00D53236"/>
    <w:rsid w:val="00D60344"/>
    <w:rsid w:val="00D603D2"/>
    <w:rsid w:val="00D62B32"/>
    <w:rsid w:val="00D65F66"/>
    <w:rsid w:val="00D667C3"/>
    <w:rsid w:val="00D66F7A"/>
    <w:rsid w:val="00D67481"/>
    <w:rsid w:val="00D73777"/>
    <w:rsid w:val="00D80754"/>
    <w:rsid w:val="00D80755"/>
    <w:rsid w:val="00D82F7E"/>
    <w:rsid w:val="00D843DF"/>
    <w:rsid w:val="00D854E4"/>
    <w:rsid w:val="00D90DE8"/>
    <w:rsid w:val="00D92550"/>
    <w:rsid w:val="00D94A83"/>
    <w:rsid w:val="00D95A89"/>
    <w:rsid w:val="00D9781F"/>
    <w:rsid w:val="00DA2E70"/>
    <w:rsid w:val="00DA5CBE"/>
    <w:rsid w:val="00DA7E6F"/>
    <w:rsid w:val="00DB14BA"/>
    <w:rsid w:val="00DB34E3"/>
    <w:rsid w:val="00DB5647"/>
    <w:rsid w:val="00DC0833"/>
    <w:rsid w:val="00DC0926"/>
    <w:rsid w:val="00DC18A6"/>
    <w:rsid w:val="00DC19E1"/>
    <w:rsid w:val="00DC4349"/>
    <w:rsid w:val="00DD18B2"/>
    <w:rsid w:val="00DD23C7"/>
    <w:rsid w:val="00DD4B14"/>
    <w:rsid w:val="00DD4F8E"/>
    <w:rsid w:val="00DD5D3A"/>
    <w:rsid w:val="00DD7292"/>
    <w:rsid w:val="00DE4EC9"/>
    <w:rsid w:val="00DE6137"/>
    <w:rsid w:val="00DF09EA"/>
    <w:rsid w:val="00DF413F"/>
    <w:rsid w:val="00DF5DEA"/>
    <w:rsid w:val="00DF68A2"/>
    <w:rsid w:val="00DF7F48"/>
    <w:rsid w:val="00E003E5"/>
    <w:rsid w:val="00E0050E"/>
    <w:rsid w:val="00E00EA4"/>
    <w:rsid w:val="00E01C92"/>
    <w:rsid w:val="00E02EED"/>
    <w:rsid w:val="00E03C54"/>
    <w:rsid w:val="00E11246"/>
    <w:rsid w:val="00E141A2"/>
    <w:rsid w:val="00E14D86"/>
    <w:rsid w:val="00E153C9"/>
    <w:rsid w:val="00E15EE7"/>
    <w:rsid w:val="00E21FBA"/>
    <w:rsid w:val="00E25238"/>
    <w:rsid w:val="00E26C69"/>
    <w:rsid w:val="00E300AA"/>
    <w:rsid w:val="00E32B47"/>
    <w:rsid w:val="00E34027"/>
    <w:rsid w:val="00E36282"/>
    <w:rsid w:val="00E535D4"/>
    <w:rsid w:val="00E54443"/>
    <w:rsid w:val="00E5533D"/>
    <w:rsid w:val="00E62C12"/>
    <w:rsid w:val="00E639D7"/>
    <w:rsid w:val="00E6684F"/>
    <w:rsid w:val="00E70888"/>
    <w:rsid w:val="00E71795"/>
    <w:rsid w:val="00E76065"/>
    <w:rsid w:val="00E7793E"/>
    <w:rsid w:val="00E84492"/>
    <w:rsid w:val="00E86149"/>
    <w:rsid w:val="00E86F13"/>
    <w:rsid w:val="00E91F09"/>
    <w:rsid w:val="00E932CF"/>
    <w:rsid w:val="00E95D75"/>
    <w:rsid w:val="00EA2E4D"/>
    <w:rsid w:val="00EA4001"/>
    <w:rsid w:val="00EA5B07"/>
    <w:rsid w:val="00EB16A2"/>
    <w:rsid w:val="00EB16A8"/>
    <w:rsid w:val="00EB4B87"/>
    <w:rsid w:val="00EB5B2A"/>
    <w:rsid w:val="00EB6161"/>
    <w:rsid w:val="00EB626B"/>
    <w:rsid w:val="00EC353B"/>
    <w:rsid w:val="00EC368A"/>
    <w:rsid w:val="00EC3D73"/>
    <w:rsid w:val="00EC4088"/>
    <w:rsid w:val="00EC5095"/>
    <w:rsid w:val="00EC7A59"/>
    <w:rsid w:val="00EC7C9F"/>
    <w:rsid w:val="00EC7F0F"/>
    <w:rsid w:val="00ED460A"/>
    <w:rsid w:val="00ED5BCC"/>
    <w:rsid w:val="00ED73E6"/>
    <w:rsid w:val="00EE2FC2"/>
    <w:rsid w:val="00EE6F3B"/>
    <w:rsid w:val="00EF1CF2"/>
    <w:rsid w:val="00EF22A9"/>
    <w:rsid w:val="00EF3FE3"/>
    <w:rsid w:val="00EF6A5E"/>
    <w:rsid w:val="00F01336"/>
    <w:rsid w:val="00F04803"/>
    <w:rsid w:val="00F10382"/>
    <w:rsid w:val="00F12553"/>
    <w:rsid w:val="00F142CE"/>
    <w:rsid w:val="00F2017B"/>
    <w:rsid w:val="00F22FC5"/>
    <w:rsid w:val="00F23E77"/>
    <w:rsid w:val="00F266F0"/>
    <w:rsid w:val="00F2677D"/>
    <w:rsid w:val="00F30DDD"/>
    <w:rsid w:val="00F316B8"/>
    <w:rsid w:val="00F3330A"/>
    <w:rsid w:val="00F33B94"/>
    <w:rsid w:val="00F36FE3"/>
    <w:rsid w:val="00F40F77"/>
    <w:rsid w:val="00F41BF8"/>
    <w:rsid w:val="00F42520"/>
    <w:rsid w:val="00F42962"/>
    <w:rsid w:val="00F44052"/>
    <w:rsid w:val="00F445CA"/>
    <w:rsid w:val="00F46A9E"/>
    <w:rsid w:val="00F507F8"/>
    <w:rsid w:val="00F6455D"/>
    <w:rsid w:val="00F77F05"/>
    <w:rsid w:val="00F77F89"/>
    <w:rsid w:val="00F8297B"/>
    <w:rsid w:val="00F9032A"/>
    <w:rsid w:val="00F917CE"/>
    <w:rsid w:val="00F9446B"/>
    <w:rsid w:val="00F966CD"/>
    <w:rsid w:val="00FA00FD"/>
    <w:rsid w:val="00FA1397"/>
    <w:rsid w:val="00FA3615"/>
    <w:rsid w:val="00FA4881"/>
    <w:rsid w:val="00FA5C21"/>
    <w:rsid w:val="00FA6CBD"/>
    <w:rsid w:val="00FA74AC"/>
    <w:rsid w:val="00FB02AA"/>
    <w:rsid w:val="00FB2AAF"/>
    <w:rsid w:val="00FC2105"/>
    <w:rsid w:val="00FC2FD1"/>
    <w:rsid w:val="00FC4202"/>
    <w:rsid w:val="00FC788B"/>
    <w:rsid w:val="00FD063D"/>
    <w:rsid w:val="00FD6644"/>
    <w:rsid w:val="00FE15C4"/>
    <w:rsid w:val="00FE17AD"/>
    <w:rsid w:val="00FE7309"/>
    <w:rsid w:val="00FF388C"/>
    <w:rsid w:val="00FF6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78DFB1"/>
  <w15:chartTrackingRefBased/>
  <w15:docId w15:val="{4AC88917-64E3-4327-ABBF-86161E3AE3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04AC7"/>
    <w:pPr>
      <w:spacing w:after="160" w:line="259" w:lineRule="auto"/>
    </w:pPr>
    <w:rPr>
      <w:sz w:val="22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rPr>
      <w:sz w:val="22"/>
      <w:szCs w:val="28"/>
    </w:r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table" w:customStyle="1" w:styleId="TableGrid21">
    <w:name w:val="Table Grid21"/>
    <w:basedOn w:val="TableNormal"/>
    <w:next w:val="TableGrid"/>
    <w:uiPriority w:val="39"/>
    <w:rsid w:val="00EB61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DefaultParagraphFont"/>
    <w:rsid w:val="008832CD"/>
  </w:style>
  <w:style w:type="character" w:styleId="Strong">
    <w:name w:val="Strong"/>
    <w:uiPriority w:val="22"/>
    <w:qFormat/>
    <w:rsid w:val="008832C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2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57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44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7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73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29.jpeg"/><Relationship Id="rId21" Type="http://schemas.openxmlformats.org/officeDocument/2006/relationships/image" Target="media/image14.svg"/><Relationship Id="rId34" Type="http://schemas.openxmlformats.org/officeDocument/2006/relationships/image" Target="media/image24.jpeg"/><Relationship Id="rId42" Type="http://schemas.openxmlformats.org/officeDocument/2006/relationships/image" Target="media/image32.svg"/><Relationship Id="rId47" Type="http://schemas.openxmlformats.org/officeDocument/2006/relationships/image" Target="media/image35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8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23" Type="http://schemas.openxmlformats.org/officeDocument/2006/relationships/image" Target="media/image16.svg"/><Relationship Id="rId28" Type="http://schemas.openxmlformats.org/officeDocument/2006/relationships/image" Target="media/image21.png"/><Relationship Id="rId36" Type="http://schemas.openxmlformats.org/officeDocument/2006/relationships/image" Target="media/image26.jpeg"/><Relationship Id="rId49" Type="http://schemas.openxmlformats.org/officeDocument/2006/relationships/theme" Target="theme/theme1.xml"/><Relationship Id="rId10" Type="http://schemas.openxmlformats.org/officeDocument/2006/relationships/image" Target="media/image3.jpg"/><Relationship Id="rId19" Type="http://schemas.openxmlformats.org/officeDocument/2006/relationships/image" Target="media/image12.svg"/><Relationship Id="rId31" Type="http://schemas.openxmlformats.org/officeDocument/2006/relationships/image" Target="media/image21.jpeg"/><Relationship Id="rId44" Type="http://schemas.openxmlformats.org/officeDocument/2006/relationships/image" Target="media/image34.sv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0.jp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fontTable" Target="fontTable.xml"/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sv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\Desktop\CDR108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เอกสาร" ma:contentTypeID="0x0101005EAABC8901536C4EB5920A358DEBA11A" ma:contentTypeVersion="3" ma:contentTypeDescription="สร้างเอกสารใหม่" ma:contentTypeScope="" ma:versionID="412114c25bc0eaf40ffc75fad1671169">
  <xsd:schema xmlns:xsd="http://www.w3.org/2001/XMLSchema" xmlns:xs="http://www.w3.org/2001/XMLSchema" xmlns:p="http://schemas.microsoft.com/office/2006/metadata/properties" xmlns:ns3="fed2ca45-bd1e-4b03-896f-34c15deb9184" targetNamespace="http://schemas.microsoft.com/office/2006/metadata/properties" ma:root="true" ma:fieldsID="93c5696b69f4bcfb991aa14e4da36d76" ns3:_="">
    <xsd:import namespace="fed2ca45-bd1e-4b03-896f-34c15deb9184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d2ca45-bd1e-4b03-896f-34c15deb918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ชนิดเนื้อหา"/>
        <xsd:element ref="dc:title" minOccurs="0" maxOccurs="1" ma:index="4" ma:displayName="ชื่อเรื่อง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FD48194-4D05-4EC7-8BFD-E173DA8FCF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9C98213A-BEE7-4BC5-8EC4-75CF36F1199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7772C966-3FB7-4215-BF11-FB62B717D1C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ed2ca45-bd1e-4b03-896f-34c15deb918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CDR108</Template>
  <TotalTime>88</TotalTime>
  <Pages>14</Pages>
  <Words>2172</Words>
  <Characters>12381</Characters>
  <Application>Microsoft Office Word</Application>
  <DocSecurity>0</DocSecurity>
  <Lines>103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4</cp:revision>
  <cp:lastPrinted>2024-07-04T08:03:00Z</cp:lastPrinted>
  <dcterms:created xsi:type="dcterms:W3CDTF">2025-06-12T18:29:00Z</dcterms:created>
  <dcterms:modified xsi:type="dcterms:W3CDTF">2025-06-13T07:05:00Z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0x0101005EAABC8901536C4EB5920A358DEBA11A</vt:lpwstr>
  </property>
</Properties>
</file>