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CE7C47" w14:textId="4678EA90" w:rsidR="00187722" w:rsidRDefault="003B160D" w:rsidP="00E95D75">
      <w:pPr>
        <w:rPr>
          <w:rFonts w:ascii="Kanit Light" w:hAnsi="Kanit Light" w:cs="Kanit Light"/>
          <w:b/>
          <w:bCs/>
          <w:color w:val="C00000"/>
          <w:sz w:val="26"/>
          <w:szCs w:val="26"/>
          <w:u w:val="single"/>
          <w:cs/>
        </w:rPr>
      </w:pPr>
      <w:r>
        <w:rPr>
          <w:rFonts w:ascii="Kanit Light" w:hAnsi="Kanit Light" w:cs="Kanit Light"/>
          <w:b/>
          <w:bCs/>
          <w:noProof/>
          <w:color w:val="C00000"/>
          <w:sz w:val="26"/>
          <w:szCs w:val="26"/>
          <w:u w:val="single"/>
          <w:lang w:val="th-TH"/>
        </w:rPr>
        <w:drawing>
          <wp:anchor distT="0" distB="0" distL="114300" distR="114300" simplePos="0" relativeHeight="251822592" behindDoc="0" locked="0" layoutInCell="1" allowOverlap="1" wp14:anchorId="06732BF6" wp14:editId="14F7BD22">
            <wp:simplePos x="0" y="0"/>
            <wp:positionH relativeFrom="margin">
              <wp:posOffset>-9525</wp:posOffset>
            </wp:positionH>
            <wp:positionV relativeFrom="paragraph">
              <wp:posOffset>9525</wp:posOffset>
            </wp:positionV>
            <wp:extent cx="6645910" cy="6645910"/>
            <wp:effectExtent l="0" t="0" r="2540" b="2540"/>
            <wp:wrapSquare wrapText="bothSides"/>
            <wp:docPr id="10803073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07321" name="Picture 2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C13">
        <w:rPr>
          <w:rFonts w:ascii="Kanit Light" w:hAnsi="Kanit Light" w:cs="Kanit Light"/>
          <w:b/>
          <w:bCs/>
          <w:noProof/>
          <w:color w:val="C00000"/>
          <w:sz w:val="26"/>
          <w:szCs w:val="26"/>
          <w:u w:val="single"/>
          <w:lang w:val="th-TH"/>
        </w:rPr>
        <mc:AlternateContent>
          <mc:Choice Requires="wps">
            <w:drawing>
              <wp:anchor distT="0" distB="0" distL="114300" distR="114300" simplePos="0" relativeHeight="251622910" behindDoc="1" locked="0" layoutInCell="1" allowOverlap="1" wp14:anchorId="30275D2C" wp14:editId="13DCAAD8">
                <wp:simplePos x="0" y="0"/>
                <wp:positionH relativeFrom="page">
                  <wp:align>left</wp:align>
                </wp:positionH>
                <wp:positionV relativeFrom="paragraph">
                  <wp:posOffset>6781800</wp:posOffset>
                </wp:positionV>
                <wp:extent cx="7543800" cy="2305050"/>
                <wp:effectExtent l="0" t="0" r="19050" b="19050"/>
                <wp:wrapNone/>
                <wp:docPr id="165723672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05050"/>
                        </a:xfrm>
                        <a:prstGeom prst="rect">
                          <a:avLst/>
                        </a:prstGeom>
                        <a:solidFill>
                          <a:srgbClr val="FC4E18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EB59D" id="Rectangle 30" o:spid="_x0000_s1026" style="position:absolute;margin-left:0;margin-top:534pt;width:594pt;height:181.5pt;z-index:-25169357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" fillcolor="#fc4e18" strokecolor="white [3212]" strokeweight="1pt">
                <w10:wrap anchorx="page"/>
              </v:rect>
            </w:pict>
          </mc:Fallback>
        </mc:AlternateContent>
      </w:r>
    </w:p>
    <w:p w14:paraId="608AC655" w14:textId="23C1D2CF" w:rsidR="004105B0" w:rsidRDefault="00B1187D" w:rsidP="00E95D75">
      <w:pPr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3616" behindDoc="0" locked="0" layoutInCell="1" allowOverlap="1" wp14:anchorId="0455D9E3" wp14:editId="1BDD9934">
            <wp:simplePos x="0" y="0"/>
            <wp:positionH relativeFrom="margin">
              <wp:posOffset>2724150</wp:posOffset>
            </wp:positionH>
            <wp:positionV relativeFrom="paragraph">
              <wp:posOffset>17145</wp:posOffset>
            </wp:positionV>
            <wp:extent cx="1209675" cy="806411"/>
            <wp:effectExtent l="0" t="0" r="0" b="0"/>
            <wp:wrapNone/>
            <wp:docPr id="1157396597" name="Picture 29" descr="A red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396597" name="Picture 29" descr="A red and white logo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806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5B0">
        <w:rPr>
          <w:noProof/>
        </w:rPr>
        <mc:AlternateContent>
          <mc:Choice Requires="wps">
            <w:drawing>
              <wp:anchor distT="0" distB="0" distL="114300" distR="114300" simplePos="0" relativeHeight="251623935" behindDoc="1" locked="0" layoutInCell="1" allowOverlap="1" wp14:anchorId="0C0684E5" wp14:editId="09E7CC63">
                <wp:simplePos x="0" y="0"/>
                <wp:positionH relativeFrom="page">
                  <wp:align>left</wp:align>
                </wp:positionH>
                <wp:positionV relativeFrom="paragraph">
                  <wp:posOffset>6657975</wp:posOffset>
                </wp:positionV>
                <wp:extent cx="7562850" cy="3848100"/>
                <wp:effectExtent l="0" t="0" r="19050" b="19050"/>
                <wp:wrapNone/>
                <wp:docPr id="155506909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3848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5000">
                              <a:srgbClr val="FFFBFF"/>
                            </a:gs>
                            <a:gs pos="0">
                              <a:srgbClr val="FFE7E7"/>
                            </a:gs>
                            <a:gs pos="45000">
                              <a:schemeClr val="bg1">
                                <a:lumMod val="9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BA257" id="Rectangle 31" o:spid="_x0000_s1026" style="position:absolute;margin-left:0;margin-top:524.25pt;width:595.5pt;height:303pt;z-index:-25169254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" fillcolor="#ffe7e7" strokecolor="#09101d [484]" strokeweight="1pt">
                <v:fill color2="#fffbff" rotate="t" angle="180" colors="0 #ffe7e7;29491f #f2f2f2;55706f #fffbff" focus="100%" type="gradient"/>
                <w10:wrap anchorx="page"/>
              </v:rect>
            </w:pict>
          </mc:Fallback>
        </mc:AlternateContent>
      </w:r>
      <w:r w:rsidR="00E95D75"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354FE82B" wp14:editId="50DE46C6">
                <wp:simplePos x="0" y="0"/>
                <wp:positionH relativeFrom="column">
                  <wp:posOffset>4610100</wp:posOffset>
                </wp:positionH>
                <wp:positionV relativeFrom="paragraph">
                  <wp:posOffset>7924800</wp:posOffset>
                </wp:positionV>
                <wp:extent cx="933450" cy="561975"/>
                <wp:effectExtent l="0" t="0" r="19050" b="0"/>
                <wp:wrapNone/>
                <wp:docPr id="128927182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561975"/>
                          <a:chOff x="0" y="0"/>
                          <a:chExt cx="933450" cy="561975"/>
                        </a:xfrm>
                      </wpg:grpSpPr>
                      <pic:pic xmlns:pic="http://schemas.openxmlformats.org/drawingml/2006/picture">
                        <pic:nvPicPr>
                          <pic:cNvPr id="2142701627" name="Picture 6" descr="A black background with a black squa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966377" name="Straight Connector 18"/>
                        <wps:cNvCnPr/>
                        <wps:spPr>
                          <a:xfrm>
                            <a:off x="0" y="4857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0E5ECA" id="Group 19" o:spid="_x0000_s1026" style="position:absolute;margin-left:363pt;margin-top:624pt;width:73.5pt;height:44.25pt;z-index:251666944" coordsize="9334,5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A black background with a black square&#10;&#10;Description automatically generated with medium confidence" style="position:absolute;left:2095;width:5620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">
                  <v:imagedata r:id="rId13" o:title="A black background with a black square&#10;&#10;Description automatically generated with medium confidence"/>
                </v:shape>
                <v:line id="Straight Connector 18" o:spid="_x0000_s1028" style="position:absolute;visibility:visible;mso-wrap-style:square" from="0,4857" to="9334,4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" strokecolor="black [3200]" strokeweight="1pt">
                  <v:stroke joinstyle="miter"/>
                </v:line>
              </v:group>
            </w:pict>
          </mc:Fallback>
        </mc:AlternateContent>
      </w:r>
      <w:r w:rsidR="00E95D75"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40A3E367" wp14:editId="7A4E07FF">
                <wp:simplePos x="0" y="0"/>
                <wp:positionH relativeFrom="column">
                  <wp:posOffset>1304925</wp:posOffset>
                </wp:positionH>
                <wp:positionV relativeFrom="paragraph">
                  <wp:posOffset>7915275</wp:posOffset>
                </wp:positionV>
                <wp:extent cx="933450" cy="476250"/>
                <wp:effectExtent l="0" t="0" r="19050" b="0"/>
                <wp:wrapNone/>
                <wp:docPr id="50575312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476250"/>
                          <a:chOff x="0" y="0"/>
                          <a:chExt cx="933450" cy="476250"/>
                        </a:xfrm>
                      </wpg:grpSpPr>
                      <pic:pic xmlns:pic="http://schemas.openxmlformats.org/drawingml/2006/picture">
                        <pic:nvPicPr>
                          <pic:cNvPr id="9039574" name="Picture 4" descr="A black and grey airpla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0"/>
                            <a:ext cx="476250" cy="47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268126" name="Straight Connector 18"/>
                        <wps:cNvCnPr/>
                        <wps:spPr>
                          <a:xfrm>
                            <a:off x="0" y="4476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FE857" id="Group 18" o:spid="_x0000_s1026" style="position:absolute;margin-left:102.75pt;margin-top:623.25pt;width:73.5pt;height:37.5pt;z-index:251668992" coordsize="9334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">
                <v:shape id="Picture 4" o:spid="_x0000_s1027" type="#_x0000_t75" alt="A black and grey airplane&#10;&#10;Description automatically generated" style="position:absolute;left:2476;width:4763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">
                  <v:imagedata r:id="rId15" o:title="A black and grey airplane&#10;&#10;Description automatically generated"/>
                </v:shape>
                <v:line id="Straight Connector 18" o:spid="_x0000_s1028" style="position:absolute;visibility:visible;mso-wrap-style:square" from="0,4476" to="9334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" strokecolor="black [3200]" strokeweight="1pt">
                  <v:stroke joinstyle="miter"/>
                </v:line>
              </v:group>
            </w:pict>
          </mc:Fallback>
        </mc:AlternateContent>
      </w:r>
      <w:r w:rsidR="00E95D75" w:rsidRPr="00E60B8D">
        <w:rPr>
          <w:rFonts w:ascii="Kanit Light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95D75"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E95D75" w:rsidRPr="00B1187D">
        <w:rPr>
          <w:rFonts w:ascii="Kanit Light" w:hAnsi="Kanit Light" w:cs="Kanit Light"/>
          <w:b/>
          <w:bCs/>
          <w:color w:val="FFFFFF" w:themeColor="background1"/>
          <w:sz w:val="26"/>
          <w:szCs w:val="26"/>
          <w:lang w:val="en-SG"/>
        </w:rPr>
        <w:t>FLIGHT:</w:t>
      </w:r>
    </w:p>
    <w:p w14:paraId="3BE0ECBF" w14:textId="74350BBD" w:rsidR="00E95D75" w:rsidRDefault="004105B0" w:rsidP="00B1187D">
      <w:pPr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38624" behindDoc="0" locked="0" layoutInCell="1" allowOverlap="1" wp14:anchorId="40E25365" wp14:editId="42007D32">
            <wp:simplePos x="0" y="0"/>
            <wp:positionH relativeFrom="column">
              <wp:posOffset>4610100</wp:posOffset>
            </wp:positionH>
            <wp:positionV relativeFrom="paragraph">
              <wp:posOffset>43815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36576" behindDoc="0" locked="0" layoutInCell="1" allowOverlap="1" wp14:anchorId="0FED7E42" wp14:editId="71401207">
            <wp:simplePos x="0" y="0"/>
            <wp:positionH relativeFrom="column">
              <wp:posOffset>1352550</wp:posOffset>
            </wp:positionH>
            <wp:positionV relativeFrom="paragraph">
              <wp:posOffset>5715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E95D75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EE73D65" w14:textId="01B3B4DC" w:rsidR="00E95D75" w:rsidRPr="00B1187D" w:rsidRDefault="004105B0" w:rsidP="00E95D75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 w:rsidRPr="00B1187D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BKK</w:t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</w:t>
      </w:r>
      <w:r w:rsidR="00E95D75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L</w:t>
      </w:r>
      <w:r w:rsidR="00965923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J</w:t>
      </w:r>
      <w:r w:rsidR="00E95D75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G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AD5664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</w:t>
      </w:r>
      <w:proofErr w:type="spellStart"/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L</w:t>
      </w:r>
      <w:r w:rsidR="00965923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J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G</w:t>
      </w:r>
      <w:proofErr w:type="spellEnd"/>
      <w:r w:rsidR="00AD5664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</w:t>
      </w:r>
      <w:r w:rsidR="00E95D75" w:rsidRPr="00B1187D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</w:t>
      </w:r>
      <w:r w:rsidR="00E95D75" w:rsidRPr="00B1187D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482B15A5" w14:textId="732C7D33" w:rsidR="00E95D75" w:rsidRPr="00A80A54" w:rsidRDefault="00E95D75" w:rsidP="00C8314D">
      <w:pPr>
        <w:tabs>
          <w:tab w:val="left" w:pos="960"/>
          <w:tab w:val="left" w:pos="6000"/>
          <w:tab w:val="left" w:pos="7515"/>
          <w:tab w:val="left" w:pos="861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 wp14:anchorId="24C54DA0" wp14:editId="29500F04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33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D66632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7A9D8" w14:textId="77777777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364DD2" w14:textId="568E0CC6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51989" w14:textId="3B83E8DF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C54DA0" id="Group 12" o:spid="_x0000_s1026" style="position:absolute;margin-left:9pt;margin-top:.45pt;width:231pt;height:67.5pt;z-index:-2516536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A6+ziExwMAAJATAAAOAAAAAAAAAAAA&#10;AAAAAC4CAABkcnMvZTJvRG9jLnhtbFBLAQItABQABgAIAAAAIQBBSnAE3QAAAAcBAAAPAAAAAAAA&#10;AAAAAAAAACEGAABkcnMvZG93bnJldi54bWxQSwUGAAAAAAQABADzAAAAK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D66632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B97A9D8" w14:textId="77777777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364DD2" w14:textId="568E0CC6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50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5651989" w14:textId="3B83E8DF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6A61F481" wp14:editId="0A70CC16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33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831BBA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06DACD" w14:textId="77777777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0253A9" w14:textId="55088F9D" w:rsidR="00E95D75" w:rsidRPr="001B08FA" w:rsidRDefault="00C8314D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59AF8" w14:textId="3F921811" w:rsidR="00E95D75" w:rsidRPr="001B08FA" w:rsidRDefault="00C8314D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61F481" id="_x0000_s1031" style="position:absolute;margin-left:282pt;margin-top:.7pt;width:231pt;height:67.5pt;z-index:-2516546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0831BBA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806DACD" w14:textId="77777777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80253A9" w14:textId="55088F9D" w:rsidR="00E95D75" w:rsidRPr="001B08FA" w:rsidRDefault="00C8314D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0159AF8" w14:textId="3F921811" w:rsidR="00E95D75" w:rsidRPr="001B08FA" w:rsidRDefault="00C8314D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  <w:r w:rsidR="00C8314D">
        <w:rPr>
          <w:rFonts w:ascii="Kanit Light" w:hAnsi="Kanit Light" w:cs="Kanit Light"/>
          <w:color w:val="FFFFFF" w:themeColor="background1"/>
          <w:szCs w:val="22"/>
        </w:rPr>
        <w:tab/>
      </w:r>
      <w:r w:rsidR="00C8314D">
        <w:rPr>
          <w:rFonts w:ascii="Kanit Light" w:hAnsi="Kanit Light" w:cs="Kanit Light"/>
          <w:color w:val="FFFFFF" w:themeColor="background1"/>
          <w:szCs w:val="22"/>
        </w:rPr>
        <w:tab/>
      </w:r>
    </w:p>
    <w:p w14:paraId="37EA3F7F" w14:textId="4B798B04" w:rsidR="00E95D75" w:rsidRDefault="00E95D75" w:rsidP="00C8314D">
      <w:pPr>
        <w:tabs>
          <w:tab w:val="left" w:pos="1515"/>
          <w:tab w:val="left" w:pos="3135"/>
          <w:tab w:val="left" w:pos="8085"/>
        </w:tabs>
        <w:spacing w:after="0" w:line="256" w:lineRule="auto"/>
        <w:rPr>
          <w:rFonts w:ascii="Kanit Light" w:hAnsi="Kanit Light" w:cs="Kanit Light"/>
          <w:color w:val="006666"/>
          <w:szCs w:val="22"/>
          <w:cs/>
        </w:rPr>
      </w:pPr>
      <w:r>
        <w:rPr>
          <w:rFonts w:ascii="Kanit Light" w:hAnsi="Kanit Light" w:cs="Kanit Light"/>
          <w:color w:val="006666"/>
          <w:szCs w:val="22"/>
        </w:rPr>
        <w:tab/>
      </w:r>
      <w:r>
        <w:rPr>
          <w:rFonts w:ascii="Kanit Light" w:hAnsi="Kanit Light" w:cs="Kanit Light"/>
          <w:color w:val="006666"/>
          <w:szCs w:val="22"/>
        </w:rPr>
        <w:tab/>
      </w:r>
      <w:r w:rsidR="00C8314D">
        <w:rPr>
          <w:rFonts w:ascii="Kanit Light" w:hAnsi="Kanit Light" w:cs="Kanit Light"/>
          <w:color w:val="006666"/>
          <w:szCs w:val="22"/>
          <w:cs/>
        </w:rPr>
        <w:tab/>
      </w:r>
    </w:p>
    <w:p w14:paraId="3092BBD6" w14:textId="15E1A2B4" w:rsidR="00E95D75" w:rsidRPr="001719CC" w:rsidRDefault="00E95D75" w:rsidP="00E95D75">
      <w:pPr>
        <w:tabs>
          <w:tab w:val="left" w:pos="6945"/>
        </w:tabs>
        <w:spacing w:after="0"/>
        <w:ind w:left="851" w:hanging="851"/>
        <w:rPr>
          <w:rFonts w:ascii="Kanit Light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hAnsi="Kanit Light" w:cs="Kanit Light"/>
          <w:color w:val="006666"/>
          <w:szCs w:val="22"/>
        </w:rPr>
        <w:t xml:space="preserve">     </w:t>
      </w:r>
      <w:r>
        <w:rPr>
          <w:rFonts w:ascii="Kanit Light" w:hAnsi="Kanit Light" w:cs="Kanit Light"/>
          <w:color w:val="006666"/>
          <w:szCs w:val="22"/>
        </w:rPr>
        <w:tab/>
      </w:r>
    </w:p>
    <w:p w14:paraId="083CCC46" w14:textId="63CBE78E" w:rsidR="00D04324" w:rsidRDefault="00D04324"/>
    <w:p w14:paraId="1F755081" w14:textId="77777777" w:rsidR="00187722" w:rsidRPr="007E15E8" w:rsidRDefault="00187722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</w:rPr>
      </w:pPr>
    </w:p>
    <w:p w14:paraId="729E2BBE" w14:textId="2933AAE7" w:rsidR="00187722" w:rsidRDefault="00187722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</w:rPr>
      </w:pPr>
    </w:p>
    <w:p w14:paraId="123E7F7A" w14:textId="77777777" w:rsidR="008176DA" w:rsidRPr="00E95D75" w:rsidRDefault="008176DA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  <w:cs/>
        </w:rPr>
      </w:pPr>
    </w:p>
    <w:p w14:paraId="6649F4DA" w14:textId="5A975362" w:rsidR="00E87605" w:rsidRDefault="00162619" w:rsidP="00E87605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C4E18"/>
          <w:sz w:val="40"/>
          <w:szCs w:val="40"/>
        </w:rPr>
      </w:pPr>
      <w:r w:rsidRPr="006804B7">
        <w:rPr>
          <w:rFonts w:ascii="Kanit Light" w:hAnsi="Kanit Light" w:cs="Kanit Light"/>
          <w:b/>
          <w:bCs/>
          <w:color w:val="FC4E18"/>
          <w:sz w:val="40"/>
          <w:szCs w:val="40"/>
        </w:rPr>
        <w:lastRenderedPageBreak/>
        <w:t>CDR2</w:t>
      </w:r>
      <w:r w:rsidR="003C280C">
        <w:rPr>
          <w:rFonts w:ascii="Kanit Light" w:hAnsi="Kanit Light" w:cs="Kanit Light" w:hint="cs"/>
          <w:b/>
          <w:bCs/>
          <w:color w:val="FC4E18"/>
          <w:sz w:val="40"/>
          <w:szCs w:val="40"/>
          <w:cs/>
        </w:rPr>
        <w:t>25</w:t>
      </w:r>
      <w:r w:rsidRPr="006804B7">
        <w:rPr>
          <w:rFonts w:ascii="Kanit Light" w:hAnsi="Kanit Light" w:cs="Kanit Light"/>
          <w:b/>
          <w:bCs/>
          <w:color w:val="FC4E18"/>
          <w:sz w:val="40"/>
          <w:szCs w:val="40"/>
        </w:rPr>
        <w:t xml:space="preserve"> </w:t>
      </w:r>
      <w:r w:rsidR="00E87605" w:rsidRPr="00E87605">
        <w:rPr>
          <w:rFonts w:ascii="Kanit Light" w:hAnsi="Kanit Light" w:cs="Kanit Light"/>
          <w:b/>
          <w:bCs/>
          <w:color w:val="FC4E18"/>
          <w:sz w:val="40"/>
          <w:szCs w:val="40"/>
          <w:cs/>
        </w:rPr>
        <w:t xml:space="preserve">ภาพมันเบลอ เธอชอบเขา ลี่เจียง </w:t>
      </w:r>
    </w:p>
    <w:p w14:paraId="1371D9C8" w14:textId="3E432E48" w:rsidR="006804B7" w:rsidRDefault="00E87605" w:rsidP="00E87605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 w:rsidRPr="00E87605">
        <w:rPr>
          <w:rFonts w:ascii="Kanit Light" w:hAnsi="Kanit Light" w:cs="Kanit Light"/>
          <w:b/>
          <w:bCs/>
          <w:color w:val="FC4E18"/>
          <w:sz w:val="40"/>
          <w:szCs w:val="40"/>
          <w:cs/>
        </w:rPr>
        <w:t>ต้า</w:t>
      </w:r>
      <w:r>
        <w:rPr>
          <w:rFonts w:ascii="Kanit Light" w:hAnsi="Kanit Light" w:cs="Kanit Light" w:hint="cs"/>
          <w:b/>
          <w:bCs/>
          <w:color w:val="FC4E18"/>
          <w:sz w:val="40"/>
          <w:szCs w:val="40"/>
          <w:cs/>
        </w:rPr>
        <w:t>ห</w:t>
      </w:r>
      <w:r w:rsidRPr="00E87605">
        <w:rPr>
          <w:rFonts w:ascii="Kanit Light" w:hAnsi="Kanit Light" w:cs="Kanit Light"/>
          <w:b/>
          <w:bCs/>
          <w:color w:val="FC4E18"/>
          <w:sz w:val="40"/>
          <w:szCs w:val="40"/>
          <w:cs/>
        </w:rPr>
        <w:t>ลี่ แชงกรีล่า นั่งรถไฟชมวิวภูเขาหิมะมังกรหยก 6วัน5คืน</w:t>
      </w:r>
    </w:p>
    <w:p w14:paraId="06E019D9" w14:textId="7712E4EF" w:rsidR="006804B7" w:rsidRPr="006804B7" w:rsidRDefault="00E87605" w:rsidP="00E8760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FF0000"/>
          <w:sz w:val="15"/>
          <w:szCs w:val="15"/>
        </w:rPr>
      </w:pPr>
      <w:r w:rsidRPr="00E87605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เปิดประสบการณ์นั่งรถไฟชมวิว ภูเขาหิมะมังกรหยก</w:t>
      </w:r>
      <w:r w:rsidRPr="00E87605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br/>
      </w:r>
      <w:r w:rsidRPr="00E87605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นั่งรถม้าชมวิวทุ่งหญ้า ทะเลสาบเอ๋อร์ไห่ ชมโค้งตัว 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t>S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E87605">
        <w:rPr>
          <w:rFonts w:ascii="Kanit Light" w:hAnsi="Kanit Light" w:cs="Kanit Light"/>
          <w:color w:val="000000" w:themeColor="text1"/>
          <w:sz w:val="26"/>
          <w:szCs w:val="26"/>
          <w:cs/>
        </w:rPr>
        <w:t>หุบเขาพระจันทร์สีน้ำเงิน สระมังกรดำ ช่องแคบเสือกระโจน หมู่บ้านชนกลุ่มน้อยไป๋ซา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E87605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สวนดอกไม้ 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t xml:space="preserve">HUAYUMUCHAN </w:t>
      </w:r>
      <w:r w:rsidRPr="00E87605">
        <w:rPr>
          <w:rFonts w:ascii="Kanit Light" w:hAnsi="Kanit Light" w:cs="Kanit Light"/>
          <w:color w:val="000000" w:themeColor="text1"/>
          <w:sz w:val="26"/>
          <w:szCs w:val="26"/>
          <w:cs/>
        </w:rPr>
        <w:t>ชมวิวภูเขาหิมะที่ร้านกาแฟ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E87605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E87605">
        <w:rPr>
          <w:rFonts w:ascii="Kanit Light" w:hAnsi="Kanit Light" w:cs="Kanit Light"/>
          <w:color w:val="000000" w:themeColor="text1"/>
          <w:sz w:val="26"/>
          <w:szCs w:val="26"/>
          <w:cs/>
        </w:rPr>
        <w:t>วัดเจ้าแม่กวนอิม พิพิธภัณฑ์จามรี วัดลามะ เมืองโบราณแชงกรีล่า</w:t>
      </w:r>
      <w:r w:rsidRPr="00E87605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br/>
      </w:r>
    </w:p>
    <w:p w14:paraId="6DFDB3C6" w14:textId="6053BDFA" w:rsidR="00534FDB" w:rsidRDefault="00534FDB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1A4B53C8" wp14:editId="7A8D0069">
                <wp:simplePos x="0" y="0"/>
                <wp:positionH relativeFrom="margin">
                  <wp:align>center</wp:align>
                </wp:positionH>
                <wp:positionV relativeFrom="paragraph">
                  <wp:posOffset>120015</wp:posOffset>
                </wp:positionV>
                <wp:extent cx="3971925" cy="971550"/>
                <wp:effectExtent l="19050" t="19050" r="28575" b="19050"/>
                <wp:wrapSquare wrapText="bothSides"/>
                <wp:docPr id="16708310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9715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C04B46" w14:textId="6E67AA0E" w:rsidR="00534FDB" w:rsidRPr="00ED216C" w:rsidRDefault="00534FDB" w:rsidP="00534FD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8000"/>
                                <w:sz w:val="26"/>
                                <w:szCs w:val="26"/>
                              </w:rPr>
                            </w:pP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noProof/>
                                <w:color w:val="FF0000"/>
                                <w:sz w:val="29"/>
                                <w:szCs w:val="29"/>
                                <w:lang w:val="th-TH"/>
                              </w:rPr>
                              <w:drawing>
                                <wp:inline distT="0" distB="0" distL="0" distR="0" wp14:anchorId="172902FE" wp14:editId="1B6478E2">
                                  <wp:extent cx="314325" cy="304800"/>
                                  <wp:effectExtent l="0" t="0" r="0" b="0"/>
                                  <wp:docPr id="1882594370" name="Graphic 18825943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030646" name="Graphic 1124030646" descr="Badge Heart with solid fill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25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D216C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="00ED216C" w:rsidRPr="00ED216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นั่งรถไฟชมวิวภูเขาหิมะมังกรหยก</w:t>
                            </w:r>
                            <w:r w:rsidRPr="00ED216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B0F0"/>
                                <w:sz w:val="26"/>
                                <w:szCs w:val="26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 xml:space="preserve">  </w:t>
                            </w:r>
                          </w:p>
                          <w:p w14:paraId="1E149872" w14:textId="77777777" w:rsidR="00534FDB" w:rsidRPr="00ED216C" w:rsidRDefault="00534FDB" w:rsidP="00534FD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990099"/>
                                <w:sz w:val="26"/>
                                <w:szCs w:val="26"/>
                              </w:rPr>
                            </w:pP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noProof/>
                                <w:color w:val="FF6600"/>
                                <w:sz w:val="29"/>
                                <w:szCs w:val="29"/>
                                <w:lang w:val="th-TH"/>
                              </w:rPr>
                              <w:drawing>
                                <wp:inline distT="0" distB="0" distL="0" distR="0" wp14:anchorId="787E28D3" wp14:editId="1AF125BC">
                                  <wp:extent cx="314325" cy="314325"/>
                                  <wp:effectExtent l="0" t="0" r="0" b="0"/>
                                  <wp:docPr id="87747129" name="Graphic 87747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030646" name="Graphic 1124030646" descr="Badge Heart with solid fill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25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เมนูพิเศษ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!! 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990099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สุกี้</w:t>
                            </w:r>
                            <w:r w:rsidRPr="00ED216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ปลา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แซลมอน</w:t>
                            </w:r>
                            <w:r w:rsidRPr="00ED216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2914D23" w14:textId="77777777" w:rsidR="00534FDB" w:rsidRDefault="00534FDB" w:rsidP="00534FD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4B53C8" id="Rectangle: Rounded Corners 29" o:spid="_x0000_s1036" style="position:absolute;left:0;text-align:left;margin-left:0;margin-top:9.45pt;width:312.75pt;height:76.5pt;z-index:2518246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" fillcolor="white [3212]" strokecolor="red" strokeweight="3pt">
                <v:stroke joinstyle="miter"/>
                <v:textbox>
                  <w:txbxContent>
                    <w:p w14:paraId="5AC04B46" w14:textId="6E67AA0E" w:rsidR="00534FDB" w:rsidRPr="00ED216C" w:rsidRDefault="00534FDB" w:rsidP="00534FD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8000"/>
                          <w:sz w:val="26"/>
                          <w:szCs w:val="26"/>
                        </w:rPr>
                      </w:pP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noProof/>
                          <w:color w:val="FF0000"/>
                          <w:sz w:val="29"/>
                          <w:szCs w:val="29"/>
                          <w:lang w:val="th-TH"/>
                        </w:rPr>
                        <w:drawing>
                          <wp:inline distT="0" distB="0" distL="0" distR="0" wp14:anchorId="172902FE" wp14:editId="1B6478E2">
                            <wp:extent cx="314325" cy="304800"/>
                            <wp:effectExtent l="0" t="0" r="0" b="0"/>
                            <wp:docPr id="1882594370" name="Graphic 18825943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4030646" name="Graphic 1124030646" descr="Badge Heart with solid fill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25" cy="30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D216C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พิเศษ</w:t>
                      </w:r>
                      <w:r w:rsidR="00ED216C" w:rsidRPr="00ED216C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นั่งรถไฟชมวิวภูเขาหิมะมังกรหยก</w:t>
                      </w:r>
                      <w:r w:rsidRPr="00ED216C">
                        <w:rPr>
                          <w:rFonts w:ascii="Kanit Light" w:hAnsi="Kanit Light" w:cs="Kanit Light" w:hint="cs"/>
                          <w:b/>
                          <w:bCs/>
                          <w:color w:val="00B0F0"/>
                          <w:sz w:val="26"/>
                          <w:szCs w:val="26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 xml:space="preserve">  </w:t>
                      </w:r>
                    </w:p>
                    <w:p w14:paraId="1E149872" w14:textId="77777777" w:rsidR="00534FDB" w:rsidRPr="00ED216C" w:rsidRDefault="00534FDB" w:rsidP="00534FD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990099"/>
                          <w:sz w:val="26"/>
                          <w:szCs w:val="26"/>
                        </w:rPr>
                      </w:pP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noProof/>
                          <w:color w:val="FF6600"/>
                          <w:sz w:val="29"/>
                          <w:szCs w:val="29"/>
                          <w:lang w:val="th-TH"/>
                        </w:rPr>
                        <w:drawing>
                          <wp:inline distT="0" distB="0" distL="0" distR="0" wp14:anchorId="787E28D3" wp14:editId="1AF125BC">
                            <wp:extent cx="314325" cy="314325"/>
                            <wp:effectExtent l="0" t="0" r="0" b="0"/>
                            <wp:docPr id="87747129" name="Graphic 87747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4030646" name="Graphic 1124030646" descr="Badge Heart with solid fill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25" cy="314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เมนูพิเศษ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!! 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990099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สุกี้</w:t>
                      </w:r>
                      <w:r w:rsidRPr="00ED216C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ปลา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แซลมอน</w:t>
                      </w:r>
                      <w:r w:rsidRPr="00ED216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2914D23" w14:textId="77777777" w:rsidR="00534FDB" w:rsidRDefault="00534FDB" w:rsidP="00534FD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34B09EF" w14:textId="4BBB024A" w:rsidR="00534FDB" w:rsidRPr="00E95D75" w:rsidRDefault="00534FDB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  <w:cs/>
        </w:rPr>
      </w:pPr>
    </w:p>
    <w:p w14:paraId="1FC205F2" w14:textId="588E09F9" w:rsidR="00AE0A3E" w:rsidRPr="00DB34E3" w:rsidRDefault="00AE0A3E" w:rsidP="00985A6C">
      <w:pPr>
        <w:spacing w:after="0"/>
        <w:rPr>
          <w:rFonts w:ascii="Kanit Light" w:hAnsi="Kanit Light" w:cs="Kanit Light"/>
          <w:color w:val="C00000"/>
          <w:sz w:val="4"/>
          <w:szCs w:val="4"/>
          <w:highlight w:val="yellow"/>
        </w:rPr>
      </w:pPr>
    </w:p>
    <w:p w14:paraId="26DFAD02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8A6CBBF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017129D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4E36443D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F1A2F32" w14:textId="77777777" w:rsidR="003B160D" w:rsidRDefault="003B160D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716ACC5C" w14:textId="1AE00485" w:rsidR="00E95D75" w:rsidRPr="004105B0" w:rsidRDefault="00270754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  <w:r w:rsidRPr="004105B0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bookmarkStart w:id="0" w:name="_Hlk157774091"/>
      <w:proofErr w:type="spellStart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>Ruili</w:t>
      </w:r>
      <w:proofErr w:type="spellEnd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Airlines (DR)</w:t>
      </w:r>
      <w:bookmarkEnd w:id="0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4105B0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2</w:t>
      </w:r>
      <w:r w:rsidR="00CA720E" w:rsidRPr="004105B0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0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4105B0">
        <w:rPr>
          <w:rFonts w:ascii="Kanit Light" w:hAnsi="Kanit Light" w:cs="Kanit Light"/>
          <w:b/>
          <w:bCs/>
          <w:sz w:val="23"/>
          <w:szCs w:val="23"/>
        </w:rPr>
        <w:t>.</w:t>
      </w:r>
      <w:r w:rsidRPr="004105B0">
        <w:rPr>
          <w:rFonts w:ascii="Kanit Light" w:hAnsi="Kanit Light" w:cs="Kanit Light"/>
          <w:sz w:val="23"/>
          <w:szCs w:val="23"/>
        </w:rPr>
        <w:t xml:space="preserve"> / CARRY ON </w:t>
      </w:r>
      <w:r w:rsidRPr="004105B0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CA720E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5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="00985A6C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="0086558B" w:rsidRPr="004105B0">
        <w:rPr>
          <w:b/>
          <w:bCs/>
          <w:noProof/>
          <w:color w:val="FF3300"/>
          <w:szCs w:val="22"/>
        </w:rPr>
        <w:t xml:space="preserve"> </w:t>
      </w:r>
    </w:p>
    <w:tbl>
      <w:tblPr>
        <w:tblpPr w:leftFromText="180" w:rightFromText="180" w:vertAnchor="text" w:horzAnchor="margin" w:tblpY="238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5054"/>
        <w:gridCol w:w="691"/>
        <w:gridCol w:w="667"/>
        <w:gridCol w:w="684"/>
        <w:gridCol w:w="3087"/>
      </w:tblGrid>
      <w:tr w:rsidR="00E95D75" w:rsidRPr="00E15EE7" w14:paraId="27A101BD" w14:textId="77777777" w:rsidTr="006804B7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292ECF26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054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03CDA3AC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030CC02D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7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1B3524C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84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60D113D4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87" w:type="dxa"/>
            <w:tcBorders>
              <w:top w:val="single" w:sz="4" w:space="0" w:color="auto"/>
            </w:tcBorders>
            <w:shd w:val="clear" w:color="auto" w:fill="FC4E18"/>
            <w:vAlign w:val="center"/>
          </w:tcPr>
          <w:p w14:paraId="4FF29092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</w:rPr>
              <w:t>โรงแรม</w:t>
            </w:r>
          </w:p>
        </w:tc>
      </w:tr>
      <w:tr w:rsidR="00E95D75" w:rsidRPr="00E15EE7" w14:paraId="29E668E4" w14:textId="77777777" w:rsidTr="00E95D75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66CC7B3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4AA51089" w14:textId="77777777" w:rsidR="00EC2303" w:rsidRDefault="00E95D75" w:rsidP="00EC2303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</w:rPr>
            </w:pP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364A8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364A89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-</w:t>
            </w:r>
            <w:bookmarkStart w:id="1" w:name="_Hlk157778100"/>
            <w:r w:rsidR="00500E17" w:rsidRPr="00364A8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ท่าอากาศยานลี</w:t>
            </w:r>
            <w:r w:rsidRPr="00364A8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bookmarkEnd w:id="1"/>
            <w:r w:rsidRPr="00364A8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257A94" w:rsidRPr="00364A8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– 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="003B160D">
              <w:rPr>
                <w:rFonts w:ascii="Kanit Light" w:hAnsi="Kanit Light" w:cs="Kanit Light" w:hint="cs"/>
                <w:szCs w:val="22"/>
                <w:cs/>
              </w:rPr>
              <w:t>ลี่เจียง</w:t>
            </w:r>
            <w:r w:rsidR="00EC2303">
              <w:rPr>
                <w:rFonts w:ascii="Kanit Light" w:hAnsi="Kanit Light" w:cs="Kanit Light"/>
                <w:szCs w:val="22"/>
              </w:rPr>
              <w:t xml:space="preserve"> </w:t>
            </w:r>
          </w:p>
          <w:p w14:paraId="5DE70141" w14:textId="327B98E3" w:rsidR="00E95D75" w:rsidRPr="00364A89" w:rsidRDefault="00E95D75" w:rsidP="00EC2303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364A8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DR5042 BKK-LJG </w:t>
            </w:r>
            <w:r w:rsidR="00C8314D" w:rsidRPr="00364A89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13.50-17.40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02281460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67" w:type="dxa"/>
            <w:shd w:val="clear" w:color="auto" w:fill="auto"/>
            <w:vAlign w:val="center"/>
          </w:tcPr>
          <w:p w14:paraId="56A260B8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2E655561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00892F40" w14:textId="5066C41A" w:rsidR="00E95D75" w:rsidRPr="001B29FA" w:rsidRDefault="00ED216C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bookmarkStart w:id="2" w:name="_Hlk191292200"/>
            <w:bookmarkStart w:id="3" w:name="_Hlk169623117"/>
            <w:r>
              <w:rPr>
                <w:rFonts w:ascii="Kanit Light" w:hAnsi="Kanit Light" w:cs="Kanit Light"/>
                <w:color w:val="000000"/>
                <w:szCs w:val="22"/>
              </w:rPr>
              <w:t>BESTLI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</w:rPr>
              <w:t xml:space="preserve"> </w:t>
            </w:r>
            <w:bookmarkEnd w:id="2"/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t xml:space="preserve">HOTEL </w:t>
            </w:r>
            <w:bookmarkEnd w:id="3"/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3DAD9E19" w14:textId="77777777" w:rsidTr="00EC2303">
        <w:trPr>
          <w:trHeight w:val="565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0752C6F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054" w:type="dxa"/>
            <w:shd w:val="clear" w:color="auto" w:fill="F2F2F2" w:themeFill="background1" w:themeFillShade="F2"/>
            <w:vAlign w:val="center"/>
          </w:tcPr>
          <w:p w14:paraId="0DA82320" w14:textId="65ED1E03" w:rsidR="00ED216C" w:rsidRPr="00364A89" w:rsidRDefault="003B160D" w:rsidP="00364A89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</w:rPr>
            </w:pPr>
            <w:bookmarkStart w:id="4" w:name="_Hlk195965835"/>
            <w:r w:rsidRPr="00364A89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ลี่เจียง - </w:t>
            </w:r>
            <w:r w:rsidR="008176DA" w:rsidRPr="00364A89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="00257A94" w:rsidRPr="00364A89">
              <w:rPr>
                <w:rFonts w:ascii="Kanit Light" w:hAnsi="Kanit Light" w:cs="Kanit Light" w:hint="cs"/>
                <w:szCs w:val="22"/>
                <w:cs/>
              </w:rPr>
              <w:t xml:space="preserve">ต้าหลี่ </w:t>
            </w:r>
            <w:r w:rsidR="00ED216C" w:rsidRPr="00364A89">
              <w:rPr>
                <w:rFonts w:ascii="Kanit Light" w:hAnsi="Kanit Light" w:cs="Kanit Light"/>
                <w:szCs w:val="22"/>
              </w:rPr>
              <w:t xml:space="preserve">– </w:t>
            </w:r>
            <w:r w:rsidR="00ED216C" w:rsidRPr="00364A89">
              <w:rPr>
                <w:rFonts w:ascii="Kanit Light" w:hAnsi="Kanit Light" w:cs="Kanit Light"/>
                <w:szCs w:val="22"/>
                <w:cs/>
              </w:rPr>
              <w:t xml:space="preserve">สวนดอกไม้ </w:t>
            </w:r>
            <w:r w:rsidR="00ED216C" w:rsidRPr="00364A89">
              <w:rPr>
                <w:rFonts w:ascii="Kanit Light" w:hAnsi="Kanit Light" w:cs="Kanit Light"/>
                <w:szCs w:val="22"/>
              </w:rPr>
              <w:t xml:space="preserve">HUAYUMUCHAN </w:t>
            </w:r>
            <w:r w:rsidR="00ED216C" w:rsidRPr="00364A89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ED216C" w:rsidRPr="00364A89">
              <w:rPr>
                <w:rFonts w:ascii="Kanit Light" w:hAnsi="Kanit Light" w:cs="Kanit Light"/>
                <w:szCs w:val="22"/>
                <w:cs/>
              </w:rPr>
              <w:t>ทะเลสาบเอ๋อร์ไห่</w:t>
            </w:r>
            <w:r w:rsidR="00364A89" w:rsidRPr="00364A89">
              <w:rPr>
                <w:rFonts w:ascii="Kanit Light" w:hAnsi="Kanit Light" w:cs="Kanit Light"/>
                <w:szCs w:val="22"/>
              </w:rPr>
              <w:t>+</w:t>
            </w:r>
            <w:r w:rsidR="00364A89" w:rsidRPr="00364A89">
              <w:rPr>
                <w:rFonts w:ascii="Kanit Light" w:hAnsi="Kanit Light" w:cs="Kanit Light" w:hint="cs"/>
                <w:szCs w:val="22"/>
                <w:cs/>
              </w:rPr>
              <w:t xml:space="preserve">โค้งตัว </w:t>
            </w:r>
            <w:r w:rsidR="00364A89" w:rsidRPr="00364A89">
              <w:rPr>
                <w:rFonts w:ascii="Kanit Light" w:hAnsi="Kanit Light" w:cs="Kanit Light"/>
                <w:szCs w:val="22"/>
              </w:rPr>
              <w:t>S</w:t>
            </w:r>
            <w:r w:rsidR="00364A89" w:rsidRPr="00364A89">
              <w:rPr>
                <w:rFonts w:ascii="Kanit Light" w:hAnsi="Kanit Light" w:cs="Kanit Light" w:hint="cs"/>
                <w:szCs w:val="22"/>
                <w:cs/>
              </w:rPr>
              <w:t xml:space="preserve">+นั่งรถม้า </w:t>
            </w:r>
            <w:r>
              <w:rPr>
                <w:rFonts w:ascii="Kanit Light" w:hAnsi="Kanit Light" w:cs="Kanit Light"/>
                <w:szCs w:val="22"/>
              </w:rPr>
              <w:t>(</w:t>
            </w:r>
            <w:r>
              <w:rPr>
                <w:rFonts w:ascii="Kanit Light" w:hAnsi="Kanit Light" w:cs="Kanit Light" w:hint="cs"/>
                <w:szCs w:val="22"/>
                <w:cs/>
              </w:rPr>
              <w:t>รวมค่านั่งรถม้า</w:t>
            </w:r>
            <w:r>
              <w:rPr>
                <w:rFonts w:ascii="Kanit Light" w:hAnsi="Kanit Light" w:cs="Kanit Light"/>
                <w:szCs w:val="22"/>
              </w:rPr>
              <w:t>)</w:t>
            </w:r>
            <w:r w:rsidR="00EC230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EC2303">
              <w:rPr>
                <w:rFonts w:ascii="Kanit Light" w:hAnsi="Kanit Light" w:cs="Kanit Light"/>
                <w:szCs w:val="22"/>
                <w:cs/>
              </w:rPr>
              <w:t>–</w:t>
            </w:r>
            <w:r w:rsidR="00364A89" w:rsidRPr="00364A89">
              <w:rPr>
                <w:rFonts w:ascii="Kanit Light" w:hAnsi="Kanit Light" w:cs="Kanit Light" w:hint="cs"/>
                <w:szCs w:val="22"/>
                <w:cs/>
              </w:rPr>
              <w:t xml:space="preserve"> ผ่านชมเจดีย์สามองค์</w:t>
            </w:r>
            <w:r w:rsidR="00EC2303">
              <w:rPr>
                <w:rFonts w:ascii="Kanit Light" w:hAnsi="Kanit Light" w:cs="Kanit Light" w:hint="cs"/>
                <w:szCs w:val="22"/>
                <w:cs/>
              </w:rPr>
              <w:t xml:space="preserve"> -</w:t>
            </w:r>
            <w:r w:rsidR="00364A89" w:rsidRPr="00364A8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EC2303" w:rsidRPr="00364A89">
              <w:rPr>
                <w:rFonts w:ascii="Kanit Light" w:hAnsi="Kanit Light" w:cs="Kanit Light" w:hint="cs"/>
                <w:szCs w:val="22"/>
                <w:cs/>
              </w:rPr>
              <w:t xml:space="preserve">วัดเจ้าแม่กวนอิม </w:t>
            </w:r>
            <w:r w:rsidR="00EC2303" w:rsidRPr="00364A89">
              <w:rPr>
                <w:rFonts w:ascii="Kanit Light" w:hAnsi="Kanit Light" w:cs="Kanit Light"/>
                <w:szCs w:val="22"/>
                <w:cs/>
              </w:rPr>
              <w:t>–</w:t>
            </w:r>
            <w:r w:rsidR="00EC2303" w:rsidRPr="00364A8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EC230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364A89" w:rsidRPr="00364A89">
              <w:rPr>
                <w:rFonts w:ascii="Kanit Light" w:hAnsi="Kanit Light" w:cs="Kanit Light" w:hint="cs"/>
                <w:szCs w:val="22"/>
                <w:cs/>
              </w:rPr>
              <w:t>เมืองโบราณต้าหลี่</w:t>
            </w:r>
            <w:bookmarkEnd w:id="4"/>
          </w:p>
        </w:tc>
        <w:tc>
          <w:tcPr>
            <w:tcW w:w="691" w:type="dxa"/>
            <w:shd w:val="clear" w:color="auto" w:fill="F2F2F2" w:themeFill="background1" w:themeFillShade="F2"/>
            <w:vAlign w:val="center"/>
          </w:tcPr>
          <w:p w14:paraId="06584A99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2F2F2" w:themeFill="background1" w:themeFillShade="F2"/>
            <w:vAlign w:val="center"/>
          </w:tcPr>
          <w:p w14:paraId="043281C0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F2F2F2" w:themeFill="background1" w:themeFillShade="F2"/>
            <w:vAlign w:val="center"/>
          </w:tcPr>
          <w:p w14:paraId="20A85A63" w14:textId="17399EA4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</w:p>
        </w:tc>
        <w:tc>
          <w:tcPr>
            <w:tcW w:w="3087" w:type="dxa"/>
            <w:shd w:val="clear" w:color="auto" w:fill="F2F2F2" w:themeFill="background1" w:themeFillShade="F2"/>
            <w:vAlign w:val="center"/>
          </w:tcPr>
          <w:p w14:paraId="21330759" w14:textId="2BF9D6FB" w:rsidR="00E95D75" w:rsidRPr="001B29FA" w:rsidRDefault="00EC2303" w:rsidP="008176DA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/>
                <w:szCs w:val="22"/>
              </w:rPr>
              <w:t>DALI YUETENG</w:t>
            </w:r>
            <w:r w:rsidR="00ED216C">
              <w:rPr>
                <w:rFonts w:ascii="Kanit Light" w:hAnsi="Kanit Light" w:cs="Kanit Light"/>
                <w:color w:val="000000"/>
                <w:szCs w:val="22"/>
              </w:rPr>
              <w:t xml:space="preserve"> </w:t>
            </w:r>
            <w:r w:rsidR="00C8314D" w:rsidRPr="00C8314D">
              <w:rPr>
                <w:rFonts w:ascii="Kanit Light" w:hAnsi="Kanit Light" w:cs="Kanit Light"/>
                <w:color w:val="000000"/>
                <w:szCs w:val="22"/>
              </w:rPr>
              <w:t xml:space="preserve">HOTEL </w:t>
            </w:r>
            <w:r w:rsidR="00C8314D">
              <w:rPr>
                <w:rFonts w:ascii="Kanit Light" w:hAnsi="Kanit Light" w:cs="Kanit Light"/>
                <w:color w:val="000000"/>
                <w:szCs w:val="22"/>
              </w:rPr>
              <w:br/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24472552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48970AD6" w14:textId="77777777" w:rsidR="00E95D75" w:rsidRPr="00E15EE7" w:rsidRDefault="00E95D75" w:rsidP="00E95D75">
            <w:pPr>
              <w:spacing w:after="0" w:line="240" w:lineRule="auto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58780D7" w14:textId="3B1078DE" w:rsidR="00E95D75" w:rsidRPr="00EC2303" w:rsidRDefault="00EC2303" w:rsidP="00EC2303">
            <w:pPr>
              <w:spacing w:after="0" w:line="240" w:lineRule="auto"/>
              <w:jc w:val="thaiDistribute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 w:rsidRPr="00364A89">
              <w:rPr>
                <w:rFonts w:ascii="Kanit Light" w:hAnsi="Kanit Light" w:cs="Kanit Light" w:hint="cs"/>
                <w:szCs w:val="22"/>
                <w:cs/>
              </w:rPr>
              <w:t xml:space="preserve">เมืองต้าหลี่ </w:t>
            </w:r>
            <w:r w:rsidRPr="00364A89">
              <w:rPr>
                <w:rFonts w:ascii="Kanit Light" w:hAnsi="Kanit Light" w:cs="Kanit Light"/>
                <w:szCs w:val="22"/>
              </w:rPr>
              <w:t xml:space="preserve">– </w:t>
            </w:r>
            <w:r w:rsidRPr="000576A3">
              <w:rPr>
                <w:rFonts w:ascii="Kanit Light" w:hAnsi="Kanit Light" w:cs="Kanit Light" w:hint="cs"/>
                <w:szCs w:val="22"/>
                <w:cs/>
              </w:rPr>
              <w:t>แชงกรีล่า</w:t>
            </w:r>
            <w:r w:rsidRPr="000576A3">
              <w:rPr>
                <w:rFonts w:ascii="Kanit Light" w:hAnsi="Kanit Light" w:cs="Kanit Light"/>
                <w:szCs w:val="22"/>
              </w:rPr>
              <w:t xml:space="preserve"> </w:t>
            </w:r>
            <w:r w:rsidRPr="000576A3">
              <w:rPr>
                <w:rFonts w:ascii="Kanit Light" w:hAnsi="Kanit Light" w:cs="Kanit Light" w:hint="cs"/>
                <w:szCs w:val="22"/>
                <w:cs/>
              </w:rPr>
              <w:t>-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576A3">
              <w:rPr>
                <w:rFonts w:ascii="Kanit Light" w:hAnsi="Kanit Light" w:cs="Kanit Light" w:hint="cs"/>
                <w:szCs w:val="22"/>
                <w:cs/>
              </w:rPr>
              <w:t>ช่องแคบเสือกระโจน</w:t>
            </w:r>
            <w:r w:rsidRPr="000576A3">
              <w:rPr>
                <w:rFonts w:ascii="Kanit Light" w:hAnsi="Kanit Light" w:cs="Kanit Light"/>
                <w:i/>
                <w:iCs/>
                <w:szCs w:val="22"/>
                <w:cs/>
              </w:rPr>
              <w:t xml:space="preserve"> </w:t>
            </w:r>
            <w:r w:rsidRPr="000576A3">
              <w:rPr>
                <w:rFonts w:ascii="Kanit Light" w:hAnsi="Kanit Light" w:cs="Kanit Light"/>
                <w:i/>
                <w:iCs/>
                <w:szCs w:val="22"/>
              </w:rPr>
              <w:t>(</w:t>
            </w:r>
            <w:r w:rsidRPr="000576A3">
              <w:rPr>
                <w:rFonts w:ascii="Kanit Light" w:hAnsi="Kanit Light" w:cs="Kanit Light" w:hint="cs"/>
                <w:i/>
                <w:iCs/>
                <w:szCs w:val="22"/>
                <w:cs/>
              </w:rPr>
              <w:t>ไม่รวมค่าบันไดเลื่อน</w:t>
            </w:r>
            <w:r w:rsidRPr="000576A3">
              <w:rPr>
                <w:rFonts w:ascii="Kanit Light" w:hAnsi="Kanit Light" w:cs="Kanit Light"/>
                <w:i/>
                <w:iCs/>
                <w:szCs w:val="22"/>
              </w:rPr>
              <w:t>)</w:t>
            </w:r>
            <w:r>
              <w:rPr>
                <w:rFonts w:ascii="Kanit Light" w:hAnsi="Kanit Light" w:cs="Kanit Light" w:hint="cs"/>
                <w:i/>
                <w:iCs/>
                <w:szCs w:val="22"/>
                <w:cs/>
              </w:rPr>
              <w:t xml:space="preserve"> </w:t>
            </w:r>
            <w:r w:rsidRPr="000576A3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0576A3">
              <w:rPr>
                <w:rFonts w:ascii="Kanit Light" w:hAnsi="Kanit Light" w:cs="Kanit Light"/>
                <w:szCs w:val="22"/>
                <w:cs/>
              </w:rPr>
              <w:t>พิพิธภัณฑ์จามรี</w:t>
            </w:r>
            <w:r w:rsidRPr="000576A3">
              <w:rPr>
                <w:rFonts w:ascii="Kanit Light" w:hAnsi="Kanit Light" w:cs="Kanit Light"/>
                <w:i/>
                <w:iCs/>
                <w:szCs w:val="22"/>
              </w:rPr>
              <w:t xml:space="preserve"> </w:t>
            </w:r>
            <w:r w:rsidRPr="000576A3">
              <w:rPr>
                <w:rFonts w:ascii="Kanit Light" w:hAnsi="Kanit Light" w:cs="Kanit Light"/>
                <w:szCs w:val="22"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576A3">
              <w:rPr>
                <w:rFonts w:ascii="Kanit Light" w:hAnsi="Kanit Light" w:cs="Kanit Light"/>
                <w:szCs w:val="22"/>
                <w:cs/>
              </w:rPr>
              <w:t>เมืองโบราณ</w:t>
            </w:r>
            <w:r>
              <w:rPr>
                <w:rFonts w:ascii="Kanit Light" w:hAnsi="Kanit Light" w:cs="Kanit Light" w:hint="cs"/>
                <w:szCs w:val="22"/>
                <w:cs/>
              </w:rPr>
              <w:t>แชงกรีล่า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1A66B4CA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71326672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3591250A" w14:textId="1887B48D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4157A0AD" w14:textId="594B5BE0" w:rsidR="00ED216C" w:rsidRDefault="00EC2303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Cs w:val="22"/>
              </w:rPr>
            </w:pPr>
            <w:r>
              <w:rPr>
                <w:rFonts w:ascii="Kanit Light" w:hAnsi="Kanit Light" w:cs="Kanit Light"/>
                <w:color w:val="000000"/>
                <w:szCs w:val="22"/>
              </w:rPr>
              <w:t>SA LONG</w:t>
            </w:r>
            <w:r w:rsidR="00ED216C" w:rsidRPr="001B29FA">
              <w:rPr>
                <w:rFonts w:ascii="Kanit Light" w:hAnsi="Kanit Light" w:cs="Kanit Light"/>
                <w:color w:val="000000"/>
                <w:szCs w:val="22"/>
              </w:rPr>
              <w:t xml:space="preserve"> HOTEL </w:t>
            </w:r>
          </w:p>
          <w:p w14:paraId="6436C597" w14:textId="5A030805" w:rsidR="00E95D75" w:rsidRPr="001B29FA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r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0F2AFADC" w14:textId="77777777" w:rsidTr="00EC2303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5EE09E6E" w14:textId="21230B7F" w:rsidR="00E95D75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054" w:type="dxa"/>
            <w:shd w:val="clear" w:color="auto" w:fill="F2F2F2" w:themeFill="background1" w:themeFillShade="F2"/>
            <w:vAlign w:val="center"/>
          </w:tcPr>
          <w:p w14:paraId="6A2ABC8C" w14:textId="4AEBE5D7" w:rsidR="00E95D75" w:rsidRPr="00364A89" w:rsidRDefault="00EC2303" w:rsidP="0050504C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0576A3">
              <w:rPr>
                <w:rFonts w:ascii="Kanit Light" w:hAnsi="Kanit Light" w:cs="Kanit Light"/>
                <w:szCs w:val="22"/>
                <w:cs/>
              </w:rPr>
              <w:t>วัดลามะซงจ้านหลิ</w:t>
            </w:r>
            <w:r>
              <w:rPr>
                <w:rFonts w:ascii="Kanit Light" w:hAnsi="Kanit Light" w:cs="Kanit Light" w:hint="cs"/>
                <w:szCs w:val="22"/>
                <w:cs/>
              </w:rPr>
              <w:t>น</w:t>
            </w:r>
            <w:r w:rsidRPr="000576A3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-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ทะเลสาบนาพาไห่ - 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 xml:space="preserve">เมืองลี่เจียง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ร้านบัวหิมะ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364A89">
              <w:rPr>
                <w:rFonts w:ascii="Kanit Light" w:hAnsi="Kanit Light" w:cs="Kanit Light"/>
                <w:szCs w:val="22"/>
                <w:cs/>
              </w:rPr>
              <w:t>–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364A89">
              <w:rPr>
                <w:rFonts w:ascii="Kanit Light" w:hAnsi="Kanit Light" w:cs="Kanit Light"/>
                <w:szCs w:val="22"/>
                <w:cs/>
              </w:rPr>
              <w:t>สระมังกรดำ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 xml:space="preserve"> - ร้านยางพารา - </w:t>
            </w:r>
            <w:r w:rsidRPr="00364A89">
              <w:rPr>
                <w:rFonts w:ascii="Kanit Light" w:hAnsi="Kanit Light" w:cs="Kanit Light"/>
                <w:szCs w:val="22"/>
                <w:cs/>
              </w:rPr>
              <w:t>เมืองโบราณลี่เจียง</w:t>
            </w:r>
          </w:p>
        </w:tc>
        <w:tc>
          <w:tcPr>
            <w:tcW w:w="691" w:type="dxa"/>
            <w:shd w:val="clear" w:color="auto" w:fill="F2F2F2" w:themeFill="background1" w:themeFillShade="F2"/>
            <w:vAlign w:val="center"/>
          </w:tcPr>
          <w:p w14:paraId="049037DB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2F2F2" w:themeFill="background1" w:themeFillShade="F2"/>
            <w:vAlign w:val="center"/>
          </w:tcPr>
          <w:p w14:paraId="2BBB7CBD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F2F2F2" w:themeFill="background1" w:themeFillShade="F2"/>
            <w:vAlign w:val="center"/>
          </w:tcPr>
          <w:p w14:paraId="52AD30A2" w14:textId="6AB6084D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F2F2F2" w:themeFill="background1" w:themeFillShade="F2"/>
            <w:vAlign w:val="center"/>
          </w:tcPr>
          <w:p w14:paraId="592F85C0" w14:textId="1879A084" w:rsidR="00E95D75" w:rsidRPr="001B29FA" w:rsidRDefault="00ED216C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highlight w:val="yellow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/>
                <w:szCs w:val="22"/>
              </w:rPr>
              <w:t>BESTLI</w:t>
            </w:r>
            <w:r w:rsidRPr="001B29FA">
              <w:rPr>
                <w:rFonts w:ascii="Kanit Light" w:hAnsi="Kanit Light" w:cs="Kanit Light"/>
                <w:color w:val="000000"/>
                <w:szCs w:val="22"/>
              </w:rPr>
              <w:t xml:space="preserve"> HOTEL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8662FA" w:rsidRPr="00E15EE7" w14:paraId="0BD9BC00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7EE670CE" w14:textId="46B08C72" w:rsidR="008662FA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9829973" w14:textId="3F7AE5E3" w:rsidR="008662FA" w:rsidRPr="00364A89" w:rsidRDefault="00EC2303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bookmarkStart w:id="5" w:name="_Hlk157709957"/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นั่งรถไฟชมวิวภูเขาหิมะมังกรหยก</w:t>
            </w:r>
            <w:r w:rsidRPr="00364A8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- </w:t>
            </w:r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หุบเขาสีน้ำเงิน ไป๋</w:t>
            </w:r>
            <w:r w:rsidRPr="00364A8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</w:r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สุ่ยเหอ </w:t>
            </w:r>
            <w:r w:rsidRPr="00364A8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(</w:t>
            </w:r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รวมค่ารถรางไป-กลับ</w:t>
            </w:r>
            <w:r w:rsidRPr="00364A8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)</w:t>
            </w:r>
            <w:r w:rsidRPr="00364A8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364A8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Pr="00364A8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5"/>
            <w:r w:rsidRPr="00364A8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หมู่บ้านช</w:t>
            </w:r>
            <w:r w:rsidR="006404BB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น</w:t>
            </w:r>
            <w:r w:rsidRPr="00364A8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กลุ่มน้อยไป๋ซา 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50504C">
              <w:rPr>
                <w:rFonts w:ascii="Kanit Light" w:hAnsi="Kanit Light" w:cs="Kanit Light"/>
                <w:szCs w:val="22"/>
                <w:cs/>
              </w:rPr>
              <w:t>ชมวิวภูเขาหิมะที่ร้านกาแฟ</w:t>
            </w:r>
            <w:r w:rsidRPr="0050504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50504C">
              <w:rPr>
                <w:rFonts w:ascii="Kanit Light" w:hAnsi="Kanit Light" w:cs="Kanit Light"/>
                <w:szCs w:val="22"/>
              </w:rPr>
              <w:t>YUN DI AN</w:t>
            </w:r>
            <w:r w:rsidRPr="0050504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Cs w:val="22"/>
              </w:rPr>
              <w:t xml:space="preserve">- </w:t>
            </w:r>
            <w:r w:rsidRPr="00364A89">
              <w:rPr>
                <w:rFonts w:ascii="Kanit Light" w:hAnsi="Kanit Light" w:cs="Kanit Light" w:hint="cs"/>
                <w:szCs w:val="22"/>
                <w:cs/>
              </w:rPr>
              <w:t>ร้านหยก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5245D27A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5BA87C44" w14:textId="1DFB6FD4" w:rsidR="008662FA" w:rsidRPr="00E15EE7" w:rsidRDefault="00EC2303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69B436C2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75C38F63" w14:textId="77777777" w:rsidR="00EC2303" w:rsidRDefault="00EC2303" w:rsidP="00EC2303">
            <w:pPr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Cs w:val="22"/>
              </w:rPr>
            </w:pPr>
            <w:r>
              <w:rPr>
                <w:rFonts w:ascii="Kanit Light" w:hAnsi="Kanit Light" w:cs="Kanit Light"/>
                <w:color w:val="000000"/>
                <w:szCs w:val="22"/>
              </w:rPr>
              <w:t>BESTLI</w:t>
            </w:r>
            <w:r w:rsidRPr="001B29FA">
              <w:rPr>
                <w:rFonts w:ascii="Kanit Light" w:hAnsi="Kanit Light" w:cs="Kanit Light"/>
                <w:color w:val="000000"/>
                <w:szCs w:val="22"/>
              </w:rPr>
              <w:t xml:space="preserve"> HOTEL </w:t>
            </w:r>
          </w:p>
          <w:p w14:paraId="41A5AC8F" w14:textId="6A60C08D" w:rsidR="008662FA" w:rsidRPr="00E15EE7" w:rsidRDefault="00EC2303" w:rsidP="00EC2303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  <w:r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6804B7" w:rsidRPr="00E15EE7" w14:paraId="4E72BC79" w14:textId="77777777" w:rsidTr="00EC2303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308D02E4" w14:textId="41C525A1" w:rsidR="006804B7" w:rsidRDefault="006804B7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054" w:type="dxa"/>
            <w:shd w:val="clear" w:color="auto" w:fill="F2F2F2" w:themeFill="background1" w:themeFillShade="F2"/>
            <w:vAlign w:val="center"/>
          </w:tcPr>
          <w:p w14:paraId="2CB4AF62" w14:textId="0BA7DC90" w:rsidR="006804B7" w:rsidRPr="00364A89" w:rsidRDefault="006804B7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ท่าอากาศยานลี</w:t>
            </w:r>
            <w:r w:rsidRPr="00364A8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r w:rsidRPr="00364A89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364A8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364A8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Pr="00364A89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364A8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364A89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364A8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DR5041 LJG-B</w:t>
            </w:r>
            <w:r w:rsidRPr="00364A89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KK 11.00-12.50</w:t>
            </w:r>
          </w:p>
        </w:tc>
        <w:tc>
          <w:tcPr>
            <w:tcW w:w="691" w:type="dxa"/>
            <w:shd w:val="clear" w:color="auto" w:fill="F2F2F2" w:themeFill="background1" w:themeFillShade="F2"/>
            <w:vAlign w:val="center"/>
          </w:tcPr>
          <w:p w14:paraId="2AB9122D" w14:textId="51FDE604" w:rsidR="006804B7" w:rsidRPr="00E15EE7" w:rsidRDefault="00EC2303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2F2F2" w:themeFill="background1" w:themeFillShade="F2"/>
            <w:vAlign w:val="center"/>
          </w:tcPr>
          <w:p w14:paraId="18FB1E71" w14:textId="77777777" w:rsidR="006804B7" w:rsidRPr="00E15EE7" w:rsidRDefault="006804B7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F2F2F2" w:themeFill="background1" w:themeFillShade="F2"/>
            <w:vAlign w:val="center"/>
          </w:tcPr>
          <w:p w14:paraId="74CBA393" w14:textId="77777777" w:rsidR="006804B7" w:rsidRPr="00E15EE7" w:rsidRDefault="006804B7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F2F2F2" w:themeFill="background1" w:themeFillShade="F2"/>
            <w:vAlign w:val="center"/>
          </w:tcPr>
          <w:p w14:paraId="434F2607" w14:textId="77777777" w:rsidR="006804B7" w:rsidRPr="00E15EE7" w:rsidRDefault="006804B7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</w:tr>
    </w:tbl>
    <w:p w14:paraId="79DE02B2" w14:textId="7735AB43" w:rsidR="006E2266" w:rsidRDefault="006E2266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32170FD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C4C2999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33B6CEF1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02C2EBC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1ECC70E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2E24DB9B" w14:textId="2B363BB4" w:rsidR="00D764AE" w:rsidRPr="00D07B99" w:rsidRDefault="00D764AE" w:rsidP="00D07B99">
      <w:pPr>
        <w:spacing w:after="0" w:line="256" w:lineRule="auto"/>
        <w:jc w:val="center"/>
        <w:rPr>
          <w:rFonts w:ascii="Kanit Light" w:hAnsi="Kanit Light" w:cs="Kanit Light"/>
          <w:sz w:val="21"/>
          <w:szCs w:val="21"/>
        </w:rPr>
      </w:pPr>
    </w:p>
    <w:p w14:paraId="2EA2F82C" w14:textId="77777777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tbl>
      <w:tblPr>
        <w:tblStyle w:val="TableGrid21"/>
        <w:tblpPr w:leftFromText="180" w:rightFromText="180" w:vertAnchor="text" w:horzAnchor="margin" w:tblpY="-81"/>
        <w:tblW w:w="10768" w:type="dxa"/>
        <w:tblLook w:val="04A0" w:firstRow="1" w:lastRow="0" w:firstColumn="1" w:lastColumn="0" w:noHBand="0" w:noVBand="1"/>
      </w:tblPr>
      <w:tblGrid>
        <w:gridCol w:w="3256"/>
        <w:gridCol w:w="1701"/>
        <w:gridCol w:w="1842"/>
        <w:gridCol w:w="1701"/>
        <w:gridCol w:w="851"/>
        <w:gridCol w:w="1417"/>
      </w:tblGrid>
      <w:tr w:rsidR="00965923" w:rsidRPr="00B270DD" w14:paraId="54785F1D" w14:textId="77777777" w:rsidTr="006804B7">
        <w:trPr>
          <w:trHeight w:val="370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7CDE786C" w14:textId="77777777" w:rsidR="00965923" w:rsidRPr="00B270DD" w:rsidRDefault="00965923" w:rsidP="003B160D">
            <w:pPr>
              <w:spacing w:before="240"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7DBEC124" w14:textId="77777777" w:rsidR="00965923" w:rsidRPr="00B270DD" w:rsidRDefault="00965923" w:rsidP="003B160D">
            <w:pPr>
              <w:spacing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1A04704D" w14:textId="77777777" w:rsidR="00965923" w:rsidRPr="00B270DD" w:rsidRDefault="00965923" w:rsidP="003B160D">
            <w:pPr>
              <w:spacing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3754F4F1" w14:textId="77777777" w:rsidR="00965923" w:rsidRDefault="00965923" w:rsidP="003B160D">
            <w:pPr>
              <w:spacing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51459984" w14:textId="77777777" w:rsidR="00965923" w:rsidRPr="00B270DD" w:rsidRDefault="00965923" w:rsidP="003B160D">
            <w:pPr>
              <w:spacing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761F403B" w14:textId="77777777" w:rsidR="00965923" w:rsidRPr="00B270DD" w:rsidRDefault="00965923" w:rsidP="003B160D">
            <w:pPr>
              <w:spacing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27F00B20" w14:textId="77777777" w:rsidR="00965923" w:rsidRPr="00B270DD" w:rsidRDefault="00965923" w:rsidP="003B160D">
            <w:pPr>
              <w:spacing w:before="240"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4E18"/>
            <w:hideMark/>
          </w:tcPr>
          <w:p w14:paraId="3EE78F7C" w14:textId="77777777" w:rsidR="00965923" w:rsidRPr="00B270DD" w:rsidRDefault="00965923" w:rsidP="003B160D">
            <w:pPr>
              <w:spacing w:before="240" w:after="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02129F" w:rsidRPr="001F725F" w14:paraId="1FD5A5AB" w14:textId="77777777" w:rsidTr="0094272D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5B7EC" w14:textId="63F5E1BC" w:rsidR="0002129F" w:rsidRPr="001F725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03-08 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>กรกฎาคม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CDB127" w14:textId="04EE445A" w:rsidR="0002129F" w:rsidRPr="001F725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12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9F6D5F" w14:textId="6D922038" w:rsidR="0002129F" w:rsidRPr="001F725F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ไม่มีราคา</w:t>
            </w: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เด็ก </w:t>
            </w:r>
            <w:r w:rsidRPr="001F725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</w:t>
            </w:r>
            <w:r w:rsidRPr="00534FD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ราคา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5</w:t>
            </w:r>
            <w:r w:rsidRP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5</w:t>
            </w:r>
            <w:r w:rsidRP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00</w:t>
            </w:r>
            <w:r w:rsidRPr="00534FD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339C9F" w14:textId="0921CBCF" w:rsidR="0002129F" w:rsidRPr="001F725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4</w:t>
            </w:r>
            <w:r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5</w:t>
            </w: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0C41B3" w14:textId="79AA6499" w:rsidR="0002129F" w:rsidRPr="001F725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4143DF" w14:textId="77777777" w:rsidR="0002129F" w:rsidRPr="001F725F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  <w:tr w:rsidR="0002129F" w:rsidRPr="00EB6161" w14:paraId="56632439" w14:textId="77777777" w:rsidTr="0094272D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415AEC" w14:textId="6BF6B5CE" w:rsidR="0002129F" w:rsidRPr="001F725F" w:rsidRDefault="0002129F" w:rsidP="0002129F">
            <w:pPr>
              <w:spacing w:before="240" w:after="0"/>
              <w:rPr>
                <w:rFonts w:ascii="Kanit Light" w:hAnsi="Kanit Light" w:cs="Kanit Light"/>
                <w:sz w:val="21"/>
                <w:szCs w:val="21"/>
                <w:highlight w:val="yellow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10-15 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>กรกฎาคม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4A0CB8" w14:textId="5851F0ED" w:rsidR="0002129F" w:rsidRPr="00610A25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12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D6A16C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B7704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11A0F5" w14:textId="7F807122" w:rsidR="0002129F" w:rsidRPr="002E2F0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589BF1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2FCF04DF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B75D87" w14:textId="3DB6D16F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17-22 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>กรกฎาคม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BA54F" w14:textId="100D6240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12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51BA6B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6951DE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7697ED" w14:textId="7D811E82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AF369C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7255B267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CE6E69" w14:textId="69C9BCF0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24-29 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>กรกฎาคม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6E7715" w14:textId="5CE290AE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13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DB184E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01A3E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3B6EF3" w14:textId="5B61CCD8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C437B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12DC5845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AA08C3" w14:textId="528E13B9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31 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>กรกฎาคม</w:t>
            </w:r>
            <w:r>
              <w:rPr>
                <w:rFonts w:ascii="Kanit Light" w:hAnsi="Kanit Light" w:cs="Kanit Light" w:hint="cs"/>
                <w:szCs w:val="22"/>
                <w:cs/>
              </w:rPr>
              <w:t>-05 สิงหาคม</w:t>
            </w:r>
            <w:r w:rsidRPr="005D3D40">
              <w:rPr>
                <w:rFonts w:ascii="Kanit Light" w:hAnsi="Kanit Light" w:cs="Kanit Light" w:hint="cs"/>
                <w:szCs w:val="22"/>
                <w:cs/>
              </w:rPr>
              <w:t xml:space="preserve">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1EF7B0" w14:textId="610FB357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13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10BC0D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0B49DF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1D9FE4" w14:textId="51FC6A90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8BCA4A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4C46BE93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030653" w14:textId="5DC5BA1B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07-12 </w:t>
            </w:r>
            <w:r w:rsidRPr="00290712">
              <w:rPr>
                <w:rFonts w:ascii="Kanit Light" w:hAnsi="Kanit Light" w:cs="Kanit Light" w:hint="cs"/>
                <w:szCs w:val="22"/>
                <w:cs/>
              </w:rPr>
              <w:t>สิงหาคม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167E0F" w14:textId="2A0A2B87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12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EEF278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D8CA73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DB63FB" w14:textId="5B90E5F6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979BF4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4FA44857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09EC90" w14:textId="1A1A6178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14-19 </w:t>
            </w:r>
            <w:r w:rsidRPr="00290712">
              <w:rPr>
                <w:rFonts w:ascii="Kanit Light" w:hAnsi="Kanit Light" w:cs="Kanit Light" w:hint="cs"/>
                <w:szCs w:val="22"/>
                <w:cs/>
              </w:rPr>
              <w:t>สิงหาคม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C51E04" w14:textId="59F42015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11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1D40CB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4B6E36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CFC583" w14:textId="60D2EB6D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91FC3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239681BD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781CE7" w14:textId="24147FF6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21-26 </w:t>
            </w:r>
            <w:r w:rsidRPr="00290712">
              <w:rPr>
                <w:rFonts w:ascii="Kanit Light" w:hAnsi="Kanit Light" w:cs="Kanit Light" w:hint="cs"/>
                <w:szCs w:val="22"/>
                <w:cs/>
              </w:rPr>
              <w:t>สิงหาคม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F9A7F4" w14:textId="0F93880C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12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D13FB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E463F2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DAF3A2" w14:textId="169EA55E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C17AF3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2129F" w:rsidRPr="00EB6161" w14:paraId="59F604C8" w14:textId="77777777" w:rsidTr="006804B7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FBF1BF" w14:textId="0028BDF7" w:rsidR="0002129F" w:rsidRDefault="0002129F" w:rsidP="0002129F">
            <w:pPr>
              <w:spacing w:before="240" w:after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28 </w:t>
            </w:r>
            <w:r w:rsidRPr="00290712">
              <w:rPr>
                <w:rFonts w:ascii="Kanit Light" w:hAnsi="Kanit Light" w:cs="Kanit Light" w:hint="cs"/>
                <w:szCs w:val="22"/>
                <w:cs/>
              </w:rPr>
              <w:t>สิงหาคม</w:t>
            </w:r>
            <w:r>
              <w:rPr>
                <w:rFonts w:ascii="Kanit Light" w:hAnsi="Kanit Light" w:cs="Kanit Light" w:hint="cs"/>
                <w:szCs w:val="22"/>
                <w:cs/>
              </w:rPr>
              <w:t>-02 กันยายน</w:t>
            </w:r>
            <w:r w:rsidRPr="00290712">
              <w:rPr>
                <w:rFonts w:ascii="Kanit Light" w:hAnsi="Kanit Light" w:cs="Kanit Light" w:hint="cs"/>
                <w:szCs w:val="22"/>
                <w:cs/>
              </w:rPr>
              <w:t xml:space="preserve">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60E2B" w14:textId="37DE8801" w:rsidR="0002129F" w:rsidRPr="00797E1A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13</w:t>
            </w:r>
            <w:r w:rsidRPr="009564DE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564DE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A6308" w14:textId="77777777" w:rsidR="0002129F" w:rsidRPr="00EB6161" w:rsidRDefault="0002129F" w:rsidP="0002129F">
            <w:pPr>
              <w:spacing w:before="240"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61AD2" w14:textId="77777777" w:rsidR="0002129F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BFE03A" w14:textId="5F3AC8C9" w:rsidR="0002129F" w:rsidRPr="00F02531" w:rsidRDefault="0002129F" w:rsidP="0002129F">
            <w:pPr>
              <w:spacing w:before="240" w:after="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F50A3F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09E72A" w14:textId="77777777" w:rsidR="0002129F" w:rsidRPr="00EB6161" w:rsidRDefault="0002129F" w:rsidP="0002129F">
            <w:pPr>
              <w:spacing w:before="240" w:after="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4420C1DB" w14:textId="0D99E13A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5709A099" w14:textId="0F10292E" w:rsidR="00BE41F0" w:rsidRDefault="00965923" w:rsidP="00823397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180B5B65" wp14:editId="189890CF">
                <wp:simplePos x="0" y="0"/>
                <wp:positionH relativeFrom="margin">
                  <wp:posOffset>-104306</wp:posOffset>
                </wp:positionH>
                <wp:positionV relativeFrom="paragraph">
                  <wp:posOffset>276</wp:posOffset>
                </wp:positionV>
                <wp:extent cx="6877050" cy="619125"/>
                <wp:effectExtent l="0" t="0" r="19050" b="28575"/>
                <wp:wrapSquare wrapText="bothSides"/>
                <wp:docPr id="52" name="Rectangle: Rounded Corners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11DAFE" w14:textId="77777777" w:rsidR="003B160D" w:rsidRPr="003B160D" w:rsidRDefault="00B16AB4" w:rsidP="003B160D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="003B160D" w:rsidRP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3B160D" w:rsidRPr="003B160D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3B160D" w:rsidRP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lang w:val="en-SG"/>
                              </w:rPr>
                              <w:t xml:space="preserve"> -</w:t>
                            </w:r>
                            <w:r w:rsidR="003B160D" w:rsidRPr="003B160D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B160D" w:rsidRP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ท่าอากาศยานลี</w:t>
                            </w:r>
                            <w:r w:rsidR="003B160D" w:rsidRPr="003B160D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3B160D" w:rsidRP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เจียง ซันยี่</w:t>
                            </w:r>
                            <w:r w:rsidR="003B160D" w:rsidRP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B160D" w:rsidRPr="003B160D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เมืองลี่เจียง</w:t>
                            </w:r>
                          </w:p>
                          <w:p w14:paraId="730B0786" w14:textId="77777777" w:rsidR="00B16AB4" w:rsidRPr="00E15EE7" w:rsidRDefault="00B16AB4" w:rsidP="00B16AB4">
                            <w:pPr>
                              <w:spacing w:after="0"/>
                              <w:ind w:left="1134" w:hanging="14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92CA249" w14:textId="77777777" w:rsidR="00B16AB4" w:rsidRPr="009D08F4" w:rsidRDefault="00B16AB4" w:rsidP="00B16AB4">
                            <w:p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9D08F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105A6EB7" w14:textId="77777777" w:rsidR="00B16AB4" w:rsidRDefault="00B16AB4" w:rsidP="00B16AB4">
                            <w:pPr>
                              <w:shd w:val="clear" w:color="auto" w:fill="0070C0"/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0B5B65" id="Rectangle: Rounded Corners 52" o:spid="_x0000_s1037" style="position:absolute;margin-left:-8.2pt;margin-top:0;width:541.5pt;height:48.75pt;z-index:25179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3111DAFE" w14:textId="77777777" w:rsidR="003B160D" w:rsidRPr="003B160D" w:rsidRDefault="00B16AB4" w:rsidP="003B160D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="003B160D" w:rsidRP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3B160D" w:rsidRPr="003B160D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3B160D" w:rsidRP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lang w:val="en-SG"/>
                        </w:rPr>
                        <w:t xml:space="preserve"> -</w:t>
                      </w:r>
                      <w:r w:rsidR="003B160D" w:rsidRPr="003B160D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B160D" w:rsidRP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ท่าอากาศยานลี</w:t>
                      </w:r>
                      <w:r w:rsidR="003B160D" w:rsidRPr="003B160D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่</w:t>
                      </w:r>
                      <w:r w:rsidR="003B160D" w:rsidRP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เจียง ซันยี่</w:t>
                      </w:r>
                      <w:r w:rsidR="003B160D" w:rsidRP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– </w:t>
                      </w:r>
                      <w:r w:rsidR="003B160D" w:rsidRPr="003B160D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เมืองลี่เจียง</w:t>
                      </w:r>
                    </w:p>
                    <w:p w14:paraId="730B0786" w14:textId="77777777" w:rsidR="00B16AB4" w:rsidRPr="00E15EE7" w:rsidRDefault="00B16AB4" w:rsidP="00B16AB4">
                      <w:pPr>
                        <w:spacing w:after="0"/>
                        <w:ind w:left="1134" w:hanging="14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92CA249" w14:textId="77777777" w:rsidR="00B16AB4" w:rsidRPr="009D08F4" w:rsidRDefault="00B16AB4" w:rsidP="00B16AB4">
                      <w:p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9D08F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105A6EB7" w14:textId="77777777" w:rsidR="00B16AB4" w:rsidRDefault="00B16AB4" w:rsidP="00B16AB4">
                      <w:pPr>
                        <w:shd w:val="clear" w:color="auto" w:fill="0070C0"/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/>
                          <w:color w:val="FFFFFF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051B9"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0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3</w:t>
      </w:r>
      <w:r w:rsidR="00FB2AAF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eastAsia="en-SG"/>
        </w:rPr>
        <w:t xml:space="preserve">น. </w:t>
      </w:r>
      <w:r w:rsidR="00AE031A" w:rsidRPr="00E02EED">
        <w:rPr>
          <w:rFonts w:ascii="Kanit Light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E15EE7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 ณ</w:t>
      </w:r>
      <w:r w:rsidR="00CD3465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CD3465" w:rsidRPr="00B24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CD3465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A720E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 w:bidi="ar-SA"/>
        </w:rPr>
        <w:t>4</w:t>
      </w:r>
      <w:r w:rsidR="00CD3465" w:rsidRPr="00E02EED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  <w:r w:rsidR="00BE41F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2762FEE0" w14:textId="1E00B187" w:rsidR="00E7793E" w:rsidRPr="00E02EED" w:rsidRDefault="00BE41F0" w:rsidP="00BE41F0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บิน</w:t>
      </w:r>
      <w:r w:rsidR="00F22FC5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1BD8A36E" w14:textId="6E477B07" w:rsidR="00205D33" w:rsidRPr="00E02EED" w:rsidRDefault="00C552A9" w:rsidP="006061A6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3</w:t>
      </w:r>
      <w:r w:rsidR="000F2363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5</w:t>
      </w:r>
      <w:r w:rsidR="00534FDB">
        <w:rPr>
          <w:rFonts w:ascii="Kanit Light" w:hAnsi="Kanit Light" w:cs="Kanit Light"/>
          <w:color w:val="FF0000"/>
          <w:szCs w:val="22"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0F2363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6" w:name="_Hlk132191124"/>
      <w:bookmarkStart w:id="7" w:name="_Hlk132107225"/>
      <w:r w:rsidR="00535003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CA720E" w:rsidRPr="00E02EED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8" w:name="_Hlk132117787"/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6"/>
      <w:bookmarkEnd w:id="7"/>
      <w:bookmarkEnd w:id="8"/>
      <w:r w:rsidR="00CA720E"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DR5042</w:t>
      </w:r>
    </w:p>
    <w:p w14:paraId="745C410C" w14:textId="0C9901BE" w:rsidR="004C2379" w:rsidRPr="004C2379" w:rsidRDefault="00FB2AAF" w:rsidP="004C2379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00000"/>
          <w:szCs w:val="22"/>
        </w:rPr>
      </w:pPr>
      <w:r w:rsidRPr="00E02EE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C8314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7</w:t>
      </w:r>
      <w:r w:rsidRPr="00E02EE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4</w:t>
      </w:r>
      <w:r w:rsidR="00B24E7F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="007D0C99" w:rsidRPr="00E15EE7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="00535003" w:rsidRPr="00E02EED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FA00FD" w:rsidRPr="00E15EE7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AA2C47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EC353B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เวล</w:t>
      </w:r>
      <w:r w:rsidR="00D65F66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AA2C47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สาธารณะรัฐประชาชน</w:t>
      </w:r>
      <w:r w:rsidR="00C77888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จีนเร็วกว่าประเทศไทย 1 ชั่วโมง</w:t>
      </w:r>
      <w:r w:rsid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D154AA" w:rsidRP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รบกวนปรับเวลาของท่านเพื่อสะดวกในการนัดหมาย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D00818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="004C2379" w:rsidRPr="004C237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ลี่เจียง (</w:t>
      </w:r>
      <w:r w:rsidR="004C2379" w:rsidRPr="004C2379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Lijiang)</w:t>
      </w:r>
      <w:r w:rsidR="004C2379" w:rsidRPr="004C237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4C2379" w:rsidRPr="004C2379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4C2379" w:rsidRPr="004C2379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เป็นเมืองเก่าแก่</w:t>
      </w:r>
      <w:r w:rsidR="004C2379" w:rsidRPr="004C2379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และ</w:t>
      </w:r>
      <w:r w:rsidR="004C2379" w:rsidRPr="004C2379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มีชื่อเสียงด้านสถาปัตยกรรมโบราณที่ได้รับการอนุรักษ์ไว้เป็นอย่างดี และได้รับการขึ้นทะเบียนเป็นมรดกโลกโดย </w:t>
      </w:r>
      <w:r w:rsidR="004C2379" w:rsidRPr="004C2379">
        <w:rPr>
          <w:rFonts w:ascii="Kanit Light" w:eastAsia="Times New Roman" w:hAnsi="Kanit Light" w:cs="Kanit Light"/>
          <w:color w:val="000000" w:themeColor="text1"/>
          <w:szCs w:val="22"/>
        </w:rPr>
        <w:t>UNESCO</w:t>
      </w:r>
    </w:p>
    <w:p w14:paraId="559E6646" w14:textId="46BD728D" w:rsidR="00D00818" w:rsidRDefault="00D00818" w:rsidP="00D00818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b/>
          <w:bCs/>
          <w:i/>
          <w:iCs/>
          <w:color w:val="008000"/>
          <w:szCs w:val="22"/>
        </w:rPr>
      </w:pP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รับประทานอาหาร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เย็น 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(มื้อที่</w:t>
      </w:r>
      <w:r w:rsidRPr="001B483E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val="en-SG" w:eastAsia="en-SG"/>
        </w:rPr>
        <w:t>1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)</w:t>
      </w:r>
      <w:r w:rsidRPr="001B483E">
        <w:rPr>
          <w:color w:val="009193"/>
          <w:szCs w:val="22"/>
        </w:rPr>
        <w:t xml:space="preserve"> </w:t>
      </w:r>
      <w:r w:rsidR="00D11242">
        <w:rPr>
          <w:rFonts w:hint="cs"/>
          <w:color w:val="009193"/>
          <w:szCs w:val="22"/>
          <w:cs/>
        </w:rPr>
        <w:t xml:space="preserve"> </w:t>
      </w:r>
      <w:r w:rsidR="00D11242" w:rsidRPr="00E35694">
        <w:rPr>
          <w:rFonts w:ascii="Kanit Light" w:hAnsi="Kanit Light" w:cs="Kanit Light" w:hint="cs"/>
          <w:b/>
          <w:bCs/>
          <w:i/>
          <w:iCs/>
          <w:color w:val="008000"/>
          <w:szCs w:val="22"/>
          <w:cs/>
        </w:rPr>
        <w:t xml:space="preserve">เมนูพิเศษ </w:t>
      </w:r>
      <w:r w:rsidR="00D11242" w:rsidRPr="00E35694">
        <w:rPr>
          <w:rFonts w:ascii="Kanit Light" w:hAnsi="Kanit Light" w:cs="Kanit Light"/>
          <w:b/>
          <w:bCs/>
          <w:i/>
          <w:iCs/>
          <w:color w:val="008000"/>
          <w:szCs w:val="22"/>
        </w:rPr>
        <w:t xml:space="preserve">! </w:t>
      </w:r>
      <w:r w:rsidR="00D11242" w:rsidRPr="00E35694">
        <w:rPr>
          <w:rFonts w:ascii="Kanit Light" w:hAnsi="Kanit Light" w:cs="Kanit Light" w:hint="cs"/>
          <w:b/>
          <w:bCs/>
          <w:i/>
          <w:iCs/>
          <w:color w:val="008000"/>
          <w:szCs w:val="22"/>
          <w:cs/>
        </w:rPr>
        <w:t>สุกี้ปลาแซลมอน</w:t>
      </w:r>
    </w:p>
    <w:p w14:paraId="33A50DC2" w14:textId="6CE0540D" w:rsidR="00D11242" w:rsidRPr="001B483E" w:rsidRDefault="00D11242" w:rsidP="00D00818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9193"/>
          <w:szCs w:val="22"/>
        </w:rPr>
      </w:pPr>
      <w:r>
        <w:rPr>
          <w:rFonts w:ascii="Kanit Light" w:hAnsi="Kanit Light" w:cs="Kanit Light"/>
          <w:noProof/>
          <w:color w:val="CC0099"/>
          <w:szCs w:val="22"/>
        </w:rPr>
        <mc:AlternateContent>
          <mc:Choice Requires="wpg">
            <w:drawing>
              <wp:anchor distT="0" distB="0" distL="114300" distR="114300" simplePos="0" relativeHeight="251881984" behindDoc="0" locked="0" layoutInCell="1" allowOverlap="1" wp14:anchorId="039755E4" wp14:editId="73198B04">
                <wp:simplePos x="0" y="0"/>
                <wp:positionH relativeFrom="page">
                  <wp:posOffset>1021283</wp:posOffset>
                </wp:positionH>
                <wp:positionV relativeFrom="paragraph">
                  <wp:posOffset>116719</wp:posOffset>
                </wp:positionV>
                <wp:extent cx="6208395" cy="2000885"/>
                <wp:effectExtent l="114300" t="0" r="1905" b="0"/>
                <wp:wrapSquare wrapText="bothSides"/>
                <wp:docPr id="84868761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8395" cy="2000885"/>
                          <a:chOff x="219071" y="-190500"/>
                          <a:chExt cx="6209125" cy="2001499"/>
                        </a:xfrm>
                      </wpg:grpSpPr>
                      <pic:pic xmlns:pic="http://schemas.openxmlformats.org/drawingml/2006/picture">
                        <pic:nvPicPr>
                          <pic:cNvPr id="935001779" name="Picture 26" descr="A table full of f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7" b="1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691" y="-190500"/>
                            <a:ext cx="3065505" cy="2001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7999459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19071" y="156239"/>
                            <a:ext cx="2352675" cy="1400175"/>
                          </a:xfrm>
                          <a:prstGeom prst="rect">
                            <a:avLst/>
                          </a:prstGeom>
                          <a:solidFill>
                            <a:srgbClr val="CC66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4AD71070" w14:textId="77777777" w:rsidR="00D11242" w:rsidRPr="00DF0AE9" w:rsidRDefault="00D11242" w:rsidP="00D1124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A610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A610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 </w:t>
                              </w:r>
                              <w:r w:rsidRPr="006B01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</w:rPr>
                                <w:t>สุกี้ปลาแซลมอนสไตล์จีน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Pr="001968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ได้</w:t>
                              </w:r>
                              <w:r w:rsidRPr="001968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ลอง</w:t>
                              </w:r>
                            </w:p>
                            <w:p w14:paraId="379E77FF" w14:textId="77777777" w:rsidR="00D11242" w:rsidRPr="0067415B" w:rsidRDefault="00D11242" w:rsidP="00D1124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9755E4" id="Group 31" o:spid="_x0000_s1038" style="position:absolute;left:0;text-align:left;margin-left:80.4pt;margin-top:9.2pt;width:488.85pt;height:157.55pt;z-index:251881984;mso-position-horizontal-relative:page;mso-width-relative:margin;mso-height-relative:margin" coordorigin="2190,-1905" coordsize="62091,20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39" type="#_x0000_t75" alt="A table full of food&#10;&#10;Description automatically generated" style="position:absolute;left:33626;top:-1905;width:30655;height:20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">
                  <v:imagedata r:id="rId23" o:title="A table full of food&#10;&#10;Description automatically generated" croptop="1263f" cropbottom="1263f"/>
                </v:shape>
                <v:rect id="_x0000_s1040" style="position:absolute;left:2190;top:1562;width:23527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" fillcolor="#c60" stroked="f">
                  <v:shadow on="t" color="black" offset="0,1pt"/>
                  <v:textbox>
                    <w:txbxContent>
                      <w:p w14:paraId="4AD71070" w14:textId="77777777" w:rsidR="00D11242" w:rsidRPr="00DF0AE9" w:rsidRDefault="00D11242" w:rsidP="00D1124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</w:pPr>
                        <w:r w:rsidRPr="00A610B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A610B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 </w:t>
                        </w:r>
                        <w:r w:rsidRPr="006B011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</w:rPr>
                          <w:t>สุกี้ปลาแซลมอนสไตล์จีน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Pr="0019688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ได้</w:t>
                        </w:r>
                        <w:r w:rsidRPr="0019688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ลอง</w:t>
                        </w:r>
                      </w:p>
                      <w:p w14:paraId="379E77FF" w14:textId="77777777" w:rsidR="00D11242" w:rsidRPr="0067415B" w:rsidRDefault="00D11242" w:rsidP="00D1124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7157045D" w14:textId="6B9BB358" w:rsidR="00DF7F48" w:rsidRPr="002A122E" w:rsidRDefault="002A122E" w:rsidP="00ED216C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ED216C" w:rsidRPr="00ED216C">
        <w:rPr>
          <w:rFonts w:ascii="Kanit Light" w:hAnsi="Kanit Light" w:cs="Kanit Light"/>
          <w:color w:val="9900FF"/>
          <w:szCs w:val="22"/>
        </w:rPr>
        <w:t xml:space="preserve">BESTLI HOTEL </w: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2A4CA11" w14:textId="5FE4A9CC" w:rsidR="00D07B99" w:rsidRDefault="00DF7F48" w:rsidP="00D00818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  <w:r w:rsidR="00ED0E06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.</w:t>
      </w:r>
    </w:p>
    <w:p w14:paraId="222EBD86" w14:textId="77777777" w:rsidR="00ED0E06" w:rsidRDefault="00ED0E06" w:rsidP="00D00818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66E8CFF5" w14:textId="7D04EBFE" w:rsidR="00D07B99" w:rsidRPr="001B483E" w:rsidRDefault="00ED0E06" w:rsidP="00ED0E06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07804FC4" wp14:editId="2F31FF09">
                <wp:simplePos x="0" y="0"/>
                <wp:positionH relativeFrom="margin">
                  <wp:posOffset>-147955</wp:posOffset>
                </wp:positionH>
                <wp:positionV relativeFrom="paragraph">
                  <wp:posOffset>68580</wp:posOffset>
                </wp:positionV>
                <wp:extent cx="6984365" cy="643890"/>
                <wp:effectExtent l="0" t="0" r="26035" b="22860"/>
                <wp:wrapSquare wrapText="bothSides"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43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B22C266" w14:textId="09DC7D0D" w:rsidR="00E7793E" w:rsidRPr="00E15EE7" w:rsidRDefault="00E7793E" w:rsidP="00EC2303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เมืองลี่เจียง - เมืองต้าหลี่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สวนดอกไม้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HUAYUMUCHAN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ทะเลสาบเอ๋อร์ไห่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+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โค้งตัว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S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+นั่งรถม้า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(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รวมค่านั่งรถม้า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– ผ่านชมเจดีย์สามองค์ - วัดเจ้าแม่กวนอิม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เมืองโบราณต้าหลี่</w:t>
                            </w:r>
                            <w:r w:rsid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007E2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0F88A118" w14:textId="77777777" w:rsidR="00E7793E" w:rsidRPr="00080AB3" w:rsidRDefault="00E7793E" w:rsidP="004B087E">
                            <w:pPr>
                              <w:tabs>
                                <w:tab w:val="left" w:pos="1260"/>
                              </w:tabs>
                              <w:ind w:left="993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804FC4" id="Rectangle: Rounded Corners 51" o:spid="_x0000_s1041" style="position:absolute;left:0;text-align:left;margin-left:-11.65pt;margin-top:5.4pt;width:549.95pt;height:50.7pt;z-index:25162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4B22C266" w14:textId="09DC7D0D" w:rsidR="00E7793E" w:rsidRPr="00E15EE7" w:rsidRDefault="00E7793E" w:rsidP="00EC2303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เมืองลี่เจียง - เมืองต้าหลี่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–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สวนดอกไม้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HUAYUMUCHAN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ทะเลสาบเอ๋อร์ไห่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+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โค้งตัว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S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+นั่งรถม้า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(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รวมค่านั่งรถม้า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)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– ผ่านชมเจดีย์สามองค์ - วัดเจ้าแม่กวนอิม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–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เมืองโบราณต้าหลี่</w:t>
                      </w:r>
                      <w:r w:rsid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007E2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0F88A118" w14:textId="77777777" w:rsidR="00E7793E" w:rsidRPr="00080AB3" w:rsidRDefault="00E7793E" w:rsidP="004B087E">
                      <w:pPr>
                        <w:tabs>
                          <w:tab w:val="left" w:pos="1260"/>
                        </w:tabs>
                        <w:ind w:left="993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b/>
                          <w:bCs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72020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="00D07B99" w:rsidRPr="001B483E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="00D07B99" w:rsidRPr="001B483E">
        <w:rPr>
          <w:rFonts w:ascii="Kanit Light" w:hAnsi="Kanit Light" w:cs="Kanit Light"/>
          <w:color w:val="009193"/>
          <w:szCs w:val="22"/>
        </w:rPr>
        <w:t xml:space="preserve">  </w:t>
      </w:r>
      <w:r w:rsidR="00D07B99"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="00D07B99"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="00D07B99" w:rsidRPr="001B483E">
        <w:rPr>
          <w:rFonts w:ascii="Kanit Light" w:eastAsia="Tahoma" w:hAnsi="Kanit Light" w:cs="Kanit Light" w:hint="cs"/>
          <w:i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D07B99"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</w:t>
      </w:r>
      <w:r w:rsidR="00D07B99" w:rsidRPr="00845A58">
        <w:rPr>
          <w:rFonts w:ascii="Kanit Light" w:hAnsi="Kanit Light" w:cs="Kanit Light"/>
          <w:color w:val="009193"/>
          <w:szCs w:val="22"/>
          <w:highlight w:val="yellow"/>
          <w:cs/>
        </w:rPr>
        <w:t>ที่</w:t>
      </w:r>
      <w:r w:rsidR="00D07B99" w:rsidRPr="00845A58">
        <w:rPr>
          <w:rFonts w:ascii="Kanit Light" w:hAnsi="Kanit Light" w:cs="Kanit Light" w:hint="cs"/>
          <w:color w:val="009193"/>
          <w:szCs w:val="22"/>
          <w:highlight w:val="yellow"/>
          <w:cs/>
        </w:rPr>
        <w:t>2</w:t>
      </w:r>
      <w:r w:rsidR="00845A58" w:rsidRPr="00845A58">
        <w:rPr>
          <w:rFonts w:ascii="Kanit Light" w:hAnsi="Kanit Light" w:cs="Kanit Light"/>
          <w:color w:val="009193"/>
          <w:szCs w:val="22"/>
          <w:highlight w:val="yellow"/>
        </w:rPr>
        <w:t>)</w:t>
      </w:r>
    </w:p>
    <w:p w14:paraId="7785FD55" w14:textId="58574FF7" w:rsidR="0095622C" w:rsidRPr="00440B6A" w:rsidRDefault="00ED0E06" w:rsidP="00ED0E06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40000" behindDoc="0" locked="0" layoutInCell="1" allowOverlap="1" wp14:anchorId="67A61DAD" wp14:editId="3963E251">
                <wp:simplePos x="0" y="0"/>
                <wp:positionH relativeFrom="column">
                  <wp:posOffset>-447675</wp:posOffset>
                </wp:positionH>
                <wp:positionV relativeFrom="paragraph">
                  <wp:posOffset>1024890</wp:posOffset>
                </wp:positionV>
                <wp:extent cx="7550150" cy="2505075"/>
                <wp:effectExtent l="0" t="0" r="0" b="9525"/>
                <wp:wrapSquare wrapText="bothSides"/>
                <wp:docPr id="115598379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505075"/>
                          <a:chOff x="1" y="0"/>
                          <a:chExt cx="7549861" cy="2833275"/>
                        </a:xfrm>
                      </wpg:grpSpPr>
                      <pic:pic xmlns:pic="http://schemas.openxmlformats.org/drawingml/2006/picture">
                        <pic:nvPicPr>
                          <pic:cNvPr id="31253018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2995" y="0"/>
                            <a:ext cx="3776867" cy="2833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099345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46"/>
                            <a:ext cx="3776870" cy="28331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A03D37" id="Group 35" o:spid="_x0000_s1026" style="position:absolute;margin-left:-35.25pt;margin-top:80.7pt;width:594.5pt;height:197.25pt;z-index:251840000;mso-height-relative:margin" coordorigin="" coordsize="75498,28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27" type="#_x0000_t75" style="position:absolute;left:37729;width:37769;height:2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">
                  <v:imagedata r:id="rId28" o:title=""/>
                </v:shape>
                <v:shape id="Picture 33" o:spid="_x0000_s1028" type="#_x0000_t75" style="position:absolute;width:37768;height:2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">
                  <v:imagedata r:id="rId29" o:title=""/>
                </v:shape>
                <w10:wrap type="square"/>
              </v:group>
            </w:pict>
          </mc:Fallback>
        </mc:AlternateContent>
      </w:r>
      <w:r w:rsidR="003B160D" w:rsidRPr="001A759D">
        <w:rPr>
          <w:rFonts w:ascii="Kanit Light" w:hAnsi="Kanit Light" w:cs="Kanit Light"/>
          <w:szCs w:val="22"/>
          <w:cs/>
        </w:rPr>
        <w:t>เดินทาง</w:t>
      </w:r>
      <w:r w:rsidR="003B160D" w:rsidRPr="001A759D">
        <w:rPr>
          <w:rFonts w:ascii="Kanit Light" w:hAnsi="Kanit Light" w:cs="Kanit Light" w:hint="cs"/>
          <w:szCs w:val="22"/>
          <w:cs/>
        </w:rPr>
        <w:t>เข้า</w:t>
      </w:r>
      <w:r w:rsidR="003B160D" w:rsidRPr="001A759D">
        <w:rPr>
          <w:rFonts w:ascii="Kanit Light" w:hAnsi="Kanit Light" w:cs="Kanit Light"/>
          <w:szCs w:val="22"/>
          <w:cs/>
        </w:rPr>
        <w:t>สู่</w:t>
      </w:r>
      <w:r w:rsidR="003B160D">
        <w:rPr>
          <w:rFonts w:ascii="Kanit Light" w:hAnsi="Kanit Light" w:cs="Kanit Light" w:hint="cs"/>
          <w:szCs w:val="22"/>
          <w:cs/>
        </w:rPr>
        <w:t xml:space="preserve"> </w:t>
      </w:r>
      <w:r w:rsidR="003B160D" w:rsidRPr="001A759D">
        <w:rPr>
          <w:rFonts w:ascii="Kanit Light" w:hAnsi="Kanit Light" w:cs="Kanit Light"/>
          <w:b/>
          <w:bCs/>
          <w:szCs w:val="22"/>
          <w:cs/>
        </w:rPr>
        <w:t>เมืองต้า</w:t>
      </w:r>
      <w:r w:rsidR="003B160D" w:rsidRPr="001A759D">
        <w:rPr>
          <w:rFonts w:ascii="Kanit Light" w:hAnsi="Kanit Light" w:cs="Kanit Light" w:hint="cs"/>
          <w:b/>
          <w:bCs/>
          <w:szCs w:val="22"/>
          <w:cs/>
        </w:rPr>
        <w:t>ห</w:t>
      </w:r>
      <w:r w:rsidR="003B160D" w:rsidRPr="001A759D">
        <w:rPr>
          <w:rFonts w:ascii="Kanit Light" w:hAnsi="Kanit Light" w:cs="Kanit Light"/>
          <w:b/>
          <w:bCs/>
          <w:szCs w:val="22"/>
          <w:cs/>
        </w:rPr>
        <w:t>ลี่</w:t>
      </w:r>
      <w:r w:rsidR="00571B3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31704">
        <w:rPr>
          <w:rFonts w:ascii="Kanit Light" w:hAnsi="Kanit Light" w:cs="Kanit Light"/>
          <w:b/>
          <w:bCs/>
          <w:szCs w:val="22"/>
        </w:rPr>
        <w:t>(Dali)</w:t>
      </w:r>
      <w:r w:rsidR="003B160D" w:rsidRPr="001A759D">
        <w:rPr>
          <w:rFonts w:ascii="Kanit Light" w:hAnsi="Kanit Light" w:cs="Kanit Light"/>
          <w:szCs w:val="22"/>
          <w:cs/>
        </w:rPr>
        <w:t xml:space="preserve"> </w:t>
      </w:r>
      <w:r w:rsidR="00831704">
        <w:rPr>
          <w:rFonts w:ascii="Kanit Light" w:hAnsi="Kanit Light" w:cs="Kanit Light" w:hint="cs"/>
          <w:szCs w:val="22"/>
          <w:cs/>
        </w:rPr>
        <w:t>เมือง</w:t>
      </w:r>
      <w:r w:rsidR="00831704" w:rsidRPr="00831704">
        <w:rPr>
          <w:rFonts w:ascii="Kanit Light" w:hAnsi="Kanit Light" w:cs="Kanit Light"/>
          <w:szCs w:val="22"/>
          <w:cs/>
        </w:rPr>
        <w:t xml:space="preserve">ที่อบอวลไปด้วยเสน่ห์ของเมืองหลวงเก่าที่มีอายุยาวนานถึง </w:t>
      </w:r>
      <w:r w:rsidR="00831704" w:rsidRPr="00831704">
        <w:rPr>
          <w:rFonts w:ascii="Kanit Light" w:hAnsi="Kanit Light" w:cs="Kanit Light"/>
          <w:szCs w:val="22"/>
        </w:rPr>
        <w:t>1200</w:t>
      </w:r>
      <w:r w:rsidR="00571B36">
        <w:rPr>
          <w:rFonts w:ascii="Kanit Light" w:hAnsi="Kanit Light" w:cs="Kanit Light" w:hint="cs"/>
          <w:szCs w:val="22"/>
          <w:cs/>
        </w:rPr>
        <w:t xml:space="preserve"> ปี ละมีสถานที่ท่องเที่ยวที่หลากหลายสวยงาม</w:t>
      </w:r>
      <w:r w:rsidR="004C2379">
        <w:rPr>
          <w:rFonts w:ascii="Kanit Light" w:hAnsi="Kanit Light" w:cs="Kanit Light" w:hint="cs"/>
          <w:szCs w:val="22"/>
          <w:cs/>
        </w:rPr>
        <w:t xml:space="preserve"> </w:t>
      </w:r>
      <w:r w:rsidR="004C2379" w:rsidRPr="004C2379">
        <w:rPr>
          <w:rFonts w:ascii="Kanit Light" w:hAnsi="Kanit Light" w:cs="Kanit Light" w:hint="cs"/>
          <w:b/>
          <w:bCs/>
          <w:szCs w:val="22"/>
          <w:cs/>
        </w:rPr>
        <w:t>ชมความสวยงามของ</w:t>
      </w:r>
      <w:r w:rsidR="004C2379" w:rsidRPr="004C2379">
        <w:rPr>
          <w:rFonts w:ascii="Kanit Light" w:hAnsi="Kanit Light" w:cs="Kanit Light"/>
          <w:szCs w:val="22"/>
        </w:rPr>
        <w:t xml:space="preserve"> </w:t>
      </w:r>
      <w:r w:rsidR="004C2379" w:rsidRPr="009B52A9">
        <w:rPr>
          <w:rFonts w:ascii="Kanit Light" w:hAnsi="Kanit Light" w:cs="Kanit Light"/>
          <w:color w:val="FF5050"/>
          <w:szCs w:val="22"/>
          <w:cs/>
        </w:rPr>
        <w:t xml:space="preserve">สวนดอกไม้ </w:t>
      </w:r>
      <w:r w:rsidR="004C2379" w:rsidRPr="009B52A9">
        <w:rPr>
          <w:rFonts w:ascii="Kanit Light" w:hAnsi="Kanit Light" w:cs="Kanit Light"/>
          <w:color w:val="FF5050"/>
          <w:szCs w:val="22"/>
        </w:rPr>
        <w:t>HUAYUMUCHAN</w:t>
      </w:r>
      <w:r w:rsidR="004C2379" w:rsidRPr="009B52A9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="00831704" w:rsidRPr="00831704">
        <w:rPr>
          <w:rFonts w:ascii="Kanit Light" w:hAnsi="Kanit Light" w:cs="Kanit Light"/>
          <w:color w:val="000000" w:themeColor="text1"/>
          <w:szCs w:val="22"/>
          <w:cs/>
        </w:rPr>
        <w:t>เป็นจุดที่มีทัศนียภาพทางธรรมชาติ</w:t>
      </w:r>
      <w:r w:rsidR="00831704" w:rsidRPr="00831704">
        <w:rPr>
          <w:rFonts w:ascii="Kanit Light" w:hAnsi="Kanit Light" w:cs="Kanit Light" w:hint="cs"/>
          <w:color w:val="000000" w:themeColor="text1"/>
          <w:szCs w:val="22"/>
          <w:cs/>
        </w:rPr>
        <w:t>ที่สวยงาม สามารถสัมผัส</w:t>
      </w:r>
      <w:r w:rsidR="00831704" w:rsidRPr="00831704">
        <w:rPr>
          <w:rFonts w:ascii="Kanit Light" w:hAnsi="Kanit Light" w:cs="Kanit Light"/>
          <w:color w:val="000000" w:themeColor="text1"/>
          <w:szCs w:val="22"/>
          <w:cs/>
        </w:rPr>
        <w:t>บรรยากาศที่นี่</w:t>
      </w:r>
      <w:r w:rsidR="00831704" w:rsidRPr="00831704">
        <w:rPr>
          <w:rFonts w:ascii="Kanit Light" w:hAnsi="Kanit Light" w:cs="Kanit Light" w:hint="cs"/>
          <w:color w:val="000000" w:themeColor="text1"/>
          <w:szCs w:val="22"/>
          <w:cs/>
        </w:rPr>
        <w:t>สุด</w:t>
      </w:r>
      <w:r w:rsidR="00831704">
        <w:rPr>
          <w:rFonts w:ascii="Kanit Light" w:hAnsi="Kanit Light" w:cs="Kanit Light" w:hint="cs"/>
          <w:color w:val="000000" w:themeColor="text1"/>
          <w:szCs w:val="22"/>
          <w:cs/>
        </w:rPr>
        <w:t>โ</w:t>
      </w:r>
      <w:r w:rsidR="00831704" w:rsidRPr="00831704">
        <w:rPr>
          <w:rFonts w:ascii="Kanit Light" w:hAnsi="Kanit Light" w:cs="Kanit Light" w:hint="cs"/>
          <w:color w:val="000000" w:themeColor="text1"/>
          <w:szCs w:val="22"/>
          <w:cs/>
        </w:rPr>
        <w:t>รแมนติกเพราะ</w:t>
      </w:r>
      <w:r w:rsidR="00831704" w:rsidRPr="00831704">
        <w:rPr>
          <w:rFonts w:ascii="Kanit Light" w:hAnsi="Kanit Light" w:cs="Kanit Light"/>
          <w:color w:val="000000" w:themeColor="text1"/>
          <w:szCs w:val="22"/>
          <w:cs/>
        </w:rPr>
        <w:t>มีดอกไม้</w:t>
      </w:r>
      <w:r w:rsidR="00831704" w:rsidRPr="00831704">
        <w:rPr>
          <w:rFonts w:ascii="Kanit Light" w:hAnsi="Kanit Light" w:cs="Kanit Light" w:hint="cs"/>
          <w:color w:val="000000" w:themeColor="text1"/>
          <w:szCs w:val="22"/>
          <w:cs/>
        </w:rPr>
        <w:t>นานาชนิด สีสันสดใส</w:t>
      </w:r>
      <w:r w:rsidR="00831704" w:rsidRPr="00831704">
        <w:rPr>
          <w:rFonts w:ascii="Kanit Light" w:hAnsi="Kanit Light" w:cs="Kanit Light"/>
          <w:color w:val="000000" w:themeColor="text1"/>
          <w:szCs w:val="22"/>
          <w:cs/>
        </w:rPr>
        <w:t>แตกต่างกันตามฤดูกาล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95622C" w:rsidRPr="00440B6A">
        <w:rPr>
          <w:rFonts w:ascii="Kanit Light" w:hAnsi="Kanit Light" w:cs="Kanit Light" w:hint="cs"/>
          <w:color w:val="FF0000"/>
          <w:szCs w:val="22"/>
          <w:cs/>
        </w:rPr>
        <w:t xml:space="preserve">*กรณีการบานและการร่วงโรยของดอกไม้ขึ้นอยู่กับสภาพอากาศในแต่ละปี </w:t>
      </w:r>
    </w:p>
    <w:p w14:paraId="1961C4F4" w14:textId="28A38C3A" w:rsidR="004C2379" w:rsidRDefault="00ED0E06" w:rsidP="00ED216C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41024" behindDoc="0" locked="0" layoutInCell="1" allowOverlap="1" wp14:anchorId="6A990177" wp14:editId="1768C12A">
            <wp:simplePos x="0" y="0"/>
            <wp:positionH relativeFrom="column">
              <wp:posOffset>3343910</wp:posOffset>
            </wp:positionH>
            <wp:positionV relativeFrom="paragraph">
              <wp:posOffset>2690495</wp:posOffset>
            </wp:positionV>
            <wp:extent cx="3759200" cy="2562860"/>
            <wp:effectExtent l="0" t="0" r="0" b="8890"/>
            <wp:wrapSquare wrapText="bothSides"/>
            <wp:docPr id="1373796207" name="Picture 37" descr="A horse pulling a carri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796207" name="Picture 37" descr="A horse pulling a carriage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8"/>
                    <a:stretch/>
                  </pic:blipFill>
                  <pic:spPr bwMode="auto">
                    <a:xfrm>
                      <a:off x="0" y="0"/>
                      <a:ext cx="3759200" cy="256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1D735" w14:textId="592B3F8F" w:rsidR="00D56BF7" w:rsidRPr="0052480E" w:rsidRDefault="00571B36" w:rsidP="00571B36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นำท่านนั่งรถม้าชมวิวธรรมชาติทุ่งหญ้าสองข้างทางเพื่อเข้าชมและ</w:t>
      </w:r>
      <w:r w:rsidR="00D676C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ถ่ายภาพ</w:t>
      </w:r>
      <w:r w:rsidR="00D676CB" w:rsidRPr="00812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เซลฟี่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กับ</w:t>
      </w:r>
      <w:r w:rsidR="00D676CB" w:rsidRPr="00845A58">
        <w:rPr>
          <w:rFonts w:ascii="Kanit Light" w:eastAsia="Times New Roman" w:hAnsi="Kanit Light" w:cs="Kanit Light" w:hint="cs"/>
          <w:b/>
          <w:bCs/>
          <w:color w:val="0070C0"/>
          <w:szCs w:val="22"/>
          <w:cs/>
        </w:rPr>
        <w:t xml:space="preserve"> </w:t>
      </w:r>
      <w:r w:rsidR="00D676CB" w:rsidRPr="009B52A9">
        <w:rPr>
          <w:rFonts w:ascii="Kanit Light" w:eastAsia="Times New Roman" w:hAnsi="Kanit Light" w:cs="Kanit Light"/>
          <w:color w:val="FF5050"/>
          <w:szCs w:val="22"/>
          <w:cs/>
        </w:rPr>
        <w:t>ทะเลสาบเอ๋อร์ไห่</w:t>
      </w:r>
      <w:r w:rsidR="008610C4" w:rsidRPr="009B52A9">
        <w:rPr>
          <w:color w:val="FF5050"/>
        </w:rPr>
        <w:t xml:space="preserve"> </w:t>
      </w:r>
      <w:r w:rsidR="008610C4" w:rsidRPr="009B52A9">
        <w:rPr>
          <w:rFonts w:ascii="Kanit Light" w:eastAsia="Times New Roman" w:hAnsi="Kanit Light" w:cs="Kanit Light"/>
          <w:color w:val="FF5050"/>
          <w:szCs w:val="22"/>
          <w:cs/>
        </w:rPr>
        <w:t>(</w:t>
      </w:r>
      <w:proofErr w:type="spellStart"/>
      <w:r w:rsidR="008610C4" w:rsidRPr="009B52A9">
        <w:rPr>
          <w:rFonts w:ascii="Kanit Light" w:eastAsia="Times New Roman" w:hAnsi="Kanit Light" w:cs="Kanit Light"/>
          <w:color w:val="FF5050"/>
          <w:szCs w:val="22"/>
        </w:rPr>
        <w:t>Erhai</w:t>
      </w:r>
      <w:proofErr w:type="spellEnd"/>
      <w:r w:rsidR="008610C4" w:rsidRPr="009B52A9">
        <w:rPr>
          <w:rFonts w:ascii="Kanit Light" w:eastAsia="Times New Roman" w:hAnsi="Kanit Light" w:cs="Kanit Light"/>
          <w:color w:val="FF5050"/>
          <w:szCs w:val="22"/>
        </w:rPr>
        <w:t xml:space="preserve"> L</w:t>
      </w:r>
      <w:r w:rsidRPr="009B52A9">
        <w:rPr>
          <w:rFonts w:ascii="Kanit Light" w:eastAsia="Times New Roman" w:hAnsi="Kanit Light" w:cs="Kanit Light"/>
          <w:color w:val="FF5050"/>
          <w:szCs w:val="22"/>
        </w:rPr>
        <w:t>a</w:t>
      </w:r>
      <w:r w:rsidR="008610C4" w:rsidRPr="009B52A9">
        <w:rPr>
          <w:rFonts w:ascii="Kanit Light" w:eastAsia="Times New Roman" w:hAnsi="Kanit Light" w:cs="Kanit Light"/>
          <w:color w:val="FF5050"/>
          <w:szCs w:val="22"/>
        </w:rPr>
        <w:t>ke)</w:t>
      </w:r>
      <w:r w:rsidR="00D676CB" w:rsidRPr="009B52A9">
        <w:rPr>
          <w:rFonts w:ascii="Kanit Light" w:eastAsia="Times New Roman" w:hAnsi="Kanit Light" w:cs="Kanit Light"/>
          <w:color w:val="FF5050"/>
          <w:szCs w:val="22"/>
        </w:rPr>
        <w:t xml:space="preserve">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เป็นทะเลสาบน้ำจืดบนที่ราบสูงที่ใหญ่เป็นอันดับ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2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ของจีนรองจากทะเลสาบเตียนฉือในเมืองคุนหมิง อยู่ในระดับความสูง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1,972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เมตรเหนือระดับน้ำทะเล มีความยาวถึง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50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กิโลเมตร มีพื้นที่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250 </w:t>
      </w:r>
      <w:r w:rsidR="00D676CB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ตารางกิโลเมตร คนไทยเรียกทะเลสาบแห่งนี้ว่า “หนองแส” และเชื่อว่าเป็นจุดเริ่มต้นความเชื่อเรื่อง “พญานาค”</w:t>
      </w:r>
      <w:r w:rsidR="0052480E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52480E" w:rsidRPr="0052480E">
        <w:rPr>
          <w:rFonts w:ascii="Kanit Light" w:eastAsia="Times New Roman" w:hAnsi="Kanit Light" w:cs="Kanit Light"/>
          <w:color w:val="FF0000"/>
          <w:szCs w:val="22"/>
        </w:rPr>
        <w:t>(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ค่านั่งรถม้า</w:t>
      </w:r>
      <w:r w:rsidR="0052480E" w:rsidRPr="0052480E">
        <w:rPr>
          <w:rFonts w:ascii="Kanit Light" w:eastAsia="Times New Roman" w:hAnsi="Kanit Light" w:cs="Kanit Light"/>
          <w:color w:val="FF0000"/>
          <w:szCs w:val="22"/>
        </w:rPr>
        <w:t>)</w:t>
      </w:r>
      <w:r w:rsidR="00D676CB" w:rsidRPr="0052480E">
        <w:rPr>
          <w:rFonts w:ascii="Kanit Light" w:eastAsia="Times New Roman" w:hAnsi="Kanit Light" w:cs="Kanit Light" w:hint="cs"/>
          <w:b/>
          <w:bCs/>
          <w:color w:val="FF0000"/>
          <w:szCs w:val="22"/>
          <w:cs/>
        </w:rPr>
        <w:t xml:space="preserve"> </w:t>
      </w:r>
    </w:p>
    <w:bookmarkStart w:id="9" w:name="_Hlk157778317"/>
    <w:p w14:paraId="52BEC50C" w14:textId="6B323713" w:rsidR="00550824" w:rsidRPr="008610C4" w:rsidRDefault="00ED0E06" w:rsidP="001B483E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44096" behindDoc="0" locked="0" layoutInCell="1" allowOverlap="1" wp14:anchorId="1405EA7E" wp14:editId="526DAFFE">
                <wp:simplePos x="0" y="0"/>
                <wp:positionH relativeFrom="column">
                  <wp:posOffset>-457200</wp:posOffset>
                </wp:positionH>
                <wp:positionV relativeFrom="paragraph">
                  <wp:posOffset>246380</wp:posOffset>
                </wp:positionV>
                <wp:extent cx="7553325" cy="2524125"/>
                <wp:effectExtent l="0" t="0" r="9525" b="9525"/>
                <wp:wrapSquare wrapText="bothSides"/>
                <wp:docPr id="1138757735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24125"/>
                          <a:chOff x="0" y="0"/>
                          <a:chExt cx="7553326" cy="2524539"/>
                        </a:xfrm>
                      </wpg:grpSpPr>
                      <pic:pic xmlns:pic="http://schemas.openxmlformats.org/drawingml/2006/picture">
                        <pic:nvPicPr>
                          <pic:cNvPr id="807381075" name="Picture 36" descr="A house next to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51"/>
                          <a:stretch/>
                        </pic:blipFill>
                        <pic:spPr bwMode="auto">
                          <a:xfrm>
                            <a:off x="3786538" y="0"/>
                            <a:ext cx="3766788" cy="2524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1859924" name="Picture 38" descr="A tree next to a body of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6537" cy="2524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AED3A6" id="Group 39" o:spid="_x0000_s1026" style="position:absolute;margin-left:-36pt;margin-top:19.4pt;width:594.75pt;height:198.75pt;z-index:251844096;mso-height-relative:margin" coordsize="75533,2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">
                <v:shape id="Picture 36" o:spid="_x0000_s1027" type="#_x0000_t75" alt="A house next to the water&#10;&#10;AI-generated content may be incorrect." style="position:absolute;left:37865;width:37668;height:25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">
                  <v:imagedata r:id="rId33" o:title="A house next to the water&#10;&#10;AI-generated content may be incorrect" croptop="20284f"/>
                </v:shape>
                <v:shape id="Picture 38" o:spid="_x0000_s1028" type="#_x0000_t75" alt="A tree next to a body of water&#10;&#10;AI-generated content may be incorrect." style="position:absolute;width:37865;height:25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">
                  <v:imagedata r:id="rId34" o:title="A tree next to a body of water&#10;&#10;AI-generated content may be incorrect"/>
                </v:shape>
                <w10:wrap type="square"/>
              </v:group>
            </w:pict>
          </mc:Fallback>
        </mc:AlternateContent>
      </w:r>
    </w:p>
    <w:p w14:paraId="6DF26339" w14:textId="08A1CA95" w:rsidR="001A759D" w:rsidRPr="001B483E" w:rsidRDefault="00721C09" w:rsidP="00721C09">
      <w:pPr>
        <w:tabs>
          <w:tab w:val="left" w:pos="4008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009193"/>
          <w:szCs w:val="22"/>
        </w:rPr>
      </w:pPr>
      <w:r w:rsidRPr="001B483E">
        <w:rPr>
          <w:rFonts w:ascii="Kanit Light" w:hAnsi="Kanit Light" w:cs="Kanit Light" w:hint="cs"/>
          <w:color w:val="009193"/>
          <w:szCs w:val="22"/>
          <w:cs/>
        </w:rPr>
        <w:lastRenderedPageBreak/>
        <w:t xml:space="preserve">เที่ยง     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  <w:r w:rsidRPr="001B483E">
        <w:rPr>
          <w:rFonts w:ascii="Kanit Light" w:hAnsi="Kanit Light" w:cs="Kanit Light"/>
          <w:color w:val="009193"/>
          <w:szCs w:val="22"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hAnsi="Kanit Light" w:cs="Kanit Light"/>
          <w:color w:val="009193"/>
          <w:szCs w:val="22"/>
          <w:cs/>
        </w:rPr>
        <w:t xml:space="preserve"> รับประทานอาหารเที่ยง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Pr="001B483E">
        <w:rPr>
          <w:rFonts w:ascii="Kanit Light" w:hAnsi="Kanit Light" w:cs="Kanit Light" w:hint="cs"/>
          <w:color w:val="009193"/>
          <w:szCs w:val="22"/>
          <w:highlight w:val="yellow"/>
          <w:cs/>
        </w:rPr>
        <w:t>3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</w:t>
      </w:r>
    </w:p>
    <w:p w14:paraId="657B39A3" w14:textId="5019DFE6" w:rsidR="00ED216C" w:rsidRDefault="00ED0E06" w:rsidP="00ED216C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w:drawing>
          <wp:anchor distT="0" distB="0" distL="114300" distR="114300" simplePos="0" relativeHeight="251833856" behindDoc="0" locked="0" layoutInCell="1" allowOverlap="1" wp14:anchorId="2E996F84" wp14:editId="7C8FC2A6">
            <wp:simplePos x="0" y="0"/>
            <wp:positionH relativeFrom="page">
              <wp:posOffset>0</wp:posOffset>
            </wp:positionH>
            <wp:positionV relativeFrom="paragraph">
              <wp:posOffset>857250</wp:posOffset>
            </wp:positionV>
            <wp:extent cx="7901940" cy="3561715"/>
            <wp:effectExtent l="0" t="0" r="0" b="0"/>
            <wp:wrapSquare wrapText="bothSides"/>
            <wp:docPr id="2" name="Picture 2" descr="A tall tower with trees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all tower with trees and mountains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901940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16C" w:rsidRPr="001A759D">
        <w:rPr>
          <w:rFonts w:ascii="Kanit Light" w:eastAsia="Times New Roman" w:hAnsi="Kanit Light" w:cs="Kanit Light"/>
          <w:b/>
          <w:bCs/>
          <w:szCs w:val="22"/>
          <w:cs/>
        </w:rPr>
        <w:t>ผ่านชม</w:t>
      </w:r>
      <w:r w:rsidR="00ED216C"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สัญลักษ</w:t>
      </w:r>
      <w:r w:rsidR="00ED216C" w:rsidRPr="001A759D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ณ์</w:t>
      </w:r>
      <w:r w:rsidR="00ED216C"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ของเมืองต้าหลี่ที่โดดเด่นงดงาม</w:t>
      </w:r>
      <w:r w:rsidR="00ED216C" w:rsidRPr="009B52A9">
        <w:rPr>
          <w:rFonts w:ascii="Kanit Light" w:eastAsia="Times New Roman" w:hAnsi="Kanit Light" w:cs="Kanit Light"/>
          <w:color w:val="FF5050"/>
          <w:szCs w:val="22"/>
          <w:cs/>
        </w:rPr>
        <w:t>เจดีย์สามองค์</w:t>
      </w:r>
      <w:r w:rsidR="00ED216C" w:rsidRPr="009B52A9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 </w:t>
      </w:r>
      <w:r w:rsidR="00ED216C" w:rsidRPr="009B52A9">
        <w:rPr>
          <w:rFonts w:ascii="Kanit Light" w:eastAsia="Times New Roman" w:hAnsi="Kanit Light" w:cs="Kanit Light" w:hint="cs"/>
          <w:color w:val="FF5050"/>
          <w:szCs w:val="22"/>
        </w:rPr>
        <w:t xml:space="preserve">(three pagoda </w:t>
      </w:r>
      <w:proofErr w:type="spellStart"/>
      <w:r w:rsidR="00ED216C" w:rsidRPr="009B52A9">
        <w:rPr>
          <w:rFonts w:ascii="Kanit Light" w:eastAsia="Times New Roman" w:hAnsi="Kanit Light" w:cs="Kanit Light" w:hint="cs"/>
          <w:color w:val="FF5050"/>
          <w:szCs w:val="22"/>
        </w:rPr>
        <w:t>dali</w:t>
      </w:r>
      <w:proofErr w:type="spellEnd"/>
      <w:r w:rsidR="00ED216C" w:rsidRPr="009B52A9">
        <w:rPr>
          <w:rFonts w:ascii="Kanit Light" w:eastAsia="Times New Roman" w:hAnsi="Kanit Light" w:cs="Kanit Light" w:hint="cs"/>
          <w:color w:val="FF5050"/>
          <w:szCs w:val="22"/>
        </w:rPr>
        <w:t>)</w:t>
      </w:r>
      <w:r w:rsidR="00ED216C" w:rsidRPr="009B52A9">
        <w:rPr>
          <w:rFonts w:ascii="Kanit Light" w:eastAsia="Times New Roman" w:hAnsi="Kanit Light" w:cs="Kanit Light"/>
          <w:color w:val="FF5050"/>
          <w:szCs w:val="22"/>
          <w:cs/>
        </w:rPr>
        <w:t xml:space="preserve">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หรือซานถ่า</w:t>
      </w:r>
      <w:r w:rsidR="00ED216C" w:rsidRPr="001A759D">
        <w:rPr>
          <w:rFonts w:ascii="Kanit Light" w:eastAsia="Times New Roman" w:hAnsi="Kanit Light" w:cs="Kanit Light" w:hint="cs"/>
          <w:color w:val="000000"/>
          <w:szCs w:val="22"/>
          <w:cs/>
        </w:rPr>
        <w:t>น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ที่อยู่ริม</w:t>
      </w:r>
      <w:r w:rsidR="00ED216C" w:rsidRPr="00F842F6">
        <w:rPr>
          <w:rFonts w:ascii="Kanit Light" w:eastAsia="Times New Roman" w:hAnsi="Kanit Light" w:cs="Kanit Light"/>
          <w:color w:val="000000"/>
          <w:szCs w:val="22"/>
          <w:cs/>
        </w:rPr>
        <w:t>ทะเลสาบเอ๋อร์ไห่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 ประกอบด้วยเจดีย์สีขาวสวยงาม 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3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องค์ โดยองค์กลางมีความสูงถึง 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70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เมตร</w:t>
      </w:r>
      <w:r w:rsidR="00ED216C" w:rsidRPr="001A759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มีอายุกว่า</w:t>
      </w:r>
      <w:r w:rsidR="00ED216C" w:rsidRPr="001A759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1,000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ปี และในช่วง ค.ศ.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 1978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ได้ค้นพบโบราณวัตถุจากศตวรรษที่ 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7-10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กว่า </w:t>
      </w:r>
      <w:r w:rsidR="00ED216C" w:rsidRPr="001A759D">
        <w:rPr>
          <w:rFonts w:ascii="Kanit Light" w:eastAsia="Times New Roman" w:hAnsi="Kanit Light" w:cs="Kanit Light"/>
          <w:color w:val="000000"/>
          <w:szCs w:val="22"/>
        </w:rPr>
        <w:t xml:space="preserve">600 </w:t>
      </w:r>
      <w:r w:rsidR="00ED216C" w:rsidRPr="001A759D">
        <w:rPr>
          <w:rFonts w:ascii="Kanit Light" w:eastAsia="Times New Roman" w:hAnsi="Kanit Light" w:cs="Kanit Light"/>
          <w:color w:val="000000"/>
          <w:szCs w:val="22"/>
          <w:cs/>
        </w:rPr>
        <w:t>ชิ้นในองค์เจดีย์</w:t>
      </w:r>
    </w:p>
    <w:p w14:paraId="576EF93A" w14:textId="069653CF" w:rsidR="0095622C" w:rsidRDefault="0095622C" w:rsidP="00ED216C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</w:p>
    <w:p w14:paraId="627177B5" w14:textId="3DA96428" w:rsidR="0095622C" w:rsidRDefault="00ED0E06" w:rsidP="0095622C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noProof/>
        </w:rPr>
        <w:drawing>
          <wp:anchor distT="0" distB="0" distL="114300" distR="114300" simplePos="0" relativeHeight="251884032" behindDoc="0" locked="0" layoutInCell="1" allowOverlap="1" wp14:anchorId="473C0B87" wp14:editId="5EA947C1">
            <wp:simplePos x="0" y="0"/>
            <wp:positionH relativeFrom="column">
              <wp:posOffset>3807460</wp:posOffset>
            </wp:positionH>
            <wp:positionV relativeFrom="paragraph">
              <wp:posOffset>3054350</wp:posOffset>
            </wp:positionV>
            <wp:extent cx="3293745" cy="1571625"/>
            <wp:effectExtent l="0" t="0" r="1905" b="9525"/>
            <wp:wrapSquare wrapText="bothSides"/>
            <wp:docPr id="718356570" name="Picture 8" descr="A street with lanterns and lanter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393" name="Picture 8" descr="A street with lanterns and lanterns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6" cstate="print"/>
                    <a:srcRect b="14949"/>
                    <a:stretch/>
                  </pic:blipFill>
                  <pic:spPr bwMode="auto">
                    <a:xfrm>
                      <a:off x="0" y="0"/>
                      <a:ext cx="3293745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242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46144" behindDoc="1" locked="0" layoutInCell="1" allowOverlap="1" wp14:anchorId="6350A818" wp14:editId="01249397">
            <wp:simplePos x="0" y="0"/>
            <wp:positionH relativeFrom="column">
              <wp:posOffset>-444500</wp:posOffset>
            </wp:positionH>
            <wp:positionV relativeFrom="paragraph">
              <wp:posOffset>974022</wp:posOffset>
            </wp:positionV>
            <wp:extent cx="754761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535" y="21441"/>
                <wp:lineTo x="21535" y="0"/>
                <wp:lineTo x="0" y="0"/>
              </wp:wrapPolygon>
            </wp:wrapTight>
            <wp:docPr id="25" name="Picture 25" descr="A collage of a shr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collage of a shri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5622C" w:rsidRPr="00FE5415">
        <w:rPr>
          <w:rFonts w:ascii="Kanit Light" w:hAnsi="Kanit Light" w:cs="Kanit Light" w:hint="cs"/>
          <w:b/>
          <w:bCs/>
          <w:szCs w:val="22"/>
          <w:cs/>
        </w:rPr>
        <w:t>สักการะ</w:t>
      </w:r>
      <w:r w:rsidR="0095622C">
        <w:rPr>
          <w:rFonts w:ascii="Kanit Light" w:hAnsi="Kanit Light" w:cs="Kanit Light" w:hint="cs"/>
          <w:b/>
          <w:bCs/>
          <w:szCs w:val="22"/>
          <w:cs/>
        </w:rPr>
        <w:t>เจ้าแม่กวนอิมเพิ่มความปังกันที่</w:t>
      </w:r>
      <w:r w:rsidR="0095622C" w:rsidRPr="009B52A9">
        <w:rPr>
          <w:rFonts w:ascii="Kanit Light" w:hAnsi="Kanit Light" w:cs="Kanit Light" w:hint="cs"/>
          <w:color w:val="FF5050"/>
          <w:szCs w:val="22"/>
          <w:cs/>
        </w:rPr>
        <w:t>วัดเจ้าแม่กวนอิม</w:t>
      </w:r>
      <w:r w:rsidR="0095622C" w:rsidRPr="009B52A9">
        <w:rPr>
          <w:rFonts w:ascii="Kanit Light" w:hAnsi="Kanit Light" w:cs="Kanit Light"/>
          <w:color w:val="FF5050"/>
          <w:szCs w:val="22"/>
          <w:cs/>
        </w:rPr>
        <w:t xml:space="preserve"> </w:t>
      </w:r>
      <w:r w:rsidR="0095622C" w:rsidRPr="00AD53E7">
        <w:rPr>
          <w:rFonts w:ascii="Kanit Light" w:hAnsi="Kanit Light" w:cs="Kanit Light"/>
          <w:szCs w:val="22"/>
          <w:cs/>
        </w:rPr>
        <w:t>ตามตำนานเล่าว่า</w:t>
      </w:r>
      <w:r w:rsidR="0095622C" w:rsidRPr="00AD53E7">
        <w:rPr>
          <w:rFonts w:ascii="Kanit Light" w:hAnsi="Kanit Light" w:cs="Kanit Light"/>
          <w:b/>
          <w:bCs/>
          <w:szCs w:val="22"/>
          <w:cs/>
        </w:rPr>
        <w:t>เจ้าแม่กวนอิมได้แปลงกาย</w:t>
      </w:r>
      <w:r w:rsidR="0095622C" w:rsidRPr="00AD53E7">
        <w:rPr>
          <w:rFonts w:ascii="Kanit Light" w:hAnsi="Kanit Light" w:cs="Kanit Light"/>
          <w:szCs w:val="22"/>
          <w:cs/>
        </w:rPr>
        <w:t xml:space="preserve">เป็นหญิงชราแบกก้อนหินใหญ่ไว้บนหลังเพื่อให้ทหารของฝ่ายตรงข้ามได้เห็น เมื่อทหารของฝ่ายศัตรูได้เห็นว่าแม้แต่หญิงชรายังแข็งแรงถึงเพียงนี้ จึงไม่ได้ทำการเข้าโจมตีเมืองและถอยทัพกลับไป </w:t>
      </w:r>
      <w:r w:rsidR="0095622C">
        <w:rPr>
          <w:rFonts w:ascii="Kanit Light" w:hAnsi="Kanit Light" w:cs="Kanit Light" w:hint="cs"/>
          <w:szCs w:val="22"/>
          <w:cs/>
        </w:rPr>
        <w:t>ที่นี่</w:t>
      </w:r>
      <w:r w:rsidR="0095622C" w:rsidRPr="00AD53E7">
        <w:rPr>
          <w:rFonts w:ascii="Kanit Light" w:hAnsi="Kanit Light" w:cs="Kanit Light"/>
          <w:szCs w:val="22"/>
          <w:cs/>
        </w:rPr>
        <w:t>เป็นวัดที่มีประติมากรรมเยี่ยมยอดแห่งหนึ่งในต้าหลี่</w:t>
      </w:r>
    </w:p>
    <w:p w14:paraId="06D58489" w14:textId="6909F282" w:rsidR="001A759D" w:rsidRPr="00061D64" w:rsidRDefault="001A759D" w:rsidP="00ED216C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CC3300"/>
          <w:szCs w:val="22"/>
        </w:rPr>
      </w:pPr>
      <w:r w:rsidRPr="00FE77C4">
        <w:rPr>
          <w:rFonts w:ascii="Kanit Light" w:eastAsia="Times New Roman" w:hAnsi="Kanit Light" w:cs="Kanit Light" w:hint="cs"/>
          <w:b/>
          <w:bCs/>
          <w:szCs w:val="22"/>
          <w:cs/>
        </w:rPr>
        <w:t>เที่ยว</w:t>
      </w:r>
      <w:r w:rsidRPr="00FE77C4">
        <w:rPr>
          <w:rFonts w:ascii="Kanit Light" w:hAnsi="Kanit Light" w:cs="Kanit Light" w:hint="cs"/>
          <w:b/>
          <w:bCs/>
          <w:szCs w:val="22"/>
          <w:cs/>
        </w:rPr>
        <w:t>เมืองที่อบอวลด้วยเสน่ห์</w:t>
      </w:r>
      <w:r>
        <w:rPr>
          <w:rFonts w:ascii="Kanit Light" w:hAnsi="Kanit Light" w:cs="Kanit Light" w:hint="cs"/>
          <w:b/>
          <w:bCs/>
          <w:szCs w:val="22"/>
          <w:cs/>
        </w:rPr>
        <w:t>จนน่าหลงไหล</w:t>
      </w:r>
      <w:r w:rsidRPr="009B52A9">
        <w:rPr>
          <w:rFonts w:ascii="Kanit Light" w:hAnsi="Kanit Light" w:cs="Kanit Light"/>
          <w:color w:val="FF5050"/>
          <w:szCs w:val="22"/>
          <w:cs/>
        </w:rPr>
        <w:t>เมืองโบราณต้าหลี่</w:t>
      </w:r>
      <w:r w:rsidRPr="009B52A9">
        <w:rPr>
          <w:rFonts w:ascii="Kanit Light" w:hAnsi="Kanit Light" w:cs="Kanit Light"/>
          <w:color w:val="FF5050"/>
          <w:szCs w:val="22"/>
        </w:rPr>
        <w:t> (Dali Old Town)</w:t>
      </w:r>
      <w:r w:rsidRPr="009B52A9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FE77C4">
        <w:rPr>
          <w:rFonts w:ascii="Kanit Light" w:hAnsi="Kanit Light" w:cs="Kanit Light"/>
          <w:szCs w:val="22"/>
          <w:cs/>
        </w:rPr>
        <w:t>เป็นที่ตั้งของถนนคนเดิน หอคอยประตูเมือง และวัดวาอารามมากมาย</w:t>
      </w:r>
      <w:r w:rsidRPr="00FE77C4">
        <w:rPr>
          <w:rFonts w:ascii="Kanit Light" w:hAnsi="Kanit Light" w:cs="Kanit Light" w:hint="cs"/>
          <w:szCs w:val="22"/>
          <w:cs/>
        </w:rPr>
        <w:t xml:space="preserve"> ไ</w:t>
      </w:r>
      <w:r w:rsidRPr="00FE77C4">
        <w:rPr>
          <w:rFonts w:ascii="Kanit Light" w:hAnsi="Kanit Light" w:cs="Kanit Light"/>
          <w:szCs w:val="22"/>
          <w:cs/>
        </w:rPr>
        <w:t xml:space="preserve">ด้รับการขึ้นทะเบียนเป็นมรดกโลกโดยองค์การยูเนสโกในปี </w:t>
      </w:r>
      <w:r w:rsidRPr="00FE77C4">
        <w:rPr>
          <w:rFonts w:ascii="Kanit Light" w:hAnsi="Kanit Light" w:cs="Kanit Light"/>
          <w:szCs w:val="22"/>
        </w:rPr>
        <w:t>1997</w:t>
      </w:r>
      <w:r w:rsidRPr="00FE77C4">
        <w:rPr>
          <w:rFonts w:ascii="Kanit Light" w:hAnsi="Kanit Light" w:cs="Kanit Light" w:hint="cs"/>
          <w:szCs w:val="22"/>
          <w:cs/>
        </w:rPr>
        <w:t xml:space="preserve"> </w:t>
      </w:r>
      <w:r w:rsidRPr="00FE77C4">
        <w:rPr>
          <w:rFonts w:ascii="Kanit Light" w:hAnsi="Kanit Light" w:cs="Kanit Light"/>
          <w:szCs w:val="22"/>
          <w:cs/>
        </w:rPr>
        <w:t>และได้รับการอนุรักษ์ไว้เป็นอย่างดี</w:t>
      </w:r>
    </w:p>
    <w:p w14:paraId="0DF2EE6B" w14:textId="77777777" w:rsidR="00ED0E06" w:rsidRDefault="00ED0E06" w:rsidP="00AF07E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</w:p>
    <w:p w14:paraId="4D39E204" w14:textId="77777777" w:rsidR="00ED0E06" w:rsidRDefault="00ED0E06" w:rsidP="00AF07E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</w:p>
    <w:p w14:paraId="6D4A6608" w14:textId="43CDE0E6" w:rsidR="00ED0E06" w:rsidRDefault="00ED0E06" w:rsidP="00AF07E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742720" behindDoc="0" locked="0" layoutInCell="1" allowOverlap="1" wp14:anchorId="048DC188" wp14:editId="299AC03F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5865" cy="2609850"/>
                <wp:effectExtent l="0" t="0" r="6985" b="0"/>
                <wp:wrapSquare wrapText="bothSides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5865" cy="2609850"/>
                          <a:chOff x="0" y="0"/>
                          <a:chExt cx="5015230" cy="1675130"/>
                        </a:xfrm>
                      </wpg:grpSpPr>
                      <pic:pic xmlns:pic="http://schemas.openxmlformats.org/drawingml/2006/picture">
                        <pic:nvPicPr>
                          <pic:cNvPr id="1684276619" name="Picture 6" descr="A street with people walking and shop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0"/>
                            <a:ext cx="2529205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956161" name="Picture 7" descr="A street with many buildings and flag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hq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75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F128E6" id="Group 1" o:spid="_x0000_s1026" style="position:absolute;margin-left:0;margin-top:0;width:594.95pt;height:205.5pt;z-index:251742720;mso-position-horizontal-relative:page" coordsize="50152,16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">
                <v:shape id="Picture 6" o:spid="_x0000_s1027" type="#_x0000_t75" alt="A street with people walking and shops&#10;&#10;Description automatically generated" style="position:absolute;left:24860;width:25292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">
                  <v:imagedata r:id="rId40" o:title="A street with people walking and shops&#10;&#10;Description automatically generated"/>
                </v:shape>
                <v:shape id="Picture 7" o:spid="_x0000_s1028" type="#_x0000_t75" alt="A street with many buildings and flags&#10;&#10;Description automatically generated with medium confidence" style="position:absolute;width:25146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">
                  <v:imagedata r:id="rId41" o:title="A street with many buildings and flags&#10;&#10;Description automatically generated with medium confidence"/>
                </v:shape>
                <w10:wrap type="square" anchorx="page"/>
              </v:group>
            </w:pict>
          </mc:Fallback>
        </mc:AlternateContent>
      </w:r>
    </w:p>
    <w:p w14:paraId="577E6456" w14:textId="4C39ABD9" w:rsidR="00AF07E4" w:rsidRPr="008D4FDF" w:rsidRDefault="00C32080" w:rsidP="00AF07E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  <w:cs/>
        </w:rPr>
      </w:pP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="00AF07E4">
        <w:rPr>
          <w:rFonts w:ascii="Kanit Light" w:hAnsi="Kanit Light" w:cs="Kanit Light" w:hint="cs"/>
          <w:color w:val="009193"/>
          <w:szCs w:val="22"/>
          <w:cs/>
        </w:rPr>
        <w:t>อิสระอาหาร</w:t>
      </w:r>
      <w:r w:rsidR="00AF07E4" w:rsidRPr="00ED0E06">
        <w:rPr>
          <w:rFonts w:ascii="Kanit Light" w:hAnsi="Kanit Light" w:cs="Kanit Light" w:hint="cs"/>
          <w:color w:val="009193"/>
          <w:szCs w:val="22"/>
          <w:u w:val="single"/>
          <w:cs/>
        </w:rPr>
        <w:t>เย็น</w:t>
      </w:r>
      <w:r w:rsidR="00ED0E06">
        <w:rPr>
          <w:rFonts w:ascii="Kanit Light" w:hAnsi="Kanit Light" w:cs="Kanit Light" w:hint="cs"/>
          <w:color w:val="009193"/>
          <w:szCs w:val="22"/>
          <w:u w:val="single"/>
          <w:cs/>
        </w:rPr>
        <w:t xml:space="preserve"> </w:t>
      </w:r>
      <w:r w:rsidR="00AF07E4" w:rsidRPr="00ED0E06">
        <w:rPr>
          <w:rFonts w:ascii="Kanit Light" w:hAnsi="Kanit Light" w:cs="Kanit Light" w:hint="cs"/>
          <w:color w:val="009193"/>
          <w:szCs w:val="22"/>
          <w:u w:val="single"/>
          <w:cs/>
        </w:rPr>
        <w:t>ตามอัธยาศัย</w:t>
      </w:r>
      <w:r w:rsidR="00AF07E4">
        <w:rPr>
          <w:rFonts w:ascii="Kanit Light" w:hAnsi="Kanit Light" w:cs="Kanit Light" w:hint="cs"/>
          <w:color w:val="009193"/>
          <w:szCs w:val="22"/>
          <w:cs/>
        </w:rPr>
        <w:t xml:space="preserve"> เพื่อไม่เป็นการรบกวนเวลาของท่าน</w:t>
      </w:r>
    </w:p>
    <w:bookmarkEnd w:id="9"/>
    <w:p w14:paraId="141E2F3E" w14:textId="30B5F869" w:rsidR="00C32080" w:rsidRPr="002A122E" w:rsidRDefault="00D007E2" w:rsidP="00D007E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ที่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พัก : </w:t>
      </w:r>
      <w:r w:rsidR="0095622C">
        <w:rPr>
          <w:rFonts w:ascii="Kanit Light" w:hAnsi="Kanit Light" w:cs="Kanit Light"/>
          <w:color w:val="9900FF"/>
          <w:szCs w:val="22"/>
        </w:rPr>
        <w:t>DALI YUETENG</w:t>
      </w:r>
      <w:r w:rsidR="00702FCA" w:rsidRPr="00702FCA">
        <w:rPr>
          <w:rFonts w:ascii="Kanit Light" w:hAnsi="Kanit Light" w:cs="Kanit Light"/>
          <w:color w:val="9900FF"/>
          <w:szCs w:val="22"/>
        </w:rPr>
        <w:t xml:space="preserve"> </w:t>
      </w:r>
      <w:r w:rsidR="001B29FA" w:rsidRPr="001B29FA">
        <w:rPr>
          <w:rFonts w:ascii="Kanit Light" w:hAnsi="Kanit Light" w:cs="Kanit Light"/>
          <w:color w:val="9900FF"/>
          <w:szCs w:val="22"/>
        </w:rPr>
        <w:t xml:space="preserve">HOTEL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5072A2C" w14:textId="59280A8C" w:rsidR="001A78C1" w:rsidRPr="002A122E" w:rsidRDefault="00061D64" w:rsidP="00D007E2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AC907B2" wp14:editId="06D6BE42">
                <wp:simplePos x="0" y="0"/>
                <wp:positionH relativeFrom="margin">
                  <wp:posOffset>-180116</wp:posOffset>
                </wp:positionH>
                <wp:positionV relativeFrom="paragraph">
                  <wp:posOffset>281219</wp:posOffset>
                </wp:positionV>
                <wp:extent cx="6943725" cy="552450"/>
                <wp:effectExtent l="0" t="0" r="28575" b="19050"/>
                <wp:wrapSquare wrapText="bothSides"/>
                <wp:docPr id="41" name="Rectangle: Rounded Corners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2EF78E" w14:textId="76F43868" w:rsidR="00EF3FE3" w:rsidRPr="00E15EE7" w:rsidRDefault="003A4A9B" w:rsidP="00EC230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585F6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61D64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เมืองต้าหลี่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แชงกรีล่า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- ช่องแคบเสือกระโจน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</w:rPr>
                              <w:t>(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ไม่รวมค่าบันไดเลื่อน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พิพิธภัณฑ์จามรี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–</w:t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r w:rsid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br/>
                            </w:r>
                            <w:r w:rsidR="00EC2303" w:rsidRPr="00EC2303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แชงกรีล่า</w:t>
                            </w:r>
                            <w:r w:rsidR="00EC2303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476B88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504AC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ED216C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160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1D64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23DBBF6E" w14:textId="77777777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404BA552" w14:textId="77777777" w:rsidR="003A4A9B" w:rsidRPr="00E15EE7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311203C5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AC907B2" id="Rectangle: Rounded Corners 41" o:spid="_x0000_s1042" style="position:absolute;left:0;text-align:left;margin-left:-14.2pt;margin-top:22.15pt;width:546.75pt;height:43.5pt;z-index:25162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0B2EF78E" w14:textId="76F43868" w:rsidR="00EF3FE3" w:rsidRPr="00E15EE7" w:rsidRDefault="003A4A9B" w:rsidP="00EC230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585F6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61D64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เมืองต้าหลี่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–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แชงกรีล่า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- ช่องแคบเสือกระโจน</w:t>
                      </w:r>
                      <w:r w:rsidR="00EC2303" w:rsidRPr="00EC2303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</w:rPr>
                        <w:t>(</w:t>
                      </w:r>
                      <w:r w:rsidR="00EC2303" w:rsidRPr="00EC2303">
                        <w:rPr>
                          <w:rFonts w:ascii="Kanit Light" w:hAnsi="Kanit Light" w:cs="Kanit Light" w:hint="cs"/>
                          <w:i/>
                          <w:iCs/>
                          <w:color w:val="FFFFFF"/>
                          <w:sz w:val="23"/>
                          <w:szCs w:val="23"/>
                          <w:cs/>
                        </w:rPr>
                        <w:t>ไม่รวมค่าบันไดเลื่อน</w:t>
                      </w:r>
                      <w:r w:rsidR="00EC2303" w:rsidRPr="00EC2303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</w:rPr>
                        <w:t>)</w:t>
                      </w:r>
                      <w:r w:rsidR="00EC2303" w:rsidRPr="00EC2303">
                        <w:rPr>
                          <w:rFonts w:ascii="Kanit Light" w:hAnsi="Kanit Light" w:cs="Kanit Light" w:hint="cs"/>
                          <w:i/>
                          <w:iCs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พิพิธภัณฑ์จามรี</w:t>
                      </w:r>
                      <w:r w:rsidR="00EC2303" w:rsidRPr="00EC2303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–</w:t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r w:rsid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br/>
                      </w:r>
                      <w:r w:rsidR="00EC2303" w:rsidRPr="00EC2303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แชงกรีล่า</w:t>
                      </w:r>
                      <w:r w:rsidR="00EC2303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476B88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504AC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 </w:t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ED216C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3B160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061D64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23DBBF6E" w14:textId="77777777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404BA552" w14:textId="77777777" w:rsidR="003A4A9B" w:rsidRPr="00E15EE7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311203C5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</w:t>
      </w:r>
      <w:r w:rsidR="00C32080" w:rsidRPr="00061D6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แจ้งพร้อม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ใบนัดหมาย 5-7 วัน</w:t>
      </w:r>
      <w:r w:rsidR="00C32080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5EE9D337" w14:textId="275528F0" w:rsidR="0085053D" w:rsidRDefault="00614582" w:rsidP="00F22FC5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Pr="001B483E">
        <w:rPr>
          <w:rFonts w:ascii="Kanit Light" w:hAnsi="Kanit Light" w:cs="Kanit Light"/>
          <w:color w:val="009193"/>
          <w:szCs w:val="22"/>
          <w:cs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 </w:t>
      </w:r>
      <w:r w:rsidR="00D007E2"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D007E2" w:rsidRPr="001B483E">
        <w:rPr>
          <w:rFonts w:ascii="Kanit Light" w:hAnsi="Kanit Light" w:cs="Kanit Light"/>
          <w:color w:val="009193"/>
          <w:szCs w:val="22"/>
          <w:cs/>
        </w:rPr>
        <w:t xml:space="preserve"> </w:t>
      </w:r>
      <w:r w:rsidR="00D007E2" w:rsidRPr="001B483E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ED216C">
        <w:rPr>
          <w:rFonts w:ascii="Kanit Light" w:hAnsi="Kanit Light" w:cs="Kanit Light"/>
          <w:color w:val="009193"/>
          <w:szCs w:val="22"/>
          <w:highlight w:val="yellow"/>
        </w:rPr>
        <w:t>4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  <w:bookmarkStart w:id="10" w:name="_Hlk132120499"/>
    </w:p>
    <w:p w14:paraId="78F7FA4A" w14:textId="109F1A66" w:rsidR="0095622C" w:rsidRDefault="00ED0E06" w:rsidP="0095622C">
      <w:pPr>
        <w:tabs>
          <w:tab w:val="left" w:pos="851"/>
        </w:tabs>
        <w:spacing w:after="0"/>
        <w:ind w:left="851" w:right="272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 wp14:anchorId="688E7D3A" wp14:editId="4AD7B265">
                <wp:simplePos x="0" y="0"/>
                <wp:positionH relativeFrom="column">
                  <wp:posOffset>-457200</wp:posOffset>
                </wp:positionH>
                <wp:positionV relativeFrom="paragraph">
                  <wp:posOffset>1221105</wp:posOffset>
                </wp:positionV>
                <wp:extent cx="7553325" cy="2203450"/>
                <wp:effectExtent l="0" t="0" r="9525" b="6350"/>
                <wp:wrapSquare wrapText="bothSides"/>
                <wp:docPr id="176383578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03450"/>
                          <a:chOff x="-95682" y="0"/>
                          <a:chExt cx="7553325" cy="2338705"/>
                        </a:xfrm>
                      </wpg:grpSpPr>
                      <pic:pic xmlns:pic="http://schemas.openxmlformats.org/drawingml/2006/picture">
                        <pic:nvPicPr>
                          <pic:cNvPr id="157735996" name="Picture 55" descr="A river flowing through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95682" y="0"/>
                            <a:ext cx="5091430" cy="233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00755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95372" y="1"/>
                            <a:ext cx="2462271" cy="233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3147A" id="Group 32" o:spid="_x0000_s1026" style="position:absolute;margin-left:-36pt;margin-top:96.15pt;width:594.75pt;height:173.5pt;z-index:251850240;mso-width-relative:margin;mso-height-relative:margin" coordorigin="-956" coordsize="75533,23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">
                <v:shape id="Picture 55" o:spid="_x0000_s1027" type="#_x0000_t75" alt="A river flowing through a mountain&#10;&#10;Description automatically generated" style="position:absolute;left:-956;width:50913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">
                  <v:imagedata r:id="rId44" o:title="A river flowing through a mountain&#10;&#10;Description automatically generated"/>
                </v:shape>
                <v:shape id="Picture 56" o:spid="_x0000_s1028" type="#_x0000_t75" style="position:absolute;left:49953;width:24623;height:23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">
                  <v:imagedata r:id="rId45" o:title=""/>
                </v:shape>
                <w10:wrap type="square"/>
              </v:group>
            </w:pict>
          </mc:Fallback>
        </mc:AlternateConten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เดินทางสู่ </w:t>
      </w:r>
      <w:r w:rsidR="0095622C" w:rsidRPr="00E35694">
        <w:rPr>
          <w:rFonts w:ascii="Kanit Light" w:eastAsia="Times New Roman" w:hAnsi="Kanit Light" w:cs="Kanit Light"/>
          <w:b/>
          <w:bCs/>
          <w:szCs w:val="22"/>
          <w:cs/>
        </w:rPr>
        <w:t>เมืองจงเตี้ยน</w:t>
      </w:r>
      <w:r w:rsidR="0095622C" w:rsidRPr="00E35694">
        <w:rPr>
          <w:rFonts w:ascii="Kanit Light" w:eastAsia="Times New Roman" w:hAnsi="Kanit Light" w:cs="Kanit Light"/>
          <w:szCs w:val="22"/>
          <w:cs/>
        </w:rPr>
        <w:t xml:space="preserve"> </w: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หรือ </w:t>
      </w:r>
      <w:r w:rsidR="0095622C" w:rsidRPr="00E35694">
        <w:rPr>
          <w:rFonts w:ascii="Kanit Light" w:eastAsia="Times New Roman" w:hAnsi="Kanit Light" w:cs="Kanit Light"/>
          <w:b/>
          <w:bCs/>
          <w:szCs w:val="22"/>
          <w:cs/>
        </w:rPr>
        <w:t>แชงกรีล่า</w:t>
      </w:r>
      <w:r w:rsidR="0095622C" w:rsidRPr="00E3569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>จะมองเห็นภูเขาสูงมีหิมะปกคลุมเกือบตลอดทั้งปี</w:t>
      </w:r>
      <w:r w:rsidR="0095622C" w:rsidRPr="00E35694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เป็นเมืองที่มีความสวยงามทางธรรมชาติและวัฒนธรรมของชาวทิเบต</w:t>
      </w:r>
      <w:r w:rsidR="0095622C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95622C" w:rsidRPr="00E35694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ชม</w:t>
      </w:r>
      <w:r w:rsidR="0095622C" w:rsidRPr="002F3497">
        <w:rPr>
          <w:rFonts w:ascii="Kanit Light" w:eastAsia="Times New Roman" w:hAnsi="Kanit Light" w:cs="Kanit Light"/>
          <w:color w:val="FF5050"/>
          <w:szCs w:val="22"/>
          <w:cs/>
        </w:rPr>
        <w:t>ช่องแคบเสือกระโจน</w:t>
      </w:r>
      <w:r w:rsidR="0095622C" w:rsidRPr="002F3497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 </w:t>
      </w:r>
      <w:r w:rsidR="0095622C" w:rsidRPr="002F3497">
        <w:rPr>
          <w:rFonts w:ascii="Kanit Light" w:eastAsia="Times New Roman" w:hAnsi="Kanit Light" w:cs="Kanit Light"/>
          <w:color w:val="FF5050"/>
          <w:szCs w:val="22"/>
        </w:rPr>
        <w:t>(Tiger Leaping Gorge)</w:t>
      </w:r>
      <w:r w:rsidR="0095622C" w:rsidRPr="002F3497">
        <w:rPr>
          <w:rFonts w:ascii="Kanit Light" w:eastAsia="Times New Roman" w:hAnsi="Kanit Light" w:cs="Kanit Light" w:hint="cs"/>
          <w:i/>
          <w:iCs/>
          <w:color w:val="FF5050"/>
          <w:szCs w:val="22"/>
          <w:cs/>
        </w:rPr>
        <w:t xml:space="preserve"> </w:t>
      </w:r>
      <w:r w:rsidR="0095622C" w:rsidRPr="00E35694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="0095622C" w:rsidRPr="00E35694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</w:t>
      </w:r>
      <w:r w:rsidR="0095622C" w:rsidRPr="00E35694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95622C" w:rsidRPr="00E35694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ค่าบันไดเลื่อน</w:t>
      </w:r>
      <w:r w:rsidR="0095622C" w:rsidRPr="00E35694">
        <w:rPr>
          <w:rFonts w:ascii="Kanit Light" w:eastAsia="Times New Roman" w:hAnsi="Kanit Light" w:cs="Kanit Light"/>
          <w:i/>
          <w:iCs/>
          <w:color w:val="FF0000"/>
          <w:szCs w:val="22"/>
        </w:rPr>
        <w:t>)</w:t>
      </w:r>
      <w:r w:rsidR="0095622C" w:rsidRPr="00E35694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</w: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ตั้งอยู่ระหว่างทางแยกของเมืองลี่เจียงและเมืองจงเตี้ยน น้ำบริเวณนี้ไหลเชี่ยวมาก ตามตำนานเล่าว่า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“หินเสือกระโดด” ซึ่งก้อนหินมีความสูงกว่า </w:t>
      </w:r>
      <w:r w:rsidR="0095622C" w:rsidRPr="00E35694">
        <w:rPr>
          <w:rFonts w:ascii="Kanit Light" w:eastAsia="Times New Roman" w:hAnsi="Kanit Light" w:cs="Kanit Light"/>
          <w:color w:val="000000"/>
          <w:szCs w:val="22"/>
        </w:rPr>
        <w:t xml:space="preserve">13 </w:t>
      </w:r>
      <w:r w:rsidR="0095622C" w:rsidRPr="00E35694">
        <w:rPr>
          <w:rFonts w:ascii="Kanit Light" w:eastAsia="Times New Roman" w:hAnsi="Kanit Light" w:cs="Kanit Light"/>
          <w:color w:val="000000"/>
          <w:szCs w:val="22"/>
          <w:cs/>
        </w:rPr>
        <w:t>เมตร จึงเป็นที่มาของชื่อ</w:t>
      </w:r>
      <w:r w:rsidR="0095622C" w:rsidRPr="00E35694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 “ช่องแคบเสือกระโจน” </w:t>
      </w:r>
    </w:p>
    <w:p w14:paraId="27CFA6E7" w14:textId="672BA67E" w:rsidR="00EC2303" w:rsidRDefault="00ED0E06" w:rsidP="0095622C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9193"/>
          <w:szCs w:val="22"/>
        </w:rPr>
      </w:pPr>
      <w:r w:rsidRPr="00E35694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1852288" behindDoc="0" locked="0" layoutInCell="1" allowOverlap="1" wp14:anchorId="653D7517" wp14:editId="42C480BD">
            <wp:simplePos x="0" y="0"/>
            <wp:positionH relativeFrom="page">
              <wp:posOffset>4714875</wp:posOffset>
            </wp:positionH>
            <wp:positionV relativeFrom="paragraph">
              <wp:posOffset>2345055</wp:posOffset>
            </wp:positionV>
            <wp:extent cx="2840990" cy="1892300"/>
            <wp:effectExtent l="0" t="0" r="0" b="0"/>
            <wp:wrapSquare wrapText="bothSides"/>
            <wp:docPr id="1979660842" name="Picture 8" descr="A display of animals in a muse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660842" name="Picture 8" descr="A display of animals in a museum&#10;&#10;AI-generated content may be incorrect.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2D6FE" w14:textId="52DF9483" w:rsidR="00D00818" w:rsidRPr="00B970CF" w:rsidRDefault="007E4769" w:rsidP="00257A94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 w:rsidRPr="00B970CF">
        <w:rPr>
          <w:rFonts w:ascii="Kanit Light" w:hAnsi="Kanit Light" w:cs="Kanit Light" w:hint="cs"/>
          <w:color w:val="009193"/>
          <w:szCs w:val="22"/>
          <w:cs/>
        </w:rPr>
        <w:t xml:space="preserve">เที่ยง   </w:t>
      </w:r>
      <w:r w:rsidRPr="00B970CF">
        <w:rPr>
          <w:rFonts w:ascii="Kanit Light" w:hAnsi="Kanit Light" w:cs="Kanit Light"/>
          <w:color w:val="009193"/>
          <w:szCs w:val="22"/>
          <w:cs/>
        </w:rPr>
        <w:tab/>
      </w:r>
      <w:r w:rsidRPr="00B970CF">
        <w:rPr>
          <w:rFonts w:ascii="Kanit Light" w:hAnsi="Kanit Light" w:cs="Kanit Light"/>
          <w:color w:val="009193"/>
          <w:szCs w:val="22"/>
        </w:rPr>
        <w:sym w:font="Webdings" w:char="F0E4"/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 </w:t>
      </w:r>
      <w:r w:rsidRPr="00B970CF">
        <w:rPr>
          <w:rFonts w:ascii="Kanit Light" w:hAnsi="Kanit Light" w:cs="Kanit Light" w:hint="cs"/>
          <w:color w:val="009193"/>
          <w:szCs w:val="22"/>
          <w:cs/>
        </w:rPr>
        <w:t>รับประทาน</w:t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อาหารเที่ยง  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ED216C">
        <w:rPr>
          <w:rFonts w:ascii="Kanit Light" w:hAnsi="Kanit Light" w:cs="Kanit Light"/>
          <w:color w:val="009193"/>
          <w:szCs w:val="22"/>
          <w:highlight w:val="yellow"/>
        </w:rPr>
        <w:t>5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B970CF">
        <w:rPr>
          <w:rFonts w:ascii="Kanit Light" w:hAnsi="Kanit Light" w:cs="Kanit Light"/>
          <w:b/>
          <w:bCs/>
          <w:noProof/>
          <w:color w:val="009193"/>
          <w:szCs w:val="22"/>
        </w:rPr>
        <w:t xml:space="preserve"> </w:t>
      </w:r>
      <w:bookmarkStart w:id="11" w:name="_Hlk129855430"/>
      <w:bookmarkStart w:id="12" w:name="_Hlk106703911"/>
      <w:bookmarkEnd w:id="10"/>
    </w:p>
    <w:p w14:paraId="425B5458" w14:textId="32E0FE56" w:rsidR="009B52A9" w:rsidRPr="00E35694" w:rsidRDefault="009B52A9" w:rsidP="009B52A9">
      <w:pPr>
        <w:tabs>
          <w:tab w:val="left" w:pos="709"/>
        </w:tabs>
        <w:spacing w:after="0" w:line="276" w:lineRule="auto"/>
        <w:ind w:left="851" w:right="272"/>
        <w:jc w:val="thaiDistribute"/>
        <w:rPr>
          <w:rFonts w:ascii="Kanit Light" w:hAnsi="Kanit Light" w:cs="Kanit Light"/>
          <w:szCs w:val="22"/>
        </w:rPr>
      </w:pPr>
      <w:r w:rsidRPr="00E35694">
        <w:rPr>
          <w:rFonts w:ascii="Kanit Light" w:hAnsi="Kanit Light" w:cs="Kanit Light" w:hint="cs"/>
          <w:b/>
          <w:bCs/>
          <w:szCs w:val="22"/>
          <w:cs/>
        </w:rPr>
        <w:t>มาทำความรู้จักกับจามรีให้มากขึ้นกับ</w:t>
      </w:r>
      <w:r w:rsidRPr="002F3497">
        <w:rPr>
          <w:rFonts w:ascii="Kanit Light" w:hAnsi="Kanit Light" w:cs="Kanit Light"/>
          <w:color w:val="FF5050"/>
          <w:szCs w:val="22"/>
          <w:cs/>
        </w:rPr>
        <w:t xml:space="preserve">พิพิธภัณฑ์จามรี </w:t>
      </w:r>
      <w:r w:rsidRPr="00E35694">
        <w:rPr>
          <w:rFonts w:ascii="Kanit Light" w:hAnsi="Kanit Light" w:cs="Kanit Light"/>
          <w:szCs w:val="22"/>
          <w:cs/>
        </w:rPr>
        <w:t>พิพิธภัณฑ์ที่เล่าความเป็นมาอย่างยาวนานเกี่ยวกับจามรี พร้อมโซนจัดแสดงรูปภาพและรูปปั้น โซนการแสดงการผลิตอาหารจากจามรี เพราะที่นี้ถือเป็นฐานโรงงานอุตสาหกรรมการผลิตอาหารแปรรูปจากจามรี อีกด้วย</w:t>
      </w:r>
      <w:r w:rsidRPr="00E35694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b/>
          <w:bCs/>
          <w:szCs w:val="22"/>
          <w:cs/>
        </w:rPr>
        <w:t>เดินเล่นชิลๆ</w:t>
      </w:r>
      <w:r w:rsidRPr="00E35694">
        <w:rPr>
          <w:rFonts w:ascii="Kanit Light" w:hAnsi="Kanit Light" w:cs="Kanit Light" w:hint="cs"/>
          <w:color w:val="996600"/>
          <w:szCs w:val="22"/>
          <w:cs/>
        </w:rPr>
        <w:t xml:space="preserve"> </w:t>
      </w:r>
      <w:r w:rsidRPr="002F3497">
        <w:rPr>
          <w:rFonts w:ascii="Kanit Light" w:hAnsi="Kanit Light" w:cs="Kanit Light" w:hint="cs"/>
          <w:color w:val="FF5050"/>
          <w:szCs w:val="22"/>
          <w:cs/>
        </w:rPr>
        <w:t xml:space="preserve">เมืองโบราณแชงกรีล่า </w:t>
      </w:r>
      <w:r w:rsidRPr="002F3497">
        <w:rPr>
          <w:rFonts w:ascii="Kanit Light" w:hAnsi="Kanit Light" w:cs="Kanit Light"/>
          <w:color w:val="FF5050"/>
          <w:szCs w:val="22"/>
        </w:rPr>
        <w:t xml:space="preserve">(Shangri La Ancient Town) </w:t>
      </w:r>
      <w:r w:rsidRPr="00E35694">
        <w:rPr>
          <w:rFonts w:ascii="Kanit Light" w:hAnsi="Kanit Light" w:cs="Kanit Light" w:hint="cs"/>
          <w:szCs w:val="22"/>
          <w:cs/>
        </w:rPr>
        <w:t>อยู่ในเมืองแชงกรีล่าบ้านเรือนส่วนใหญ่จะเป็นบ้านไม้ใน</w:t>
      </w:r>
      <w:r w:rsidRPr="00E35694">
        <w:rPr>
          <w:rFonts w:ascii="Kanit Light" w:hAnsi="Kanit Light" w:cs="Kanit Light" w:hint="cs"/>
          <w:szCs w:val="22"/>
          <w:cs/>
        </w:rPr>
        <w:lastRenderedPageBreak/>
        <w:t>สไตล์ทิเบตที่สร้างขึ้นมาเพื่อต้องการสื่อให้นักท่องเที่ยว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รู้ความเป็นมาและย้อนเวลาไปสู่อดีตแชงกรีล่า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เมืองเก่าจงเตี้ยน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ตั้งอยู่ติดกับยอดเขาเล็กๆ</w:t>
      </w:r>
    </w:p>
    <w:p w14:paraId="2955ACF1" w14:textId="5803F6E9" w:rsidR="008D4FDF" w:rsidRPr="00EB327C" w:rsidRDefault="009B52A9" w:rsidP="00EB327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54336" behindDoc="0" locked="0" layoutInCell="1" allowOverlap="1" wp14:anchorId="2B24330B" wp14:editId="26C70424">
                <wp:simplePos x="0" y="0"/>
                <wp:positionH relativeFrom="page">
                  <wp:posOffset>0</wp:posOffset>
                </wp:positionH>
                <wp:positionV relativeFrom="paragraph">
                  <wp:posOffset>238760</wp:posOffset>
                </wp:positionV>
                <wp:extent cx="7553325" cy="2520315"/>
                <wp:effectExtent l="0" t="0" r="9525" b="0"/>
                <wp:wrapSquare wrapText="bothSides"/>
                <wp:docPr id="1116793437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20315"/>
                          <a:chOff x="0" y="0"/>
                          <a:chExt cx="7553325" cy="2520315"/>
                        </a:xfrm>
                      </wpg:grpSpPr>
                      <pic:pic xmlns:pic="http://schemas.openxmlformats.org/drawingml/2006/picture">
                        <pic:nvPicPr>
                          <pic:cNvPr id="1387349891" name="Picture 34" descr="A building with light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2520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028265" name="Picture 35" descr="A large archway with light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0000" cy="2520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833E5" id="Group 36" o:spid="_x0000_s1026" style="position:absolute;margin-left:0;margin-top:18.8pt;width:594.75pt;height:198.45pt;z-index:251854336;mso-position-horizontal-relative:page;mso-width-relative:margin;mso-height-relative:margin" coordsize="75533,252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">
                <v:shape id="Picture 34" o:spid="_x0000_s1027" type="#_x0000_t75" alt="A building with lights on it&#10;&#10;Description automatically generated" style="position:absolute;width:37814;height:2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">
                  <v:imagedata r:id="rId50" o:title="A building with lights on it&#10;&#10;Description automatically generated"/>
                </v:shape>
                <v:shape id="Picture 35" o:spid="_x0000_s1028" type="#_x0000_t75" alt="A large archway with lights&#10;&#10;Description automatically generated with medium confidence" style="position:absolute;left:37433;width:38100;height:2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">
                  <v:imagedata r:id="rId51" o:title="A large archway with lights&#10;&#10;Description automatically generated with medium confidence"/>
                </v:shape>
                <w10:wrap type="square" anchorx="page"/>
              </v:group>
            </w:pict>
          </mc:Fallback>
        </mc:AlternateContent>
      </w:r>
    </w:p>
    <w:p w14:paraId="42FCA64C" w14:textId="77777777" w:rsidR="009B52A9" w:rsidRDefault="009B52A9" w:rsidP="00ED216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9193"/>
          <w:szCs w:val="22"/>
          <w:lang w:eastAsia="en-SG"/>
        </w:rPr>
      </w:pPr>
    </w:p>
    <w:p w14:paraId="6242956A" w14:textId="783922E5" w:rsidR="00061D64" w:rsidRPr="008D4FDF" w:rsidRDefault="00061D64" w:rsidP="00ED216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  <w:cs/>
        </w:rPr>
      </w:pP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8D4FDF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="00ED216C">
        <w:rPr>
          <w:rFonts w:ascii="Kanit Light" w:hAnsi="Kanit Light" w:cs="Kanit Light" w:hint="cs"/>
          <w:color w:val="009193"/>
          <w:szCs w:val="22"/>
          <w:cs/>
        </w:rPr>
        <w:t>อิสระอาหารเย็นตามอัธยาศัย เพื่อไม่เป็นการรบกวนเวลาของท่าน</w:t>
      </w:r>
    </w:p>
    <w:p w14:paraId="2F6AFB18" w14:textId="435F8024" w:rsidR="00061D64" w:rsidRDefault="00061D64" w:rsidP="00ED216C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95622C">
        <w:rPr>
          <w:rFonts w:ascii="Kanit Light" w:hAnsi="Kanit Light" w:cs="Kanit Light"/>
          <w:color w:val="9900FF"/>
          <w:szCs w:val="22"/>
        </w:rPr>
        <w:t>SA LONG</w:t>
      </w:r>
      <w:r w:rsidR="00ED216C" w:rsidRPr="00ED216C">
        <w:rPr>
          <w:rFonts w:ascii="Kanit Light" w:hAnsi="Kanit Light" w:cs="Kanit Light"/>
          <w:color w:val="9900FF"/>
          <w:szCs w:val="22"/>
        </w:rPr>
        <w:t xml:space="preserve">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362F9DAA" w14:textId="48B7CFCF" w:rsidR="00061D64" w:rsidRPr="002A122E" w:rsidRDefault="00845A58" w:rsidP="00061D64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5BC04358" wp14:editId="5AE71094">
                <wp:simplePos x="0" y="0"/>
                <wp:positionH relativeFrom="margin">
                  <wp:posOffset>-229180</wp:posOffset>
                </wp:positionH>
                <wp:positionV relativeFrom="paragraph">
                  <wp:posOffset>338455</wp:posOffset>
                </wp:positionV>
                <wp:extent cx="7107555" cy="575945"/>
                <wp:effectExtent l="0" t="0" r="17145" b="14605"/>
                <wp:wrapSquare wrapText="bothSides"/>
                <wp:docPr id="29" name="Rectangle: Rounded Corner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575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8E482D" w14:textId="45242EBE" w:rsidR="00061D64" w:rsidRPr="00E15EE7" w:rsidRDefault="00061D64" w:rsidP="00EC2303">
                            <w:pPr>
                              <w:spacing w:after="0" w:line="276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="00F44B2D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สี่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วัดลามะซงจ้านหลิ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-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ทะเลสาบนาพาไห่ - เมืองลี่เจียง – ร้านบัวหิมะ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สระมังกรดำ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- ร้านยางพารา </w:t>
                            </w:r>
                            <w:r w:rsid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เมืองโบราณ</w:t>
                            </w:r>
                            <w:r w:rsid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br/>
                            </w:r>
                            <w:r w:rsidR="00EC2303" w:rsidRPr="00EC2303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ลี่เจียง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F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702F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                </w:t>
                            </w:r>
                            <w:r w:rsidR="00EC23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 xml:space="preserve">                     </w:t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26B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 xml:space="preserve">       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F73A30B" w14:textId="77777777" w:rsidR="00061D64" w:rsidRPr="00056BDF" w:rsidRDefault="00061D64" w:rsidP="00061D6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C04358" id="_x0000_s1043" style="position:absolute;left:0;text-align:left;margin-left:-18.05pt;margin-top:26.65pt;width:559.65pt;height:45.35pt;z-index:25180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0A8E482D" w14:textId="45242EBE" w:rsidR="00061D64" w:rsidRPr="00E15EE7" w:rsidRDefault="00061D64" w:rsidP="00EC2303">
                      <w:pPr>
                        <w:spacing w:after="0" w:line="276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="00F44B2D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สี่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วัดลามะซงจ้านหลิ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-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ทะเลสาบนาพาไห่ - เมืองลี่เจียง – ร้านบัวหิมะ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สระมังกรดำ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- ร้านยางพารา </w:t>
                      </w:r>
                      <w:r w:rsid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="00EC2303" w:rsidRPr="00EC2303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เมืองโบราณ</w:t>
                      </w:r>
                      <w:r w:rsid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br/>
                      </w:r>
                      <w:r w:rsidR="00EC2303" w:rsidRPr="00EC2303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ลี่เจียง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</w:t>
                      </w:r>
                      <w:r w:rsidR="007B330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702FCA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702FCA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                </w:t>
                      </w:r>
                      <w:r w:rsidR="00EC2303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 xml:space="preserve">                     </w:t>
                      </w:r>
                      <w:r w:rsidR="007B330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926BED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 xml:space="preserve">       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F73A30B" w14:textId="77777777" w:rsidR="00061D64" w:rsidRPr="00056BDF" w:rsidRDefault="00061D64" w:rsidP="00061D6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61D64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                   </w:t>
      </w:r>
      <w:r w:rsidR="00061D64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061D64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061D64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60CB3A7A" w14:textId="1F9575F6" w:rsidR="0095622C" w:rsidRDefault="009B52A9" w:rsidP="0095622C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w:drawing>
          <wp:anchor distT="0" distB="0" distL="114300" distR="114300" simplePos="0" relativeHeight="251858432" behindDoc="0" locked="0" layoutInCell="1" allowOverlap="1" wp14:anchorId="0AF4D3BF" wp14:editId="4B2A7A7B">
            <wp:simplePos x="0" y="0"/>
            <wp:positionH relativeFrom="page">
              <wp:posOffset>4969510</wp:posOffset>
            </wp:positionH>
            <wp:positionV relativeFrom="paragraph">
              <wp:posOffset>794385</wp:posOffset>
            </wp:positionV>
            <wp:extent cx="2590800" cy="2616200"/>
            <wp:effectExtent l="0" t="0" r="0" b="0"/>
            <wp:wrapSquare wrapText="bothSides"/>
            <wp:docPr id="1159847393" name="Picture 35" descr="A building with a black and gold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847393" name="Picture 35" descr="A building with a black and gold design&#10;&#10;AI-generated content may be incorrect.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22C"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="0095622C" w:rsidRPr="001B483E">
        <w:rPr>
          <w:rFonts w:ascii="Kanit Light" w:hAnsi="Kanit Light" w:cs="Kanit Light"/>
          <w:color w:val="009193"/>
          <w:szCs w:val="22"/>
          <w:cs/>
        </w:rPr>
        <w:tab/>
      </w:r>
      <w:r w:rsidR="0095622C"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="0095622C"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 </w:t>
      </w:r>
      <w:r w:rsidR="0095622C"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95622C" w:rsidRPr="001B483E">
        <w:rPr>
          <w:rFonts w:ascii="Kanit Light" w:hAnsi="Kanit Light" w:cs="Kanit Light"/>
          <w:color w:val="009193"/>
          <w:szCs w:val="22"/>
          <w:cs/>
        </w:rPr>
        <w:t xml:space="preserve"> </w:t>
      </w:r>
      <w:r w:rsidR="0095622C" w:rsidRPr="001B483E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95622C"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95622C">
        <w:rPr>
          <w:rFonts w:ascii="Kanit Light" w:hAnsi="Kanit Light" w:cs="Kanit Light" w:hint="cs"/>
          <w:color w:val="009193"/>
          <w:szCs w:val="22"/>
          <w:highlight w:val="yellow"/>
          <w:cs/>
        </w:rPr>
        <w:t>6</w:t>
      </w:r>
      <w:r w:rsidR="0095622C"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="0095622C" w:rsidRPr="001B483E">
        <w:rPr>
          <w:rFonts w:ascii="Kanit Light" w:hAnsi="Kanit Light" w:cs="Kanit Light"/>
          <w:color w:val="009193"/>
          <w:szCs w:val="22"/>
        </w:rPr>
        <w:t xml:space="preserve">  </w:t>
      </w:r>
    </w:p>
    <w:p w14:paraId="295FF1FC" w14:textId="440C420E" w:rsidR="009B52A9" w:rsidRDefault="009B52A9" w:rsidP="009B52A9">
      <w:pPr>
        <w:tabs>
          <w:tab w:val="left" w:pos="4008"/>
        </w:tabs>
        <w:spacing w:after="0"/>
        <w:ind w:left="851" w:right="272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E35694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295495B6" wp14:editId="17F14340">
                <wp:simplePos x="0" y="0"/>
                <wp:positionH relativeFrom="margin">
                  <wp:posOffset>552450</wp:posOffset>
                </wp:positionH>
                <wp:positionV relativeFrom="paragraph">
                  <wp:posOffset>1157025</wp:posOffset>
                </wp:positionV>
                <wp:extent cx="3390900" cy="723900"/>
                <wp:effectExtent l="114300" t="95250" r="114300" b="133350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723900"/>
                        </a:xfrm>
                        <a:prstGeom prst="rect">
                          <a:avLst/>
                        </a:prstGeom>
                        <a:solidFill>
                          <a:srgbClr val="CC660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6FB747AA" w14:textId="77777777" w:rsidR="009B52A9" w:rsidRPr="0067415B" w:rsidRDefault="009B52A9" w:rsidP="009B52A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C76C55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ระฆังสู่สรวงสวรรค์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หากใครได้ไปหมุนถือว่ามีบุญ หา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ผู้ใดได้ยินเสียง ถือว่าระฆังจะนำโชคมาให้ </w:t>
                            </w:r>
                          </w:p>
                          <w:p w14:paraId="654529C2" w14:textId="77777777" w:rsidR="009B52A9" w:rsidRPr="0067415B" w:rsidRDefault="009B52A9" w:rsidP="009B52A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495B6" id="Rectangle 8" o:spid="_x0000_s1044" style="position:absolute;left:0;text-align:left;margin-left:43.5pt;margin-top:91.1pt;width:267pt;height:57pt;z-index:25185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" fillcolor="#c60" stroked="f">
                <v:shadow on="t" color="black" offset="0,1pt"/>
                <v:textbox>
                  <w:txbxContent>
                    <w:p w14:paraId="6FB747AA" w14:textId="77777777" w:rsidR="009B52A9" w:rsidRPr="0067415B" w:rsidRDefault="009B52A9" w:rsidP="009B52A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C76C55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ระฆังสู่สรวงสวรรค์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หากใครได้ไปหมุนถือว่ามีบุญ หา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ก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ผู้ใดได้ยินเสียง ถือว่าระฆังจะนำโชคมาให้ </w:t>
                      </w:r>
                    </w:p>
                    <w:p w14:paraId="654529C2" w14:textId="77777777" w:rsidR="009B52A9" w:rsidRPr="0067415B" w:rsidRDefault="009B52A9" w:rsidP="009B52A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อลังการ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2F3497">
        <w:rPr>
          <w:rFonts w:ascii="Kanit Light" w:eastAsia="Times New Roman" w:hAnsi="Kanit Light" w:cs="Kanit Light"/>
          <w:color w:val="FF5050"/>
          <w:szCs w:val="22"/>
          <w:cs/>
        </w:rPr>
        <w:t>วัดลามะซงจ้านหลิ</w:t>
      </w:r>
      <w:r w:rsidRPr="002F3497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น </w:t>
      </w:r>
      <w:r w:rsidRPr="002F3497">
        <w:rPr>
          <w:rFonts w:ascii="Kanit Light" w:eastAsia="Times New Roman" w:hAnsi="Kanit Light" w:cs="Kanit Light"/>
          <w:color w:val="FF5050"/>
          <w:szCs w:val="22"/>
        </w:rPr>
        <w:t>(</w:t>
      </w:r>
      <w:proofErr w:type="spellStart"/>
      <w:r w:rsidRPr="002F3497">
        <w:rPr>
          <w:rFonts w:ascii="Kanit Light" w:eastAsia="Times New Roman" w:hAnsi="Kanit Light" w:cs="Kanit Light"/>
          <w:color w:val="FF5050"/>
          <w:szCs w:val="22"/>
        </w:rPr>
        <w:t>Songzanlin</w:t>
      </w:r>
      <w:proofErr w:type="spellEnd"/>
      <w:r w:rsidRPr="002F3497">
        <w:rPr>
          <w:rFonts w:ascii="Kanit Light" w:eastAsia="Times New Roman" w:hAnsi="Kanit Light" w:cs="Kanit Light"/>
          <w:color w:val="FF5050"/>
          <w:szCs w:val="22"/>
        </w:rPr>
        <w:t xml:space="preserve"> Temple)</w:t>
      </w:r>
      <w:r w:rsidRPr="002F3497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  <w:r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60D329B6" w14:textId="46EB947A" w:rsidR="009B52A9" w:rsidRPr="00E35694" w:rsidRDefault="009B52A9" w:rsidP="009B52A9">
      <w:pPr>
        <w:tabs>
          <w:tab w:val="left" w:pos="4008"/>
        </w:tabs>
        <w:spacing w:after="0"/>
        <w:ind w:left="851" w:right="272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1FF40ACE" w14:textId="56ABDAB2" w:rsidR="009B52A9" w:rsidRPr="00E35694" w:rsidRDefault="00ED0E06" w:rsidP="009B52A9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E35694"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860480" behindDoc="0" locked="0" layoutInCell="1" allowOverlap="1" wp14:anchorId="145C134E" wp14:editId="3EFD4C96">
                <wp:simplePos x="0" y="0"/>
                <wp:positionH relativeFrom="page">
                  <wp:posOffset>0</wp:posOffset>
                </wp:positionH>
                <wp:positionV relativeFrom="paragraph">
                  <wp:posOffset>210820</wp:posOffset>
                </wp:positionV>
                <wp:extent cx="7553325" cy="2206625"/>
                <wp:effectExtent l="0" t="0" r="9525" b="3175"/>
                <wp:wrapSquare wrapText="bothSides"/>
                <wp:docPr id="1784385955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06625"/>
                          <a:chOff x="0" y="-552450"/>
                          <a:chExt cx="7552638" cy="2206625"/>
                        </a:xfrm>
                      </wpg:grpSpPr>
                      <pic:pic xmlns:pic="http://schemas.openxmlformats.org/drawingml/2006/picture">
                        <pic:nvPicPr>
                          <pic:cNvPr id="184841593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243757" y="-552450"/>
                            <a:ext cx="3308881" cy="2206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903193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503" b="9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52450"/>
                            <a:ext cx="4298315" cy="220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85B938" id="Group 43" o:spid="_x0000_s1026" style="position:absolute;margin-left:0;margin-top:16.6pt;width:594.75pt;height:173.75pt;z-index:251860480;mso-position-horizontal-relative:page;mso-width-relative:margin;mso-height-relative:margin" coordorigin=",-5524" coordsize="75526,22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">
                <v:shape id="Picture 21" o:spid="_x0000_s1027" type="#_x0000_t75" style="position:absolute;left:42437;top:-5524;width:33089;height:2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">
                  <v:imagedata r:id="rId55" o:title=""/>
                </v:shape>
                <v:shape id="Picture 42" o:spid="_x0000_s1028" type="#_x0000_t75" style="position:absolute;top:-5524;width:42983;height:2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">
                  <v:imagedata r:id="rId56" o:title="" croptop="6228f" cropbottom="6228f"/>
                </v:shape>
                <w10:wrap type="square" anchorx="page"/>
              </v:group>
            </w:pict>
          </mc:Fallback>
        </mc:AlternateContent>
      </w:r>
      <w:r w:rsidR="009B52A9"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                              </w:t>
      </w:r>
    </w:p>
    <w:p w14:paraId="6EFDB82C" w14:textId="0388B17A" w:rsidR="009B52A9" w:rsidRPr="00E35694" w:rsidRDefault="009B52A9" w:rsidP="009B52A9">
      <w:pPr>
        <w:tabs>
          <w:tab w:val="left" w:pos="4008"/>
        </w:tabs>
        <w:spacing w:after="0"/>
        <w:ind w:left="851" w:right="272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E35694">
        <w:rPr>
          <w:rFonts w:ascii="Kanit Light" w:eastAsia="Times New Roman" w:hAnsi="Kanit Light" w:cs="Kanit Light"/>
          <w:noProof/>
          <w:color w:val="9437FF"/>
          <w:szCs w:val="22"/>
        </w:rPr>
        <w:lastRenderedPageBreak/>
        <w:drawing>
          <wp:anchor distT="0" distB="0" distL="114300" distR="114300" simplePos="0" relativeHeight="251862528" behindDoc="0" locked="0" layoutInCell="1" allowOverlap="1" wp14:anchorId="2E0D590F" wp14:editId="70EF082D">
            <wp:simplePos x="0" y="0"/>
            <wp:positionH relativeFrom="column">
              <wp:posOffset>3826786</wp:posOffset>
            </wp:positionH>
            <wp:positionV relativeFrom="paragraph">
              <wp:posOffset>-249</wp:posOffset>
            </wp:positionV>
            <wp:extent cx="3273425" cy="2009775"/>
            <wp:effectExtent l="0" t="0" r="3175" b="9525"/>
            <wp:wrapSquare wrapText="bothSides"/>
            <wp:docPr id="181957496" name="Picture 1" descr="A river with a fence and a f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7496" name="Picture 1" descr="A river with a fence and a fenc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95"/>
                    <a:stretch/>
                  </pic:blipFill>
                  <pic:spPr bwMode="auto">
                    <a:xfrm>
                      <a:off x="0" y="0"/>
                      <a:ext cx="3273425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สัมผัส</w:t>
      </w:r>
      <w:r w:rsidRPr="00E35694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กับกลิ่นอายของความเป็นทิเบต</w:t>
      </w:r>
      <w:r w:rsidRPr="00E35694">
        <w:rPr>
          <w:rFonts w:ascii="Kanit Light" w:eastAsia="Times New Roman" w:hAnsi="Kanit Light" w:cs="Kanit Light" w:hint="cs"/>
          <w:color w:val="996600"/>
          <w:szCs w:val="22"/>
          <w:cs/>
        </w:rPr>
        <w:t xml:space="preserve"> </w:t>
      </w:r>
      <w:r w:rsidRPr="002F3497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ทะเลสาบนาพาไห่ </w:t>
      </w:r>
      <w:r w:rsidRPr="002F3497">
        <w:rPr>
          <w:rFonts w:ascii="Kanit Light" w:eastAsia="Times New Roman" w:hAnsi="Kanit Light" w:cs="Kanit Light"/>
          <w:color w:val="FF5050"/>
          <w:szCs w:val="22"/>
        </w:rPr>
        <w:t>(</w:t>
      </w:r>
      <w:proofErr w:type="spellStart"/>
      <w:r w:rsidRPr="002F3497">
        <w:rPr>
          <w:rFonts w:ascii="Kanit Light" w:eastAsia="Times New Roman" w:hAnsi="Kanit Light" w:cs="Kanit Light"/>
          <w:color w:val="FF5050"/>
          <w:szCs w:val="22"/>
        </w:rPr>
        <w:t>Napahai</w:t>
      </w:r>
      <w:proofErr w:type="spellEnd"/>
      <w:r w:rsidRPr="002F3497">
        <w:rPr>
          <w:rFonts w:ascii="Kanit Light" w:eastAsia="Times New Roman" w:hAnsi="Kanit Light" w:cs="Kanit Light"/>
          <w:color w:val="FF5050"/>
          <w:szCs w:val="22"/>
        </w:rPr>
        <w:t xml:space="preserve"> Lake) </w:t>
      </w:r>
      <w:r w:rsidRPr="00E35694">
        <w:rPr>
          <w:rFonts w:ascii="Kanit Light" w:eastAsia="Times New Roman" w:hAnsi="Kanit Light" w:cs="Kanit Light"/>
          <w:szCs w:val="22"/>
          <w:cs/>
        </w:rPr>
        <w:t>ตั้งอยู่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ภายในเขตอนุรักษ์ธรรมชาติ เมืองแชงกรีลา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มีความสูงจากระดับน้ำทะเล 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3,266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เมตร ด้วยการปกป้องและดูแลเป็นอย่างดีของชาวท้องถิ่น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ทำให้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มีธรรมชาติที่สวยงาม พื้น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น้ำ ทุ่งหญ้า ภูเขา และท้องฟ้า ทุกอย่าง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เข้า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กันได้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อย่าง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ลงตัว มองแล้ว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สบาย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ใจ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 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ตลอดทางจะมีชาวบ้านอาศัยอยู่เป็นช่วงๆ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 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มีสัตว์ วัว ม้า หรือจามรี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จะ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มีให้เห็นตลอด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ระหว่าง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ทาง</w:t>
      </w:r>
      <w:r w:rsidRPr="00E35694">
        <w:rPr>
          <w:rFonts w:ascii="Kanit Light" w:eastAsia="Times New Roman" w:hAnsi="Kanit Light" w:cs="Kanit Light"/>
          <w:color w:val="000000"/>
          <w:szCs w:val="22"/>
        </w:rPr>
        <w:t> </w:t>
      </w:r>
    </w:p>
    <w:p w14:paraId="63DF39EB" w14:textId="2FB6D82C" w:rsidR="0095622C" w:rsidRPr="00B970CF" w:rsidRDefault="0095622C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 w:rsidRPr="00B970CF">
        <w:rPr>
          <w:rFonts w:ascii="Kanit Light" w:hAnsi="Kanit Light" w:cs="Kanit Light" w:hint="cs"/>
          <w:color w:val="009193"/>
          <w:szCs w:val="22"/>
          <w:cs/>
        </w:rPr>
        <w:t xml:space="preserve">เที่ยง   </w:t>
      </w:r>
      <w:r w:rsidRPr="00B970CF">
        <w:rPr>
          <w:rFonts w:ascii="Kanit Light" w:hAnsi="Kanit Light" w:cs="Kanit Light"/>
          <w:color w:val="009193"/>
          <w:szCs w:val="22"/>
          <w:cs/>
        </w:rPr>
        <w:tab/>
      </w:r>
      <w:r w:rsidRPr="00B970CF">
        <w:rPr>
          <w:rFonts w:ascii="Kanit Light" w:hAnsi="Kanit Light" w:cs="Kanit Light"/>
          <w:color w:val="009193"/>
          <w:szCs w:val="22"/>
        </w:rPr>
        <w:sym w:font="Webdings" w:char="F0E4"/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 </w:t>
      </w:r>
      <w:r w:rsidRPr="00B970CF">
        <w:rPr>
          <w:rFonts w:ascii="Kanit Light" w:hAnsi="Kanit Light" w:cs="Kanit Light" w:hint="cs"/>
          <w:color w:val="009193"/>
          <w:szCs w:val="22"/>
          <w:cs/>
        </w:rPr>
        <w:t>รับประทาน</w:t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อาหารเที่ยง 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009193"/>
          <w:szCs w:val="22"/>
          <w:highlight w:val="yellow"/>
          <w:cs/>
        </w:rPr>
        <w:t>7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B970CF">
        <w:rPr>
          <w:rFonts w:ascii="Kanit Light" w:hAnsi="Kanit Light" w:cs="Kanit Light"/>
          <w:b/>
          <w:bCs/>
          <w:noProof/>
          <w:color w:val="009193"/>
          <w:szCs w:val="22"/>
        </w:rPr>
        <w:t xml:space="preserve"> </w:t>
      </w:r>
    </w:p>
    <w:p w14:paraId="6A651A56" w14:textId="53B19618" w:rsidR="009B52A9" w:rsidRPr="008B32E1" w:rsidRDefault="009B52A9" w:rsidP="009B52A9">
      <w:pPr>
        <w:tabs>
          <w:tab w:val="left" w:pos="709"/>
        </w:tabs>
        <w:spacing w:after="0" w:line="276" w:lineRule="auto"/>
        <w:ind w:left="851" w:right="272"/>
        <w:jc w:val="thaiDistribute"/>
        <w:rPr>
          <w:rFonts w:ascii="Kanit Light" w:hAnsi="Kanit Light" w:cs="Kanit Light"/>
          <w:b/>
          <w:bCs/>
          <w:color w:val="00B05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/>
          <w:szCs w:val="22"/>
        </w:rPr>
        <w:drawing>
          <wp:anchor distT="0" distB="0" distL="114300" distR="114300" simplePos="0" relativeHeight="251864576" behindDoc="0" locked="0" layoutInCell="1" allowOverlap="1" wp14:anchorId="484F607C" wp14:editId="633DC4CB">
            <wp:simplePos x="0" y="0"/>
            <wp:positionH relativeFrom="column">
              <wp:posOffset>-457200</wp:posOffset>
            </wp:positionH>
            <wp:positionV relativeFrom="paragraph">
              <wp:posOffset>1819910</wp:posOffset>
            </wp:positionV>
            <wp:extent cx="7713980" cy="4124325"/>
            <wp:effectExtent l="0" t="0" r="1270" b="9525"/>
            <wp:wrapSquare wrapText="bothSides"/>
            <wp:docPr id="34299736" name="Picture 40" descr="A bridge over water with a building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99736" name="Picture 40" descr="A bridge over water with a building and mountains in the background&#10;&#10;AI-generated content may be incorrect.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13980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694">
        <w:rPr>
          <w:rFonts w:ascii="Kanit Light" w:hAnsi="Kanit Light" w:cs="Kanit Light" w:hint="cs"/>
          <w:szCs w:val="22"/>
          <w:cs/>
        </w:rPr>
        <w:t>เดินทางสู่</w:t>
      </w:r>
      <w:r w:rsidRPr="00E35694">
        <w:rPr>
          <w:rFonts w:ascii="Kanit Light" w:hAnsi="Kanit Light" w:cs="Kanit Light"/>
          <w:b/>
          <w:bCs/>
          <w:szCs w:val="22"/>
          <w:cs/>
        </w:rPr>
        <w:t>เมืองลี่เจียง</w:t>
      </w:r>
      <w:r w:rsidR="00024DC6">
        <w:rPr>
          <w:rFonts w:ascii="Kanit Light" w:hAnsi="Kanit Light" w:cs="Kanit Light"/>
          <w:b/>
          <w:bCs/>
          <w:szCs w:val="22"/>
        </w:rPr>
        <w:t>(Lijiang)</w:t>
      </w:r>
      <w:r w:rsidRPr="00E35694">
        <w:rPr>
          <w:rFonts w:ascii="Kanit Light" w:hAnsi="Kanit Light" w:cs="Kanit Light"/>
          <w:szCs w:val="22"/>
          <w:cs/>
        </w:rPr>
        <w:t xml:space="preserve"> เป็นเมืองตั้งอยู่ในหุบเขาที่มีทัศนียภาพงดงาม เป็นถิ่นที่อยู่ของชาวหน่า</w:t>
      </w:r>
      <w:r>
        <w:rPr>
          <w:rFonts w:ascii="Kanit Light" w:hAnsi="Kanit Light" w:cs="Kanit Light" w:hint="cs"/>
          <w:szCs w:val="22"/>
          <w:cs/>
        </w:rPr>
        <w:t xml:space="preserve">ซีน </w:t>
      </w:r>
      <w:r w:rsidRPr="00E3569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แวะ</w:t>
      </w:r>
      <w:r w:rsidRPr="002F3497">
        <w:rPr>
          <w:rFonts w:ascii="Kanit Light" w:hAnsi="Kanit Light" w:cs="Kanit Light"/>
          <w:color w:val="FF5050"/>
          <w:szCs w:val="22"/>
          <w:cs/>
        </w:rPr>
        <w:t>ร้านบัวหิมะ</w:t>
      </w:r>
      <w:r w:rsidRPr="002F3497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หรือ</w:t>
      </w:r>
      <w:r w:rsidRPr="00E35694">
        <w:rPr>
          <w:rFonts w:ascii="Kanit Light" w:hAnsi="Kanit Light" w:cs="Kanit Light"/>
          <w:szCs w:val="22"/>
          <w:cs/>
        </w:rPr>
        <w:t xml:space="preserve">ครีมเป่าซู่ถังหรือที่รู้จักกันดีในชื่อ </w:t>
      </w:r>
      <w:r w:rsidRPr="00E35694">
        <w:rPr>
          <w:rFonts w:ascii="Kanit Light" w:hAnsi="Kanit Light" w:cs="Kanit Light"/>
          <w:b/>
          <w:bCs/>
          <w:szCs w:val="22"/>
          <w:cs/>
        </w:rPr>
        <w:t>“ครีมบัวหิมะ”</w:t>
      </w:r>
      <w:r w:rsidRPr="00E35694">
        <w:rPr>
          <w:rFonts w:ascii="Kanit Light" w:hAnsi="Kanit Light" w:cs="Kanit Light"/>
          <w:szCs w:val="22"/>
          <w:cs/>
        </w:rPr>
        <w:t xml:space="preserve"> สรรพคุณเป็นเลิศในด้านรักษาแผลไฟไหม้</w:t>
      </w:r>
      <w:r w:rsidRPr="00E35694">
        <w:rPr>
          <w:rFonts w:ascii="Kanit Light" w:hAnsi="Kanit Light" w:cs="Kanit Light" w:hint="cs"/>
          <w:szCs w:val="22"/>
          <w:cs/>
        </w:rPr>
        <w:t>พุ</w:t>
      </w:r>
      <w:r w:rsidRPr="00E35694">
        <w:rPr>
          <w:rFonts w:ascii="Kanit Light" w:hAnsi="Kanit Light" w:cs="Kanit Light"/>
          <w:szCs w:val="22"/>
          <w:cs/>
        </w:rPr>
        <w:t>พอง</w:t>
      </w:r>
      <w:r w:rsidRPr="00E35694">
        <w:rPr>
          <w:rFonts w:ascii="Kanit Light" w:hAnsi="Kanit Light" w:cs="Kanit Light" w:hint="cs"/>
          <w:szCs w:val="22"/>
          <w:cs/>
        </w:rPr>
        <w:t xml:space="preserve"> </w:t>
      </w:r>
      <w:r w:rsidRPr="00E35694">
        <w:rPr>
          <w:rFonts w:ascii="Kanit Light" w:hAnsi="Kanit Light" w:cs="Kanit Light"/>
          <w:szCs w:val="22"/>
          <w:cs/>
        </w:rPr>
        <w:t>รักษาอาการบวมแดงบนผิวหนัง หรืออาการคันตามผิวหนัง</w:t>
      </w:r>
      <w:r w:rsidRPr="00E35694">
        <w:rPr>
          <w:rFonts w:ascii="Kanit Light" w:hAnsi="Kanit Light" w:cs="Kanit Light" w:hint="cs"/>
          <w:szCs w:val="22"/>
          <w:cs/>
        </w:rPr>
        <w:t xml:space="preserve"> </w:t>
      </w:r>
      <w:r w:rsidRPr="00E35694">
        <w:rPr>
          <w:rFonts w:ascii="Kanit Light" w:hAnsi="Kanit Light" w:cs="Kanit Light"/>
          <w:szCs w:val="22"/>
          <w:cs/>
        </w:rPr>
        <w:t>แมลงกัดต่อยเป็นยาสามัญประจำบ้าน</w:t>
      </w:r>
      <w:r w:rsidRPr="00E3569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ชื่น</w:t>
      </w:r>
      <w:r w:rsidRPr="00E35694">
        <w:rPr>
          <w:rFonts w:ascii="Kanit Light" w:eastAsia="Times New Roman" w:hAnsi="Kanit Light" w:cs="Kanit Light" w:hint="cs"/>
          <w:b/>
          <w:bCs/>
          <w:szCs w:val="22"/>
          <w:cs/>
        </w:rPr>
        <w:t>ชม</w:t>
      </w:r>
      <w:r w:rsidRPr="002F3497">
        <w:rPr>
          <w:rFonts w:ascii="Kanit Light" w:eastAsia="Times New Roman" w:hAnsi="Kanit Light" w:cs="Kanit Light"/>
          <w:color w:val="FF5050"/>
          <w:szCs w:val="22"/>
          <w:cs/>
        </w:rPr>
        <w:t>สระมังกรดำ</w:t>
      </w:r>
      <w:r w:rsidRPr="002F3497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 </w:t>
      </w:r>
      <w:r w:rsidRPr="002F3497">
        <w:rPr>
          <w:rFonts w:ascii="Kanit Light" w:eastAsia="Times New Roman" w:hAnsi="Kanit Light" w:cs="Kanit Light"/>
          <w:color w:val="FF5050"/>
          <w:szCs w:val="22"/>
        </w:rPr>
        <w:t>(</w:t>
      </w:r>
      <w:proofErr w:type="spellStart"/>
      <w:r w:rsidRPr="002F3497">
        <w:rPr>
          <w:rFonts w:ascii="Kanit Light" w:eastAsia="Times New Roman" w:hAnsi="Kanit Light" w:cs="Kanit Light"/>
          <w:color w:val="FF5050"/>
          <w:szCs w:val="22"/>
        </w:rPr>
        <w:t>Heillongtan</w:t>
      </w:r>
      <w:proofErr w:type="spellEnd"/>
      <w:r w:rsidRPr="002F3497">
        <w:rPr>
          <w:rFonts w:ascii="Kanit Light" w:eastAsia="Times New Roman" w:hAnsi="Kanit Light" w:cs="Kanit Light"/>
          <w:color w:val="FF5050"/>
          <w:szCs w:val="22"/>
        </w:rPr>
        <w:t>, Black Dragon Pool)</w:t>
      </w:r>
      <w:r w:rsidRPr="002F3497">
        <w:rPr>
          <w:rFonts w:ascii="Kanit Light" w:eastAsia="Times New Roman" w:hAnsi="Kanit Light" w:cs="Kanit Light" w:hint="cs"/>
          <w:color w:val="FF5050"/>
          <w:szCs w:val="22"/>
          <w:cs/>
        </w:rPr>
        <w:t xml:space="preserve"> </w:t>
      </w:r>
      <w:r w:rsidRPr="002F3497">
        <w:rPr>
          <w:rFonts w:ascii="Kanit Light" w:eastAsia="Times New Roman" w:hAnsi="Kanit Light" w:cs="Kanit Light"/>
          <w:color w:val="000000" w:themeColor="text1"/>
          <w:szCs w:val="22"/>
          <w:cs/>
        </w:rPr>
        <w:t>อยู่ในส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วนสาธารณะ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ที่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ยูเนสโก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้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ยกให้เป็นมรดกโลก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มีตำนานเล่าขานว่า เคยมีมังกรมาปรากฎใต้น้ำบ้าง บ้างก็บอกผุดขึ้นมาบ้าง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โดยสระน้ำมังกรนี้สร้างขึ้นสมัยราชวงศ์ชิง (เเมนจู) จุดเด่นของที่นี่คือความใสของน้ำที่ใสราวกับมรกต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ศิลปวัฒนธรรม สถาปัตยกรรมต่างๆ ที่ผสมผสานวัฒนธรรมของชาวฮั่น</w:t>
      </w:r>
      <w:r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p w14:paraId="05BDD799" w14:textId="6E51EAC9" w:rsidR="0095622C" w:rsidRDefault="0095622C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</w:p>
    <w:p w14:paraId="4F00334C" w14:textId="4292B31A" w:rsidR="009B52A9" w:rsidRDefault="009B52A9" w:rsidP="009B52A9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แวะ</w:t>
      </w:r>
      <w:r w:rsidRPr="00024DC6">
        <w:rPr>
          <w:rFonts w:ascii="Kanit Light" w:hAnsi="Kanit Light" w:cs="Kanit Light" w:hint="cs"/>
          <w:color w:val="FF5050"/>
          <w:szCs w:val="22"/>
          <w:cs/>
        </w:rPr>
        <w:t>ร้านยางพารา</w:t>
      </w:r>
      <w:r w:rsidRPr="00024DC6">
        <w:rPr>
          <w:rFonts w:ascii="Kanit Light" w:hAnsi="Kanit Light" w:cs="Kanit Light" w:hint="cs"/>
          <w:b/>
          <w:bCs/>
          <w:color w:val="FF5050"/>
          <w:szCs w:val="22"/>
          <w:cs/>
        </w:rPr>
        <w:t xml:space="preserve"> </w:t>
      </w:r>
      <w:r w:rsidRPr="0029339D">
        <w:rPr>
          <w:rFonts w:ascii="Kanit Light" w:hAnsi="Kanit Light" w:cs="Kanit Light" w:hint="cs"/>
          <w:szCs w:val="22"/>
          <w:cs/>
        </w:rPr>
        <w:t>สินค้าเกี่ยวกับยางพาราให้ท่านเลือกซื้อมากมาย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ครอบครอง </w:t>
      </w:r>
      <w:r w:rsidRPr="00453072">
        <w:rPr>
          <w:rFonts w:ascii="Kanit Light" w:hAnsi="Kanit Light" w:cs="Kanit Light" w:hint="cs"/>
          <w:b/>
          <w:bCs/>
          <w:szCs w:val="22"/>
          <w:cs/>
        </w:rPr>
        <w:t>เดินเล่นปล่อยใจชิลๆ</w:t>
      </w:r>
      <w:r w:rsidRPr="00845A58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024DC6">
        <w:rPr>
          <w:rFonts w:ascii="Kanit Light" w:hAnsi="Kanit Light" w:cs="Kanit Light" w:hint="cs"/>
          <w:color w:val="FF5050"/>
          <w:szCs w:val="22"/>
          <w:cs/>
        </w:rPr>
        <w:t>เมือง</w:t>
      </w:r>
      <w:r w:rsidRPr="00024DC6">
        <w:rPr>
          <w:rFonts w:ascii="Kanit Light" w:hAnsi="Kanit Light" w:cs="Kanit Light"/>
          <w:color w:val="FF5050"/>
          <w:szCs w:val="22"/>
          <w:cs/>
        </w:rPr>
        <w:t>โบราณลี่เจียง</w:t>
      </w:r>
      <w:r w:rsidRPr="00024DC6">
        <w:rPr>
          <w:rFonts w:ascii="Kanit Light" w:hAnsi="Kanit Light" w:cs="Kanit Light"/>
          <w:color w:val="FF5050"/>
          <w:szCs w:val="22"/>
        </w:rPr>
        <w:t> (Lijiang Old Town)</w:t>
      </w:r>
      <w:r w:rsidRPr="00024DC6">
        <w:rPr>
          <w:rFonts w:ascii="Kanit Light" w:hAnsi="Kanit Light" w:cs="Kanit Light"/>
          <w:color w:val="FF5050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เมืองเก่ากว่า 800 ปี</w:t>
      </w:r>
      <w:r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ลำธารที่ไหลผ่านเกือบทุกหลังคาเรือน สะพานโค้งหินเก่าแก่</w:t>
      </w:r>
      <w:r w:rsidRPr="00453072">
        <w:rPr>
          <w:rFonts w:ascii="Kanit Light" w:hAnsi="Kanit Light" w:cs="Kanit Light" w:hint="cs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ได้รับการขนานนามว่า</w:t>
      </w:r>
      <w:r w:rsidRPr="00453072">
        <w:rPr>
          <w:rFonts w:ascii="Kanit Light" w:hAnsi="Kanit Light" w:cs="Kanit Light"/>
          <w:b/>
          <w:bCs/>
          <w:szCs w:val="22"/>
          <w:cs/>
        </w:rPr>
        <w:t>"เวนิสแห่ง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3072">
        <w:rPr>
          <w:rFonts w:ascii="Kanit Light" w:hAnsi="Kanit Light" w:cs="Kanit Light"/>
          <w:b/>
          <w:bCs/>
          <w:szCs w:val="22"/>
          <w:cs/>
        </w:rPr>
        <w:t>ตะวันออก"</w:t>
      </w:r>
      <w:r w:rsidRPr="00453072">
        <w:rPr>
          <w:rFonts w:ascii="Kanit Light" w:hAnsi="Kanit Light" w:cs="Kanit Light"/>
          <w:szCs w:val="22"/>
          <w:cs/>
        </w:rPr>
        <w:t xml:space="preserve"> และเป็นเมืองมรดกโลกอีกด้วย</w:t>
      </w:r>
    </w:p>
    <w:p w14:paraId="0E1287B1" w14:textId="55BCBBC1" w:rsidR="009B52A9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</w:p>
    <w:p w14:paraId="13457DD0" w14:textId="77777777" w:rsidR="009B52A9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</w:p>
    <w:p w14:paraId="310CE0FE" w14:textId="77777777" w:rsidR="009B52A9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</w:p>
    <w:p w14:paraId="2E9D19A9" w14:textId="27B90250" w:rsidR="009B52A9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/>
          <w:noProof/>
          <w:color w:val="CC33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66624" behindDoc="0" locked="0" layoutInCell="1" allowOverlap="1" wp14:anchorId="22D8AF96" wp14:editId="13090BC2">
                <wp:simplePos x="0" y="0"/>
                <wp:positionH relativeFrom="page">
                  <wp:posOffset>-378</wp:posOffset>
                </wp:positionH>
                <wp:positionV relativeFrom="paragraph">
                  <wp:posOffset>446</wp:posOffset>
                </wp:positionV>
                <wp:extent cx="7563678" cy="2531110"/>
                <wp:effectExtent l="0" t="0" r="0" b="2540"/>
                <wp:wrapSquare wrapText="bothSides"/>
                <wp:docPr id="14672913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678" cy="2531110"/>
                          <a:chOff x="-14316" y="0"/>
                          <a:chExt cx="7564093" cy="2527935"/>
                        </a:xfrm>
                      </wpg:grpSpPr>
                      <pic:pic xmlns:pic="http://schemas.openxmlformats.org/drawingml/2006/picture">
                        <pic:nvPicPr>
                          <pic:cNvPr id="2133647256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9513" y="0"/>
                            <a:ext cx="3790264" cy="252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934891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4316" y="0"/>
                            <a:ext cx="3806689" cy="2527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B93D330" id="Group 29" o:spid="_x0000_s1026" style="position:absolute;margin-left:-.05pt;margin-top:.05pt;width:595.55pt;height:199.3pt;z-index:251866624;mso-position-horizontal-relative:page;mso-width-relative:margin" coordorigin="-143" coordsize="75640,25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">
                <v:shape id="Picture 28" o:spid="_x0000_s1027" type="#_x0000_t75" style="position:absolute;left:37595;width:37902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">
                  <v:imagedata r:id="rId61" o:title=""/>
                </v:shape>
                <v:shape id="Picture 27" o:spid="_x0000_s1028" type="#_x0000_t75" style="position:absolute;left:-143;width:38066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">
                  <v:imagedata r:id="rId62" o:title=""/>
                </v:shape>
                <w10:wrap type="square" anchorx="page"/>
              </v:group>
            </w:pict>
          </mc:Fallback>
        </mc:AlternateContent>
      </w:r>
    </w:p>
    <w:p w14:paraId="5F04B949" w14:textId="77777777" w:rsidR="0095622C" w:rsidRPr="008D4FDF" w:rsidRDefault="0095622C" w:rsidP="0095622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  <w:cs/>
        </w:rPr>
      </w:pP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8D4FDF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>
        <w:rPr>
          <w:rFonts w:ascii="Kanit Light" w:hAnsi="Kanit Light" w:cs="Kanit Light" w:hint="cs"/>
          <w:color w:val="009193"/>
          <w:szCs w:val="22"/>
          <w:cs/>
        </w:rPr>
        <w:t>อิสระอาหารเย็นตามอัธยาศัย เพื่อไม่เป็นการรบกวนเวลาของท่าน</w:t>
      </w:r>
    </w:p>
    <w:p w14:paraId="09DDD404" w14:textId="12414A84" w:rsidR="004B087E" w:rsidRPr="002A122E" w:rsidRDefault="004B087E" w:rsidP="00ED216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ED216C" w:rsidRPr="00ED216C">
        <w:rPr>
          <w:rFonts w:ascii="Kanit Light" w:hAnsi="Kanit Light" w:cs="Kanit Light"/>
          <w:color w:val="9900FF"/>
          <w:szCs w:val="22"/>
        </w:rPr>
        <w:t xml:space="preserve">BESTLI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1E1B4697" w14:textId="714301DE" w:rsidR="004B087E" w:rsidRDefault="00983568" w:rsidP="004B087E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4105B0">
        <w:rPr>
          <w:noProof/>
          <w:color w:val="FF9933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6CB3207" wp14:editId="08931A86">
                <wp:simplePos x="0" y="0"/>
                <wp:positionH relativeFrom="margin">
                  <wp:posOffset>-169545</wp:posOffset>
                </wp:positionH>
                <wp:positionV relativeFrom="paragraph">
                  <wp:posOffset>308610</wp:posOffset>
                </wp:positionV>
                <wp:extent cx="7107555" cy="645795"/>
                <wp:effectExtent l="0" t="0" r="17145" b="20955"/>
                <wp:wrapSquare wrapText="bothSides"/>
                <wp:docPr id="1189776996" name="Rectangle: Rounded Corners 1189776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457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39DE0" w14:textId="5CC1BF18" w:rsidR="008B6629" w:rsidRPr="00EC7A59" w:rsidRDefault="008B6629" w:rsidP="0095622C">
                            <w:pPr>
                              <w:spacing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081DE7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้า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นั่งรถไฟชมวิวภูเขาหิมะมังกรหยก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-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หุบเขาสีน้ำเงินไป๋สุ่ยเหอ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(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รวมค่ารถรางไป-กลับ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)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หมู่บ้านช</w:t>
                            </w:r>
                            <w:r w:rsidR="006404BB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กลุ่มน้อยไป๋ซา -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ชมวิวภูเขาหิมะที่ร้านกาแฟ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>YUN DI AN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- </w:t>
                            </w:r>
                            <w:r w:rsidR="0095622C" w:rsidRPr="0095622C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ร้านหยก</w:t>
                            </w:r>
                            <w:r w:rsid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ab/>
                            </w:r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8E389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5622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            </w:t>
                            </w:r>
                            <w:r w:rsidR="0095622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5622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 xml:space="preserve">      </w:t>
                            </w:r>
                            <w:r w:rsidR="0095622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5622C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95622C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95622C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  <w:r w:rsidR="0095622C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95622C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</w:p>
                          <w:p w14:paraId="3DDC879F" w14:textId="77777777" w:rsidR="008B6629" w:rsidRPr="00E15EE7" w:rsidRDefault="008B6629" w:rsidP="008B662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04BB228" w14:textId="77777777" w:rsidR="008B6629" w:rsidRPr="00056BDF" w:rsidRDefault="008B6629" w:rsidP="008B662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CB3207" id="Rectangle: Rounded Corners 1189776996" o:spid="_x0000_s1045" style="position:absolute;left:0;text-align:left;margin-left:-13.35pt;margin-top:24.3pt;width:559.65pt;height:50.85pt;z-index:2517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57539DE0" w14:textId="5CC1BF18" w:rsidR="008B6629" w:rsidRPr="00EC7A59" w:rsidRDefault="008B6629" w:rsidP="0095622C">
                      <w:pPr>
                        <w:spacing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081DE7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้า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นั่งรถไฟชมวิวภูเขาหิมะมังกรหยก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- 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หุบเขาสีน้ำเงินไป๋สุ่ยเหอ 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(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รวมค่ารถรางไป-กลับ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)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หมู่บ้านช</w:t>
                      </w:r>
                      <w:r w:rsidR="006404BB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กลุ่มน้อยไป๋ซา - 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ชมวิวภูเขาหิมะที่ร้านกาแฟ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>YUN DI AN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95622C" w:rsidRPr="0095622C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- </w:t>
                      </w:r>
                      <w:r w:rsidR="0095622C" w:rsidRPr="0095622C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ร้านหยก</w:t>
                      </w:r>
                      <w:r w:rsid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ab/>
                      </w:r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8E389B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95622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            </w:t>
                      </w:r>
                      <w:r w:rsidR="0095622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95622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 xml:space="preserve">      </w:t>
                      </w:r>
                      <w:r w:rsidR="0095622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95622C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95622C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95622C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  <w:r w:rsidR="0095622C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95622C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</w:p>
                    <w:p w14:paraId="3DDC879F" w14:textId="77777777" w:rsidR="008B6629" w:rsidRPr="00E15EE7" w:rsidRDefault="008B6629" w:rsidP="008B662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04BB228" w14:textId="77777777" w:rsidR="008B6629" w:rsidRPr="00056BDF" w:rsidRDefault="008B6629" w:rsidP="008B662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4B087E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1D222D1E" w14:textId="04260FA0" w:rsidR="0095622C" w:rsidRDefault="0095622C" w:rsidP="0095622C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Pr="001B483E">
        <w:rPr>
          <w:rFonts w:ascii="Kanit Light" w:hAnsi="Kanit Light" w:cs="Kanit Light"/>
          <w:color w:val="009193"/>
          <w:szCs w:val="22"/>
          <w:cs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1B483E">
        <w:rPr>
          <w:rFonts w:ascii="Kanit Light" w:hAnsi="Kanit Light" w:cs="Kanit Light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009193"/>
          <w:szCs w:val="22"/>
          <w:highlight w:val="yellow"/>
          <w:cs/>
        </w:rPr>
        <w:t>8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</w:t>
      </w:r>
      <w:r w:rsidR="009B52A9" w:rsidRPr="00EB327C">
        <w:rPr>
          <w:rFonts w:ascii="Kanit Light" w:hAnsi="Kanit Light" w:cs="Kanit Light"/>
          <w:color w:val="009193"/>
          <w:szCs w:val="22"/>
          <w:cs/>
        </w:rPr>
        <w:t xml:space="preserve">หรือบริการอาหารเช้าแบบ </w:t>
      </w:r>
      <w:r w:rsidR="009B52A9" w:rsidRPr="00EB327C">
        <w:rPr>
          <w:rFonts w:ascii="Kanit Light" w:hAnsi="Kanit Light" w:cs="Kanit Light"/>
          <w:color w:val="009193"/>
          <w:szCs w:val="22"/>
        </w:rPr>
        <w:t>SET BOX</w:t>
      </w:r>
      <w:r w:rsidR="009B52A9">
        <w:rPr>
          <w:rFonts w:ascii="Kanit Light" w:hAnsi="Kanit Light" w:cs="Kanit Light" w:hint="cs"/>
          <w:color w:val="009193"/>
          <w:szCs w:val="22"/>
          <w:cs/>
        </w:rPr>
        <w:t xml:space="preserve"> ในกรณีห้องอาหารโรงแรมเปิดช้า</w:t>
      </w:r>
    </w:p>
    <w:p w14:paraId="18EB41BC" w14:textId="0A3DA5A1" w:rsidR="009B52A9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 w:rsidRPr="00E35694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7A07BDEB" wp14:editId="5A2708DC">
                <wp:simplePos x="0" y="0"/>
                <wp:positionH relativeFrom="margin">
                  <wp:posOffset>3910965</wp:posOffset>
                </wp:positionH>
                <wp:positionV relativeFrom="paragraph">
                  <wp:posOffset>245110</wp:posOffset>
                </wp:positionV>
                <wp:extent cx="2620010" cy="1097280"/>
                <wp:effectExtent l="114300" t="95250" r="123190" b="140970"/>
                <wp:wrapSquare wrapText="bothSides"/>
                <wp:docPr id="202633684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0010" cy="1097280"/>
                        </a:xfrm>
                        <a:prstGeom prst="rect">
                          <a:avLst/>
                        </a:prstGeom>
                        <a:solidFill>
                          <a:srgbClr val="CC660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3BB667EC" w14:textId="142B4D89" w:rsidR="009B52A9" w:rsidRPr="0067415B" w:rsidRDefault="009B52A9" w:rsidP="009B52A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9B52A9">
                              <w:rPr>
                                <w:rFonts w:ascii="Kanit Light" w:hAnsi="Kanit Light" w:cs="Kanit Light"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ภูเขาหิมะมังกรหยก</w:t>
                            </w:r>
                            <w:r w:rsidRPr="009B52A9">
                              <w:rPr>
                                <w:rFonts w:ascii="Kanit Light" w:hAnsi="Kanit Light" w:cs="Kanit Light"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9B52A9">
                              <w:rPr>
                                <w:rFonts w:ascii="Kanit Light" w:hAnsi="Kanit Light" w:cs="Kanit Light"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ได้รับการขนานนามว่าเป็น "เทือกเขาแอลป์แห่งตะวันออก"</w:t>
                            </w:r>
                          </w:p>
                          <w:p w14:paraId="5FBDAA5D" w14:textId="77777777" w:rsidR="009B52A9" w:rsidRPr="0067415B" w:rsidRDefault="009B52A9" w:rsidP="009B52A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7BDEB" id="_x0000_s1046" style="position:absolute;left:0;text-align:left;margin-left:307.95pt;margin-top:19.3pt;width:206.3pt;height:86.4pt;z-index:25186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" fillcolor="#c60" stroked="f">
                <v:shadow on="t" color="black" offset="0,1pt"/>
                <v:textbox>
                  <w:txbxContent>
                    <w:p w14:paraId="3BB667EC" w14:textId="142B4D89" w:rsidR="009B52A9" w:rsidRPr="0067415B" w:rsidRDefault="009B52A9" w:rsidP="009B52A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9B52A9">
                        <w:rPr>
                          <w:rFonts w:ascii="Kanit Light" w:hAnsi="Kanit Light" w:cs="Kanit Light"/>
                          <w:color w:val="FFFFFF"/>
                          <w:sz w:val="25"/>
                          <w:szCs w:val="25"/>
                          <w:cs/>
                        </w:rPr>
                        <w:t>ภูเขาหิมะมังกรหยก</w:t>
                      </w:r>
                      <w:r w:rsidRPr="009B52A9">
                        <w:rPr>
                          <w:rFonts w:ascii="Kanit Light" w:hAnsi="Kanit Light" w:cs="Kanit Light"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9B52A9">
                        <w:rPr>
                          <w:rFonts w:ascii="Kanit Light" w:hAnsi="Kanit Light" w:cs="Kanit Light"/>
                          <w:color w:val="FFFFFF"/>
                          <w:sz w:val="25"/>
                          <w:szCs w:val="25"/>
                          <w:cs/>
                        </w:rPr>
                        <w:t>ได้รับการขนานนามว่าเป็น "เทือกเขาแอลป์แห่งตะวันออก"</w:t>
                      </w:r>
                    </w:p>
                    <w:p w14:paraId="5FBDAA5D" w14:textId="77777777" w:rsidR="009B52A9" w:rsidRPr="0067415B" w:rsidRDefault="009B52A9" w:rsidP="009B52A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เปิดประสบการณ์สุดพิเศษ </w:t>
      </w:r>
      <w:r w:rsidRPr="009B52A9">
        <w:rPr>
          <w:rFonts w:ascii="Kanit Light" w:eastAsia="Times New Roman" w:hAnsi="Kanit Light" w:cs="Kanit Light" w:hint="cs"/>
          <w:color w:val="FF5050"/>
          <w:szCs w:val="22"/>
          <w:cs/>
        </w:rPr>
        <w:t>นั่งรถไฟชมวิว</w:t>
      </w:r>
      <w:r w:rsidRPr="009B52A9">
        <w:rPr>
          <w:rFonts w:ascii="Kanit Light" w:eastAsia="Times New Roman" w:hAnsi="Kanit Light" w:cs="Kanit Light"/>
          <w:color w:val="FF5050"/>
          <w:szCs w:val="22"/>
          <w:cs/>
        </w:rPr>
        <w:t>ภูเขาหิมะมังกรหยก</w:t>
      </w:r>
      <w:r w:rsidRPr="009B52A9">
        <w:rPr>
          <w:rFonts w:ascii="Kanit Light" w:eastAsia="Times New Roman" w:hAnsi="Kanit Light" w:cs="Kanit Light"/>
          <w:color w:val="FF5050"/>
          <w:szCs w:val="22"/>
        </w:rPr>
        <w:t>(Jade dragon snow Mountain)</w:t>
      </w:r>
      <w:r w:rsidRPr="009B52A9">
        <w:rPr>
          <w:rFonts w:ascii="Kanit Light" w:eastAsia="Times New Roman" w:hAnsi="Kanit Light" w:cs="Kanit Light"/>
          <w:color w:val="FF5050"/>
          <w:szCs w:val="22"/>
          <w:cs/>
        </w:rPr>
        <w:t xml:space="preserve"> </w:t>
      </w:r>
      <w:r w:rsidRPr="004C237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ใช้เวลาเดินทางประมาณ 40 นาที </w:t>
      </w:r>
      <w:r w:rsidRPr="00036B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โดยขบวนของรถไฟจะมีหน้าต่างเป็นกระจกใส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ท่านสามารถ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ดื่มด่ำชม</w:t>
      </w:r>
      <w:r w:rsidRPr="004C2379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วิว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ทั้งสองข้างทางและวิว</w:t>
      </w:r>
      <w:r w:rsidRPr="004C2379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ภูเขาที่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ย่งใหญ่</w:t>
      </w:r>
      <w:r w:rsidRPr="004C2379">
        <w:rPr>
          <w:rFonts w:ascii="Kanit Light" w:eastAsia="Times New Roman" w:hAnsi="Kanit Light" w:cs="Kanit Light"/>
          <w:color w:val="000000" w:themeColor="text1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Pr="004C2379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</w:p>
    <w:p w14:paraId="4329A29A" w14:textId="5A5A0C73" w:rsidR="0095622C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870720" behindDoc="0" locked="0" layoutInCell="1" allowOverlap="1" wp14:anchorId="4B9C743D" wp14:editId="52FA312F">
                <wp:simplePos x="0" y="0"/>
                <wp:positionH relativeFrom="column">
                  <wp:posOffset>-457200</wp:posOffset>
                </wp:positionH>
                <wp:positionV relativeFrom="paragraph">
                  <wp:posOffset>238125</wp:posOffset>
                </wp:positionV>
                <wp:extent cx="7563651" cy="2722880"/>
                <wp:effectExtent l="0" t="0" r="0" b="1270"/>
                <wp:wrapSquare wrapText="bothSides"/>
                <wp:docPr id="947739855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651" cy="2722880"/>
                          <a:chOff x="0" y="0"/>
                          <a:chExt cx="7563651" cy="2722880"/>
                        </a:xfrm>
                      </wpg:grpSpPr>
                      <pic:pic xmlns:pic="http://schemas.openxmlformats.org/drawingml/2006/picture">
                        <pic:nvPicPr>
                          <pic:cNvPr id="858319168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8696" y="0"/>
                            <a:ext cx="4084955" cy="2722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076156" name="Picture 30" descr="A train on the trac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98545" cy="2722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E2C93" id="Group 31" o:spid="_x0000_s1026" style="position:absolute;margin-left:-36pt;margin-top:18.75pt;width:595.55pt;height:214.4pt;z-index:251870720" coordsize="75636,27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">
                <v:shape id="Picture 65" o:spid="_x0000_s1027" type="#_x0000_t75" style="position:absolute;left:34786;width:40850;height:27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">
                  <v:imagedata r:id="rId65" o:title=""/>
                </v:shape>
                <v:shape id="Picture 30" o:spid="_x0000_s1028" type="#_x0000_t75" alt="A train on the tracks&#10;&#10;AI-generated content may be incorrect." style="position:absolute;width:35985;height:27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">
                  <v:imagedata r:id="rId66" o:title="A train on the tracks&#10;&#10;AI-generated content may be incorrect"/>
                </v:shape>
                <w10:wrap type="square"/>
              </v:group>
            </w:pict>
          </mc:Fallback>
        </mc:AlternateContent>
      </w:r>
    </w:p>
    <w:p w14:paraId="33CE4DFE" w14:textId="77777777" w:rsidR="009B52A9" w:rsidRDefault="009B52A9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</w:p>
    <w:p w14:paraId="051E375D" w14:textId="52E28647" w:rsidR="009B52A9" w:rsidRPr="00645C23" w:rsidRDefault="009B52A9" w:rsidP="009B52A9">
      <w:pPr>
        <w:shd w:val="clear" w:color="auto" w:fill="E7E6E6" w:themeFill="background2"/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highlight w:val="lightGray"/>
        </w:rPr>
      </w:pPr>
      <w:r w:rsidRPr="00645C23">
        <w:rPr>
          <w:rFonts w:ascii="Kanit Light" w:eastAsia="Times New Roman" w:hAnsi="Kanit Light" w:cs="Kanit Light"/>
          <w:i/>
          <w:iCs/>
          <w:color w:val="FF0000"/>
          <w:szCs w:val="22"/>
        </w:rPr>
        <w:lastRenderedPageBreak/>
        <w:t>*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รถไฟ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ปิด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ไม่สามารถให้บริการได้เนื่องจากรัฐบาลสั่งปิด ภัยพิบัติทางธรรมชาติ หรือเหตุอื่นใดก็ตาม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ทางบริษัทฯ ขอสงวนสิทธิ์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เปลี่ยนมาขึ้นกระเช้าเล็กแทน โดยไม่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คื</w:t>
      </w:r>
      <w:r w:rsidR="005D091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น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เงินและ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แจ้งให้ทราบล่วงหน้า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ทุกกรณี</w:t>
      </w:r>
    </w:p>
    <w:p w14:paraId="733EAC58" w14:textId="16601104" w:rsidR="009B52A9" w:rsidRPr="00983568" w:rsidRDefault="009B52A9" w:rsidP="009B52A9">
      <w:pPr>
        <w:shd w:val="clear" w:color="auto" w:fill="E7E6E6" w:themeFill="background2"/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645C23">
        <w:rPr>
          <w:rFonts w:ascii="Kanit Light" w:eastAsia="Times New Roman" w:hAnsi="Kanit Light" w:cs="Kanit Light"/>
          <w:i/>
          <w:iCs/>
          <w:color w:val="FF0000"/>
          <w:szCs w:val="22"/>
        </w:rPr>
        <w:t>**</w:t>
      </w:r>
      <w:r w:rsidRPr="00645C2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กรณีที่กระเช้าเล็กปิด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ที่ทำให้ไม่สามารถขึ้นกระเช้าเล็กได้ ทั้งนี้ทางบริษัทฯ จะขอชดเชยเปลี่ยนสถานที่เที่ยวใหม่ โดยไม่แจ้งให้ท่านทราบล่วงหน้าทุกกรณี</w:t>
      </w:r>
    </w:p>
    <w:p w14:paraId="79BDE59A" w14:textId="40D731DD" w:rsidR="009B52A9" w:rsidRDefault="00024DC6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30CF1748" wp14:editId="0E15692E">
                <wp:simplePos x="0" y="0"/>
                <wp:positionH relativeFrom="column">
                  <wp:posOffset>4248785</wp:posOffset>
                </wp:positionH>
                <wp:positionV relativeFrom="paragraph">
                  <wp:posOffset>230505</wp:posOffset>
                </wp:positionV>
                <wp:extent cx="2515870" cy="1236345"/>
                <wp:effectExtent l="114300" t="95250" r="113030" b="135255"/>
                <wp:wrapSquare wrapText="bothSides"/>
                <wp:docPr id="179001964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5870" cy="1236345"/>
                        </a:xfrm>
                        <a:prstGeom prst="rect">
                          <a:avLst/>
                        </a:prstGeom>
                        <a:solidFill>
                          <a:srgbClr val="CC660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4B4B148C" w14:textId="004DC3E7" w:rsidR="00024DC6" w:rsidRPr="00DF0AE9" w:rsidRDefault="00024DC6" w:rsidP="00024DC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24D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รู้หรือไม่ น้ำที่นี่จะเย็น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สดชื่นตลอด</w:t>
                            </w:r>
                            <w:r w:rsidRPr="00024D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ทั้งปี ต่อให้วันนั้นจะมีแสดงแดดร้อนแค่ไหน อุณหภูมิของน้ำจะไม่เคยอุ่นหรือร้อน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ตามแสงแดด</w:t>
                            </w:r>
                            <w:r w:rsidRPr="00024D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เลย </w:t>
                            </w:r>
                          </w:p>
                          <w:p w14:paraId="1A601BB3" w14:textId="77777777" w:rsidR="00024DC6" w:rsidRPr="0067415B" w:rsidRDefault="00024DC6" w:rsidP="00024DC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F1748" id="_x0000_s1047" style="position:absolute;left:0;text-align:left;margin-left:334.55pt;margin-top:18.15pt;width:198.1pt;height:97.3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" fillcolor="#c60" stroked="f">
                <v:shadow on="t" color="black" offset="0,1pt"/>
                <v:textbox>
                  <w:txbxContent>
                    <w:p w14:paraId="4B4B148C" w14:textId="004DC3E7" w:rsidR="00024DC6" w:rsidRPr="00DF0AE9" w:rsidRDefault="00024DC6" w:rsidP="00024DC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24DC6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รู้หรือไม่ น้ำที่นี่จะเย็น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สดชื่นตลอด</w:t>
                      </w:r>
                      <w:r w:rsidRPr="00024DC6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ทั้งปี ต่อให้วันนั้นจะมีแสดงแดดร้อนแค่ไหน อุณหภูมิของน้ำจะไม่เคยอุ่นหรือร้อน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ตามแสงแดด</w:t>
                      </w:r>
                      <w:r w:rsidRPr="00024DC6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เลย </w:t>
                      </w:r>
                    </w:p>
                    <w:p w14:paraId="1A601BB3" w14:textId="77777777" w:rsidR="00024DC6" w:rsidRPr="0067415B" w:rsidRDefault="00024DC6" w:rsidP="00024DC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45F39CA" w14:textId="1F0206CF" w:rsidR="009B52A9" w:rsidRPr="00983568" w:rsidRDefault="00024DC6" w:rsidP="009B52A9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1872768" behindDoc="0" locked="0" layoutInCell="1" allowOverlap="1" wp14:anchorId="3D663F9C" wp14:editId="4CBE5A15">
            <wp:simplePos x="0" y="0"/>
            <wp:positionH relativeFrom="page">
              <wp:posOffset>0</wp:posOffset>
            </wp:positionH>
            <wp:positionV relativeFrom="paragraph">
              <wp:posOffset>1520190</wp:posOffset>
            </wp:positionV>
            <wp:extent cx="7682865" cy="4323080"/>
            <wp:effectExtent l="0" t="0" r="0" b="127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82865" cy="432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2A9">
        <w:rPr>
          <w:rFonts w:ascii="Kanit Light" w:hAnsi="Kanit Light" w:cs="Kanit Light"/>
          <w:color w:val="009193"/>
          <w:szCs w:val="22"/>
          <w:cs/>
        </w:rPr>
        <w:tab/>
      </w:r>
      <w:r w:rsidR="009B52A9" w:rsidRPr="00E01628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="009B52A9" w:rsidRPr="009B52A9">
        <w:rPr>
          <w:rFonts w:ascii="Kanit Light" w:eastAsia="Times New Roman" w:hAnsi="Kanit Light" w:cs="Kanit Light"/>
          <w:color w:val="FF5050"/>
          <w:szCs w:val="22"/>
          <w:cs/>
        </w:rPr>
        <w:t>หุบเขาพระจันทร์สีน้ำเงิน(</w:t>
      </w:r>
      <w:r w:rsidR="009B52A9" w:rsidRPr="009B52A9">
        <w:rPr>
          <w:rFonts w:ascii="Kanit Light" w:eastAsia="Times New Roman" w:hAnsi="Kanit Light" w:cs="Kanit Light"/>
          <w:color w:val="FF5050"/>
          <w:szCs w:val="22"/>
        </w:rPr>
        <w:t>The Valley of Blue Moon)</w:t>
      </w:r>
      <w:r w:rsidR="009B52A9" w:rsidRPr="009B52A9">
        <w:rPr>
          <w:rFonts w:ascii="Kanit Light" w:eastAsia="Times New Roman" w:hAnsi="Kanit Light" w:cs="Kanit Light"/>
          <w:i/>
          <w:iCs/>
          <w:color w:val="FF5050"/>
          <w:szCs w:val="22"/>
        </w:rPr>
        <w:t xml:space="preserve"> </w:t>
      </w:r>
      <w:r w:rsidR="009B52A9" w:rsidRPr="00476B88">
        <w:rPr>
          <w:rFonts w:ascii="Kanit Light" w:eastAsia="Times New Roman" w:hAnsi="Kanit Light" w:cs="Kanit Light"/>
          <w:color w:val="FF0000"/>
          <w:szCs w:val="22"/>
        </w:rPr>
        <w:t>(</w:t>
      </w:r>
      <w:r w:rsidR="009B52A9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bookmarkStart w:id="13" w:name="_Hlk153188343"/>
      <w:r w:rsidR="009B52A9" w:rsidRPr="00476B88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9B52A9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bookmarkEnd w:id="13"/>
      <w:r w:rsidR="009B52A9" w:rsidRPr="00476B88">
        <w:rPr>
          <w:rFonts w:ascii="Kanit Light" w:eastAsia="Times New Roman" w:hAnsi="Kanit Light" w:cs="Kanit Light"/>
          <w:color w:val="FF0000"/>
          <w:szCs w:val="22"/>
        </w:rPr>
        <w:t>)</w:t>
      </w:r>
      <w:r w:rsidR="009B52A9" w:rsidRPr="00E02EED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9B52A9" w:rsidRPr="00E02EED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="009B52A9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="009B52A9" w:rsidRPr="00E02EED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="009B52A9">
        <w:rPr>
          <w:rFonts w:ascii="Kanit Light" w:eastAsia="Times New Roman" w:hAnsi="Kanit Light" w:cs="Kanit Light" w:hint="cs"/>
          <w:color w:val="000000"/>
          <w:szCs w:val="22"/>
          <w:cs/>
        </w:rPr>
        <w:t>ร์</w:t>
      </w:r>
      <w:r w:rsidR="009B52A9" w:rsidRPr="00E02EED">
        <w:rPr>
          <w:rFonts w:ascii="Kanit Light" w:eastAsia="Times New Roman" w:hAnsi="Kanit Light" w:cs="Kanit Light"/>
          <w:color w:val="000000"/>
          <w:szCs w:val="22"/>
          <w:cs/>
        </w:rPr>
        <w:t>ควอยซ์ของทะเลสาบไป๋สุ</w:t>
      </w:r>
      <w:r w:rsidR="009B52A9">
        <w:rPr>
          <w:rFonts w:ascii="Kanit Light" w:eastAsia="Times New Roman" w:hAnsi="Kanit Light" w:cs="Kanit Light" w:hint="cs"/>
          <w:color w:val="000000"/>
          <w:szCs w:val="22"/>
          <w:cs/>
        </w:rPr>
        <w:t>่</w:t>
      </w:r>
      <w:r w:rsidR="009B52A9" w:rsidRPr="00E02EED">
        <w:rPr>
          <w:rFonts w:ascii="Kanit Light" w:eastAsia="Times New Roman" w:hAnsi="Kanit Light" w:cs="Kanit Light"/>
          <w:color w:val="000000"/>
          <w:szCs w:val="22"/>
          <w:cs/>
        </w:rPr>
        <w:t>ยเหอ ทะเลสาบที่อยู่อีกด้านหนึ่งของภูเขาหิมะ</w:t>
      </w:r>
      <w:bookmarkStart w:id="14" w:name="_Hlk175061922"/>
      <w:r w:rsidR="009B52A9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  </w:t>
      </w:r>
      <w:bookmarkEnd w:id="14"/>
    </w:p>
    <w:p w14:paraId="31298EE0" w14:textId="256B21DE" w:rsidR="009B52A9" w:rsidRDefault="00ED0E06" w:rsidP="0095622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85056" behindDoc="0" locked="0" layoutInCell="1" allowOverlap="1" wp14:anchorId="79F40BDE" wp14:editId="1200898D">
            <wp:simplePos x="0" y="0"/>
            <wp:positionH relativeFrom="column">
              <wp:posOffset>3731260</wp:posOffset>
            </wp:positionH>
            <wp:positionV relativeFrom="paragraph">
              <wp:posOffset>4518025</wp:posOffset>
            </wp:positionV>
            <wp:extent cx="3369310" cy="2248535"/>
            <wp:effectExtent l="0" t="0" r="2540" b="0"/>
            <wp:wrapSquare wrapText="bothSides"/>
            <wp:docPr id="1750063566" name="Picture 31" descr="A group of people walking i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63566" name="Picture 31" descr="A group of people walking in a street&#10;&#10;AI-generated content may be incorrect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FCB75" w14:textId="28A03702" w:rsidR="0095622C" w:rsidRPr="00B970CF" w:rsidRDefault="0095622C" w:rsidP="00024DC6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  <w:r w:rsidRPr="00B970CF">
        <w:rPr>
          <w:rFonts w:ascii="Kanit Light" w:hAnsi="Kanit Light" w:cs="Kanit Light" w:hint="cs"/>
          <w:color w:val="009193"/>
          <w:szCs w:val="22"/>
          <w:cs/>
        </w:rPr>
        <w:t xml:space="preserve">เที่ยง   </w:t>
      </w:r>
      <w:r w:rsidRPr="00B970CF">
        <w:rPr>
          <w:rFonts w:ascii="Kanit Light" w:hAnsi="Kanit Light" w:cs="Kanit Light"/>
          <w:color w:val="009193"/>
          <w:szCs w:val="22"/>
          <w:cs/>
        </w:rPr>
        <w:tab/>
      </w:r>
      <w:r w:rsidRPr="00B970CF">
        <w:rPr>
          <w:rFonts w:ascii="Kanit Light" w:hAnsi="Kanit Light" w:cs="Kanit Light"/>
          <w:color w:val="009193"/>
          <w:szCs w:val="22"/>
        </w:rPr>
        <w:sym w:font="Webdings" w:char="F0E4"/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 </w:t>
      </w:r>
      <w:r w:rsidRPr="00B970CF">
        <w:rPr>
          <w:rFonts w:ascii="Kanit Light" w:hAnsi="Kanit Light" w:cs="Kanit Light" w:hint="cs"/>
          <w:color w:val="009193"/>
          <w:szCs w:val="22"/>
          <w:cs/>
        </w:rPr>
        <w:t>รับประทาน</w:t>
      </w:r>
      <w:r w:rsidRPr="00B970CF">
        <w:rPr>
          <w:rFonts w:ascii="Kanit Light" w:hAnsi="Kanit Light" w:cs="Kanit Light"/>
          <w:color w:val="009193"/>
          <w:szCs w:val="22"/>
          <w:cs/>
        </w:rPr>
        <w:t xml:space="preserve">อาหารเที่ยง  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009193"/>
          <w:szCs w:val="22"/>
          <w:highlight w:val="yellow"/>
          <w:cs/>
        </w:rPr>
        <w:t>9</w:t>
      </w:r>
      <w:r w:rsidRPr="00B970C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B970CF">
        <w:rPr>
          <w:rFonts w:ascii="Kanit Light" w:hAnsi="Kanit Light" w:cs="Kanit Light"/>
          <w:b/>
          <w:bCs/>
          <w:noProof/>
          <w:color w:val="009193"/>
          <w:szCs w:val="22"/>
        </w:rPr>
        <w:t xml:space="preserve"> </w:t>
      </w:r>
    </w:p>
    <w:p w14:paraId="66D83AC0" w14:textId="0E55D222" w:rsidR="009B52A9" w:rsidRPr="00180ED1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  <w:cs/>
        </w:rPr>
      </w:pPr>
      <w:r w:rsidRPr="00C85DF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ชื่นชมความงดงามของสถาปัตยกรรมโบราณที่ยังคงอยู่</w:t>
      </w:r>
      <w:r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B52A9">
        <w:rPr>
          <w:rFonts w:ascii="Kanit Light" w:hAnsi="Kanit Light" w:cs="Kanit Light" w:hint="cs"/>
          <w:color w:val="FF5050"/>
          <w:szCs w:val="22"/>
          <w:cs/>
        </w:rPr>
        <w:t xml:space="preserve">หมู่บ้านชนกลุ่มน้อยไป๋ซา </w:t>
      </w:r>
      <w:r w:rsidRPr="009B52A9">
        <w:rPr>
          <w:rFonts w:ascii="Kanit Light" w:hAnsi="Kanit Light" w:cs="Kanit Light"/>
          <w:color w:val="FF5050"/>
          <w:szCs w:val="22"/>
        </w:rPr>
        <w:t>(Baisha Ancient Town)</w:t>
      </w:r>
      <w:r w:rsidRPr="00036B6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E02EED">
        <w:rPr>
          <w:rFonts w:ascii="Kanit Light" w:hAnsi="Kanit Light" w:cs="Kanit Light"/>
          <w:color w:val="000000" w:themeColor="text1"/>
          <w:szCs w:val="22"/>
          <w:cs/>
        </w:rPr>
        <w:t>หมู่บ้านที่ยังคงความงดงามของสถาปัตยกรรมแบบจีนโบราณเอาไว้</w:t>
      </w:r>
      <w:r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และยังคงวิถีความเป็นอยู่แบบดั่งเดิม ทำให้</w:t>
      </w:r>
      <w:r w:rsidRPr="00E02EED">
        <w:rPr>
          <w:rFonts w:ascii="Kanit Light" w:hAnsi="Kanit Light" w:cs="Kanit Light"/>
          <w:color w:val="000000" w:themeColor="text1"/>
          <w:szCs w:val="22"/>
          <w:cs/>
        </w:rPr>
        <w:t>สิ่งแวดล้อมของที่นี่มีความเงียบสงบและเรียบง่าย จึงทำให้นักท่องเที่ยวที่มาที่นี่รู้สึกผ่อนคลา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ย</w:t>
      </w:r>
    </w:p>
    <w:p w14:paraId="1052D1A9" w14:textId="37228278" w:rsidR="009B52A9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9FA52C3" w14:textId="77777777" w:rsidR="00D11242" w:rsidRDefault="00D11242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8D6E067" w14:textId="71CE4A2D" w:rsidR="00D11242" w:rsidRDefault="00ED0E06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C0319">
        <w:rPr>
          <w:rFonts w:ascii="Kanit Light" w:hAnsi="Kanit Light" w:cs="Kanit Light"/>
          <w:noProof/>
          <w:color w:val="FF5050"/>
          <w:szCs w:val="22"/>
        </w:rPr>
        <w:lastRenderedPageBreak/>
        <w:drawing>
          <wp:anchor distT="0" distB="0" distL="114300" distR="114300" simplePos="0" relativeHeight="251875840" behindDoc="0" locked="0" layoutInCell="1" allowOverlap="1" wp14:anchorId="52555240" wp14:editId="275876AC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6500" cy="3143250"/>
            <wp:effectExtent l="0" t="0" r="6350" b="0"/>
            <wp:wrapSquare wrapText="bothSides"/>
            <wp:docPr id="2033531362" name="Picture 10" descr="A group of people walking i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31362" name="Picture 10" descr="A group of people walking in a street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137" b="22906"/>
                    <a:stretch/>
                  </pic:blipFill>
                  <pic:spPr bwMode="auto">
                    <a:xfrm>
                      <a:off x="0" y="0"/>
                      <a:ext cx="75565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080A4" w14:textId="6E258C42" w:rsidR="009B52A9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เช็คอินถ่ายรูป </w:t>
      </w:r>
      <w:r w:rsidRPr="009B52A9">
        <w:rPr>
          <w:rFonts w:ascii="Kanit Light" w:hAnsi="Kanit Light" w:cs="Kanit Light" w:hint="cs"/>
          <w:color w:val="FF5050"/>
          <w:szCs w:val="22"/>
          <w:cs/>
        </w:rPr>
        <w:t>ชม</w:t>
      </w:r>
      <w:r w:rsidRPr="009B52A9">
        <w:rPr>
          <w:rFonts w:ascii="Kanit Light" w:hAnsi="Kanit Light" w:cs="Kanit Light"/>
          <w:color w:val="FF5050"/>
          <w:szCs w:val="22"/>
          <w:cs/>
        </w:rPr>
        <w:t>วิวภูเขาหิมะที่ร้านกาแฟ</w:t>
      </w:r>
      <w:r w:rsidRPr="009B52A9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9B52A9">
        <w:rPr>
          <w:rFonts w:ascii="Kanit Light" w:hAnsi="Kanit Light" w:cs="Kanit Light"/>
          <w:color w:val="FF5050"/>
          <w:szCs w:val="22"/>
        </w:rPr>
        <w:t xml:space="preserve">YUN DI AN </w:t>
      </w:r>
      <w:r w:rsidRPr="004F077E">
        <w:rPr>
          <w:rFonts w:ascii="Kanit Light" w:hAnsi="Kanit Light" w:cs="Kanit Light" w:hint="cs"/>
          <w:szCs w:val="22"/>
          <w:cs/>
        </w:rPr>
        <w:t>คาเฟ่ที่มีไฮไลท์ชมวิวด้านหลังที่เป็นภูเขาหิมะมังกรหยก ให้ท่านได้ผ่อนคลายชมธรรมชาติ</w:t>
      </w:r>
      <w:r>
        <w:rPr>
          <w:rFonts w:ascii="Kanit Light" w:hAnsi="Kanit Light" w:cs="Kanit Light" w:hint="cs"/>
          <w:szCs w:val="22"/>
          <w:cs/>
        </w:rPr>
        <w:t>ให้สบายตาและถ่ายภาพความประทับใจ</w:t>
      </w:r>
      <w:r w:rsidRPr="004F077E">
        <w:rPr>
          <w:rFonts w:ascii="Kanit Light" w:hAnsi="Kanit Light" w:cs="Kanit Light" w:hint="cs"/>
          <w:szCs w:val="22"/>
          <w:cs/>
        </w:rPr>
        <w:t xml:space="preserve"> </w:t>
      </w:r>
      <w:r w:rsidRPr="004F077E"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4F077E">
        <w:rPr>
          <w:rFonts w:ascii="Kanit Light" w:hAnsi="Kanit Light" w:cs="Kanit Light" w:hint="cs"/>
          <w:color w:val="FF0000"/>
          <w:szCs w:val="22"/>
          <w:cs/>
        </w:rPr>
        <w:t>ทัวร์</w:t>
      </w:r>
      <w:r w:rsidRPr="00036B6A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</w:t>
      </w:r>
      <w:r w:rsidRPr="00036B6A">
        <w:rPr>
          <w:rFonts w:ascii="Kanit Light" w:hAnsi="Kanit Light" w:cs="Kanit Light"/>
          <w:i/>
          <w:iCs/>
          <w:color w:val="FF0000"/>
          <w:szCs w:val="22"/>
          <w:u w:val="single"/>
          <w:cs/>
        </w:rPr>
        <w:t>รวม</w:t>
      </w:r>
      <w:r>
        <w:rPr>
          <w:rFonts w:ascii="Kanit Light" w:hAnsi="Kanit Light" w:cs="Kanit Light" w:hint="cs"/>
          <w:color w:val="FF0000"/>
          <w:szCs w:val="22"/>
          <w:cs/>
        </w:rPr>
        <w:t>ค่าอาหาร</w:t>
      </w:r>
      <w:r w:rsidR="003D705D">
        <w:rPr>
          <w:rFonts w:ascii="Kanit Light" w:hAnsi="Kanit Light" w:cs="Kanit Light" w:hint="cs"/>
          <w:color w:val="FF0000"/>
          <w:szCs w:val="22"/>
          <w:cs/>
        </w:rPr>
        <w:t>และ</w:t>
      </w:r>
      <w:r w:rsidRPr="004F077E">
        <w:rPr>
          <w:rFonts w:ascii="Kanit Light" w:hAnsi="Kanit Light" w:cs="Kanit Light"/>
          <w:color w:val="FF0000"/>
          <w:szCs w:val="22"/>
          <w:cs/>
        </w:rPr>
        <w:t>เครื่องดื่ม)</w:t>
      </w:r>
    </w:p>
    <w:p w14:paraId="3993C256" w14:textId="588EBA01" w:rsidR="009B52A9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  <w:highlight w:val="lightGray"/>
        </w:rPr>
      </w:pPr>
      <w:r>
        <w:rPr>
          <w:rFonts w:ascii="Kanit Light" w:hAnsi="Kanit Light" w:cs="Kanit Light" w:hint="cs"/>
          <w:i/>
          <w:iCs/>
          <w:noProof/>
          <w:color w:val="FF0000"/>
          <w:szCs w:val="22"/>
          <w:lang w:val="th-TH"/>
        </w:rPr>
        <w:drawing>
          <wp:anchor distT="0" distB="0" distL="114300" distR="114300" simplePos="0" relativeHeight="251874816" behindDoc="0" locked="0" layoutInCell="1" allowOverlap="1" wp14:anchorId="163FE1A5" wp14:editId="2E55BF81">
            <wp:simplePos x="0" y="0"/>
            <wp:positionH relativeFrom="column">
              <wp:posOffset>-457200</wp:posOffset>
            </wp:positionH>
            <wp:positionV relativeFrom="paragraph">
              <wp:posOffset>403225</wp:posOffset>
            </wp:positionV>
            <wp:extent cx="7791450" cy="4057650"/>
            <wp:effectExtent l="0" t="0" r="0" b="0"/>
            <wp:wrapSquare wrapText="bothSides"/>
            <wp:docPr id="751771466" name="Picture 34" descr="A group of people standing on a hill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71466" name="Picture 34" descr="A group of people standing on a hill with a mountain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914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**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กรณีการมองเห็นภูเขาหิมะมังกรหยก ชัดเจนมาก</w:t>
      </w: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หรือ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น้อย ทั้งนี้ขึ้นอยู่กับสภาพอากาศในวันนั้นๆ</w:t>
      </w:r>
    </w:p>
    <w:p w14:paraId="74931DE7" w14:textId="77777777" w:rsidR="009B52A9" w:rsidRDefault="009B52A9" w:rsidP="009B52A9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233D155B" w14:textId="39F72975" w:rsidR="0095622C" w:rsidRPr="009B52A9" w:rsidRDefault="009B52A9" w:rsidP="009B52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CC3300"/>
          <w:szCs w:val="22"/>
        </w:rPr>
      </w:pPr>
      <w:r w:rsidRPr="009B52A9">
        <w:rPr>
          <w:rFonts w:ascii="Kanit Light" w:hAnsi="Kanit Light" w:cs="Kanit Light" w:hint="cs"/>
          <w:b/>
          <w:bCs/>
          <w:szCs w:val="22"/>
          <w:cs/>
        </w:rPr>
        <w:t>เ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ยี่ยมชม</w:t>
      </w:r>
      <w:r w:rsidRPr="009B52A9">
        <w:rPr>
          <w:rFonts w:ascii="Kanit Light" w:eastAsia="Times New Roman" w:hAnsi="Kanit Light" w:cs="Kanit Light" w:hint="cs"/>
          <w:color w:val="FF5050"/>
          <w:szCs w:val="22"/>
          <w:cs/>
        </w:rPr>
        <w:t>ร้านหยก</w:t>
      </w:r>
      <w:r w:rsidRPr="009B52A9">
        <w:rPr>
          <w:rFonts w:ascii="Kanit Light" w:eastAsia="Times New Roman" w:hAnsi="Kanit Light" w:cs="Kanit Light" w:hint="cs"/>
          <w:b/>
          <w:bCs/>
          <w:color w:val="FF5050"/>
          <w:szCs w:val="22"/>
          <w:cs/>
        </w:rPr>
        <w:t xml:space="preserve"> 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เพื่อเลือกซื้อหยกจีน มีผลิตภัณฑ์เกี่ยว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กับ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หยกให้ท่านเลือกมากมาย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ตามความเชื่อของชาวจีนเชื่อว่า หยกจะช่วยปกป้องปัดเป่าไม่ให้สิ่งชั่วร้ายเข้ามาหาผู้ที่ได้ครอบครอง</w:t>
      </w:r>
    </w:p>
    <w:p w14:paraId="79691354" w14:textId="77777777" w:rsidR="0095622C" w:rsidRPr="008D4FDF" w:rsidRDefault="0095622C" w:rsidP="0095622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  <w:cs/>
        </w:rPr>
      </w:pP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8D4FDF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>
        <w:rPr>
          <w:rFonts w:ascii="Kanit Light" w:hAnsi="Kanit Light" w:cs="Kanit Light" w:hint="cs"/>
          <w:color w:val="009193"/>
          <w:szCs w:val="22"/>
          <w:cs/>
        </w:rPr>
        <w:t>อิสระอาหารเย็นตามอัธยาศัย เพื่อไม่เป็นการรบกวนเวลาของท่าน</w:t>
      </w:r>
    </w:p>
    <w:p w14:paraId="4F178476" w14:textId="77777777" w:rsidR="0095622C" w:rsidRDefault="0095622C" w:rsidP="0095622C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Pr="00ED216C">
        <w:rPr>
          <w:rFonts w:ascii="Kanit Light" w:hAnsi="Kanit Light" w:cs="Kanit Light"/>
          <w:color w:val="9900FF"/>
          <w:szCs w:val="22"/>
        </w:rPr>
        <w:t xml:space="preserve">BESTLI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544181F3" w14:textId="31476791" w:rsidR="0095622C" w:rsidRPr="002A122E" w:rsidRDefault="0095622C" w:rsidP="0095622C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                 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176FDDFC" w14:textId="1B5CE4EB" w:rsidR="008B6629" w:rsidRPr="00EB327C" w:rsidRDefault="00D11242" w:rsidP="008B6629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4105B0">
        <w:rPr>
          <w:noProof/>
          <w:color w:val="FF9933"/>
        </w:rPr>
        <w:lastRenderedPageBreak/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7184F35A" wp14:editId="3DA4F5D7">
                <wp:simplePos x="0" y="0"/>
                <wp:positionH relativeFrom="margin">
                  <wp:posOffset>-293370</wp:posOffset>
                </wp:positionH>
                <wp:positionV relativeFrom="paragraph">
                  <wp:posOffset>19685</wp:posOffset>
                </wp:positionV>
                <wp:extent cx="7107555" cy="495300"/>
                <wp:effectExtent l="0" t="0" r="17145" b="19050"/>
                <wp:wrapSquare wrapText="bothSides"/>
                <wp:docPr id="1717049921" name="Rectangle: Rounded Corners 1717049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C4E1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C4E1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C4E1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3A51BA" w14:textId="3C23E59D" w:rsidR="0095622C" w:rsidRPr="00EC7A59" w:rsidRDefault="0095622C" w:rsidP="0095622C">
                            <w:pPr>
                              <w:spacing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ท่าอากาศยานลี</w:t>
                            </w:r>
                            <w:r w:rsidRPr="003B160D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่</w:t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เจียง ซันยี่</w:t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3B160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Pr="003B160D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ab/>
                            </w:r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8B662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</w:p>
                          <w:p w14:paraId="1D5E08BD" w14:textId="77777777" w:rsidR="0095622C" w:rsidRPr="00E15EE7" w:rsidRDefault="0095622C" w:rsidP="0095622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B820F08" w14:textId="77777777" w:rsidR="0095622C" w:rsidRPr="00056BDF" w:rsidRDefault="0095622C" w:rsidP="0095622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184F35A" id="Rectangle: Rounded Corners 1717049921" o:spid="_x0000_s1048" style="position:absolute;left:0;text-align:left;margin-left:-23.1pt;margin-top:1.55pt;width:559.65pt;height:39pt;z-index:25184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" fillcolor="#9d2400" strokecolor="window">
                <v:fill color2="#ff4507" rotate="t" angle="180" colors="0 #9d2400;.5 #e23804;1 #ff4507" focus="100%" type="gradient"/>
                <v:textbox>
                  <w:txbxContent>
                    <w:p w14:paraId="093A51BA" w14:textId="3C23E59D" w:rsidR="0095622C" w:rsidRPr="00EC7A59" w:rsidRDefault="0095622C" w:rsidP="0095622C">
                      <w:pPr>
                        <w:spacing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ท่าอากาศยานลี</w:t>
                      </w:r>
                      <w:r w:rsidRPr="003B160D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่</w:t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เจียง ซันยี่</w:t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 xml:space="preserve"> </w:t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Pr="003B160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Pr="003B160D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ab/>
                      </w:r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8B662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</w:p>
                    <w:p w14:paraId="1D5E08BD" w14:textId="77777777" w:rsidR="0095622C" w:rsidRPr="00E15EE7" w:rsidRDefault="0095622C" w:rsidP="0095622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B820F08" w14:textId="77777777" w:rsidR="0095622C" w:rsidRPr="00056BDF" w:rsidRDefault="0095622C" w:rsidP="0095622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B6629" w:rsidRPr="00EB327C">
        <w:rPr>
          <w:rFonts w:ascii="Kanit Light" w:hAnsi="Kanit Light" w:cs="Kanit Light"/>
          <w:color w:val="009193"/>
          <w:szCs w:val="22"/>
          <w:cs/>
        </w:rPr>
        <w:t>เช้า</w:t>
      </w:r>
      <w:r w:rsidR="008B6629" w:rsidRPr="00EB327C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="008B6629" w:rsidRPr="00EB327C">
        <w:rPr>
          <w:rFonts w:ascii="Kanit Light" w:hAnsi="Kanit Light" w:cs="Kanit Light"/>
          <w:color w:val="009193"/>
          <w:szCs w:val="22"/>
        </w:rPr>
        <w:t xml:space="preserve">  </w:t>
      </w:r>
      <w:r w:rsidR="008B6629" w:rsidRPr="00EB327C">
        <w:rPr>
          <w:rFonts w:ascii="Kanit Light" w:hAnsi="Kanit Light" w:cs="Kanit Light"/>
          <w:color w:val="009193"/>
          <w:szCs w:val="22"/>
        </w:rPr>
        <w:sym w:font="Webdings" w:char="F0E4"/>
      </w:r>
      <w:r w:rsidR="008B6629" w:rsidRPr="00EB327C">
        <w:rPr>
          <w:rFonts w:ascii="Kanit Light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="008B6629" w:rsidRPr="00EB327C">
        <w:rPr>
          <w:rFonts w:ascii="Kanit Light" w:hAnsi="Kanit Light" w:cs="Kanit Light" w:hint="cs"/>
          <w:i/>
          <w:color w:val="009193"/>
          <w:szCs w:val="22"/>
          <w:cs/>
        </w:rPr>
        <w:t xml:space="preserve"> </w:t>
      </w:r>
      <w:r w:rsidR="008B6629" w:rsidRPr="00EB327C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8B6629" w:rsidRPr="00EB327C">
        <w:rPr>
          <w:rFonts w:ascii="Kanit Light" w:hAnsi="Kanit Light" w:cs="Kanit Light"/>
          <w:i/>
          <w:color w:val="009193"/>
          <w:szCs w:val="22"/>
          <w:cs/>
        </w:rPr>
        <w:t xml:space="preserve"> </w:t>
      </w:r>
      <w:r w:rsidR="008B6629" w:rsidRPr="00EB327C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95622C">
        <w:rPr>
          <w:rFonts w:ascii="Kanit Light" w:hAnsi="Kanit Light" w:cs="Kanit Light" w:hint="cs"/>
          <w:color w:val="009193"/>
          <w:szCs w:val="22"/>
          <w:highlight w:val="yellow"/>
          <w:cs/>
        </w:rPr>
        <w:t>10</w:t>
      </w:r>
      <w:r w:rsidR="008B6629" w:rsidRPr="00EB327C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="008B6629" w:rsidRPr="00EB327C">
        <w:rPr>
          <w:rFonts w:ascii="Kanit Light" w:hAnsi="Kanit Light" w:cs="Kanit Light"/>
          <w:color w:val="009193"/>
          <w:szCs w:val="22"/>
        </w:rPr>
        <w:t xml:space="preserve">  </w:t>
      </w:r>
      <w:r w:rsidR="001B29FA" w:rsidRPr="00EB327C">
        <w:rPr>
          <w:rFonts w:ascii="Kanit Light" w:hAnsi="Kanit Light" w:cs="Kanit Light"/>
          <w:color w:val="009193"/>
          <w:szCs w:val="22"/>
          <w:cs/>
        </w:rPr>
        <w:t xml:space="preserve">หรือบริการอาหารเช้าแบบ </w:t>
      </w:r>
      <w:r w:rsidR="001B29FA" w:rsidRPr="00EB327C">
        <w:rPr>
          <w:rFonts w:ascii="Kanit Light" w:hAnsi="Kanit Light" w:cs="Kanit Light"/>
          <w:color w:val="009193"/>
          <w:szCs w:val="22"/>
        </w:rPr>
        <w:t xml:space="preserve">SET BOX </w:t>
      </w:r>
      <w:r w:rsidR="001B29FA" w:rsidRPr="00EB327C">
        <w:rPr>
          <w:rFonts w:ascii="Kanit Light" w:hAnsi="Kanit Light" w:cs="Kanit Light"/>
          <w:color w:val="009193"/>
          <w:szCs w:val="22"/>
          <w:cs/>
        </w:rPr>
        <w:t>กรณีที่พักอยู่ห่างสนามบิน หรือกรณีห้องอาหารโรงแรมเปิดช้า</w:t>
      </w:r>
    </w:p>
    <w:bookmarkEnd w:id="11"/>
    <w:p w14:paraId="39A3B8D5" w14:textId="5E226CDA" w:rsidR="00FC788B" w:rsidRPr="00E02EED" w:rsidRDefault="00FC788B" w:rsidP="00A850D5">
      <w:pPr>
        <w:spacing w:after="0" w:line="276" w:lineRule="auto"/>
        <w:ind w:left="851"/>
        <w:rPr>
          <w:rFonts w:ascii="Kanit Light" w:hAnsi="Kanit Light" w:cs="Kanit Light"/>
          <w:color w:val="C00000"/>
          <w:szCs w:val="22"/>
        </w:rPr>
      </w:pPr>
      <w:r w:rsidRPr="00E02EED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="00500E17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ท่าอากาศยานลี</w:t>
      </w:r>
      <w:r w:rsidR="00535003" w:rsidRPr="00E02EED">
        <w:rPr>
          <w:rFonts w:ascii="Kanit Light" w:hAnsi="Kanit Light" w:cs="Kanit Light" w:hint="cs"/>
          <w:color w:val="0000FF"/>
          <w:szCs w:val="22"/>
          <w:cs/>
        </w:rPr>
        <w:t>่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เจียง ซันยี่</w:t>
      </w:r>
      <w:r w:rsidR="00535003" w:rsidRPr="00E02EED">
        <w:rPr>
          <w:rFonts w:ascii="Kanit Light" w:hAnsi="Kanit Light" w:cs="Kanit Light"/>
          <w:color w:val="0000FF"/>
          <w:szCs w:val="22"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8F68444" w14:textId="7F21FB65" w:rsidR="005246A1" w:rsidRPr="00E02EED" w:rsidRDefault="00CA720E" w:rsidP="00965923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1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00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เพื่อเดินทางกลับสู่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Start w:id="15" w:name="_Hlk131091672"/>
      <w:r w:rsidR="00FC788B" w:rsidRPr="000C0E6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FC788B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5"/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5246A1" w:rsidRPr="00E02EED">
        <w:rPr>
          <w:rFonts w:ascii="Kanit Light" w:hAnsi="Kanit Light" w:cs="Kanit Light" w:hint="cs"/>
          <w:szCs w:val="22"/>
          <w:cs/>
        </w:rPr>
        <w:t xml:space="preserve"> </w:t>
      </w:r>
      <w:r w:rsidR="005246A1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5246A1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DR5041</w:t>
      </w:r>
    </w:p>
    <w:p w14:paraId="043D0A16" w14:textId="46E0DEAB" w:rsidR="00FC788B" w:rsidRPr="00E02EED" w:rsidRDefault="00FC788B" w:rsidP="00D007E2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2</w:t>
      </w: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50</w:t>
      </w:r>
      <w:r w:rsidR="001A759D">
        <w:rPr>
          <w:rFonts w:ascii="Kanit Light" w:hAnsi="Kanit Light" w:cs="Kanit Light"/>
          <w:color w:val="FF0000"/>
          <w:szCs w:val="22"/>
          <w:lang w:val="en-SG" w:eastAsia="en-SG"/>
        </w:rPr>
        <w:t xml:space="preserve"> </w:t>
      </w:r>
      <w:r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</w:rPr>
        <w:tab/>
      </w:r>
      <w:r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Pr="00E02EED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สุวรรณภูมิ</w:t>
      </w:r>
      <w:r w:rsidRPr="000C0E6B">
        <w:rPr>
          <w:rFonts w:ascii="Kanit Light" w:eastAsia="Times New Roman" w:hAnsi="Kanit Light" w:cs="Kanit Light"/>
          <w:color w:val="0000FF"/>
          <w:szCs w:val="22"/>
          <w:cs/>
        </w:rPr>
        <w:t xml:space="preserve"> ประเทศไทย</w:t>
      </w:r>
      <w:r w:rsidRPr="00E02EED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="00416702"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bookmarkEnd w:id="12"/>
    <w:p w14:paraId="34B89841" w14:textId="77777777" w:rsidR="001F7ECE" w:rsidRPr="00E02EED" w:rsidRDefault="00D95A89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 w:rsidRPr="00E02EED">
        <w:rPr>
          <w:rFonts w:ascii="Kanit Light" w:hAnsi="Kanit Light" w:cs="Kanit Light"/>
          <w:color w:val="FF3809"/>
          <w:szCs w:val="22"/>
          <w:cs/>
        </w:rPr>
        <w:t>*******************************************</w:t>
      </w:r>
    </w:p>
    <w:p w14:paraId="5EB40B8A" w14:textId="77777777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C2B9A01" w14:textId="77777777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FBFEF47" w14:textId="3A48CBF0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9CB7766" w14:textId="77777777" w:rsidR="00024DC6" w:rsidRDefault="00024DC6" w:rsidP="00CE3935">
      <w:pPr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14B6B9B" w14:textId="247AE5B8" w:rsidR="00D95A89" w:rsidRPr="00E02EED" w:rsidRDefault="00024DC6" w:rsidP="00CE3935">
      <w:pPr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>
        <w:rPr>
          <w:rFonts w:ascii="Kanit Light" w:eastAsia="DengXian" w:hAnsi="Kanit Light" w:cs="Kanit Light"/>
          <w:noProof/>
          <w:szCs w:val="22"/>
        </w:rPr>
        <w:drawing>
          <wp:anchor distT="0" distB="0" distL="114300" distR="114300" simplePos="0" relativeHeight="251825664" behindDoc="0" locked="0" layoutInCell="1" allowOverlap="1" wp14:anchorId="13A97186" wp14:editId="78E07A95">
            <wp:simplePos x="0" y="0"/>
            <wp:positionH relativeFrom="margin">
              <wp:posOffset>-125841</wp:posOffset>
            </wp:positionH>
            <wp:positionV relativeFrom="paragraph">
              <wp:posOffset>2504495</wp:posOffset>
            </wp:positionV>
            <wp:extent cx="6645910" cy="3322955"/>
            <wp:effectExtent l="0" t="0" r="2540" b="0"/>
            <wp:wrapSquare wrapText="bothSides"/>
            <wp:docPr id="121087912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79124" name="Picture 121087912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4FDB">
        <w:rPr>
          <w:noProof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1BB11873" wp14:editId="55D85760">
                <wp:simplePos x="0" y="0"/>
                <wp:positionH relativeFrom="margin">
                  <wp:posOffset>-97155</wp:posOffset>
                </wp:positionH>
                <wp:positionV relativeFrom="paragraph">
                  <wp:posOffset>235585</wp:posOffset>
                </wp:positionV>
                <wp:extent cx="6619875" cy="2000250"/>
                <wp:effectExtent l="19050" t="19050" r="9525" b="63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20002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D09D30" w14:textId="77777777" w:rsidR="007949B4" w:rsidRPr="00B94F0C" w:rsidRDefault="007949B4" w:rsidP="007949B4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32B352C" w14:textId="77777777" w:rsidR="007949B4" w:rsidRPr="00B94F0C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3BA3B7C5" w14:textId="77777777" w:rsidR="007949B4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12CDD1CB" w14:textId="77777777" w:rsidR="007949B4" w:rsidRPr="00B94F0C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7CF60852" w14:textId="77777777" w:rsidR="007949B4" w:rsidRDefault="007949B4" w:rsidP="007949B4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B11873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49" type="#_x0000_t202" style="position:absolute;left:0;text-align:left;margin-left:-7.65pt;margin-top:18.55pt;width:521.25pt;height:157.5pt;z-index:2516300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" fillcolor="#fff2cc" strokecolor="#c00000" strokeweight="2.25pt">
                <v:textbox style="mso-fit-shape-to-text:t">
                  <w:txbxContent>
                    <w:p w14:paraId="79D09D30" w14:textId="77777777" w:rsidR="007949B4" w:rsidRPr="00B94F0C" w:rsidRDefault="007949B4" w:rsidP="007949B4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32B352C" w14:textId="77777777" w:rsidR="007949B4" w:rsidRPr="00B94F0C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3BA3B7C5" w14:textId="77777777" w:rsidR="007949B4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12CDD1CB" w14:textId="77777777" w:rsidR="007949B4" w:rsidRPr="00B94F0C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7CF60852" w14:textId="77777777" w:rsidR="007949B4" w:rsidRDefault="007949B4" w:rsidP="007949B4"/>
                  </w:txbxContent>
                </v:textbox>
                <w10:wrap type="square" anchorx="margin"/>
              </v:shape>
            </w:pict>
          </mc:Fallback>
        </mc:AlternateContent>
      </w:r>
    </w:p>
    <w:p w14:paraId="4612F9CB" w14:textId="77777777" w:rsidR="00D11242" w:rsidRDefault="00D11242" w:rsidP="00036B6A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</w:p>
    <w:p w14:paraId="35F60598" w14:textId="77777777" w:rsidR="00D11242" w:rsidRDefault="00D11242" w:rsidP="00036B6A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</w:p>
    <w:p w14:paraId="7954970D" w14:textId="77777777" w:rsidR="00D11242" w:rsidRDefault="00D11242" w:rsidP="00036B6A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</w:p>
    <w:p w14:paraId="0889822D" w14:textId="77777777" w:rsidR="00D11242" w:rsidRDefault="00D11242" w:rsidP="00036B6A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</w:p>
    <w:p w14:paraId="5CBB1423" w14:textId="3D33D545" w:rsidR="007B741A" w:rsidRPr="007B741A" w:rsidRDefault="003F1552" w:rsidP="00036B6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AAA407E" wp14:editId="4B7C994D">
                <wp:simplePos x="0" y="0"/>
                <wp:positionH relativeFrom="margin">
                  <wp:posOffset>16510</wp:posOffset>
                </wp:positionH>
                <wp:positionV relativeFrom="paragraph">
                  <wp:posOffset>184813</wp:posOffset>
                </wp:positionV>
                <wp:extent cx="6619875" cy="561975"/>
                <wp:effectExtent l="0" t="0" r="9525" b="9525"/>
                <wp:wrapSquare wrapText="bothSides"/>
                <wp:docPr id="9" name="Rectangle: Beveled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43B876" w14:textId="77777777" w:rsidR="007B741A" w:rsidRPr="00EA2428" w:rsidRDefault="007B741A" w:rsidP="007B741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40875EA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AA407E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9" o:spid="_x0000_s1050" type="#_x0000_t84" style="position:absolute;left:0;text-align:left;margin-left:1.3pt;margin-top:14.55pt;width:521.25pt;height:44.25pt;z-index:2516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vcV+g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F43B876" w14:textId="77777777" w:rsidR="007B741A" w:rsidRPr="00EA2428" w:rsidRDefault="007B741A" w:rsidP="007B741A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140875EA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100062C7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9DA1A85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3F38634B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7145FB33" w14:textId="3416927F" w:rsidR="007B741A" w:rsidRPr="007B741A" w:rsidRDefault="007B741A" w:rsidP="007B741A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4C2D442" w14:textId="07C9627B" w:rsidR="007B741A" w:rsidRPr="007B741A" w:rsidRDefault="007B741A" w:rsidP="00C34B2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1559DD9" w14:textId="19EAF184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ท่านละ</w:t>
      </w:r>
      <w:r w:rsidR="00534FDB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 </w:t>
      </w:r>
      <w:r w:rsidR="00D72020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2C957EAD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E297B73" w14:textId="10BC7E02" w:rsid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7F5395A" w14:textId="7A7E1853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10E9B7DB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DFF8A6E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18CD4EA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91C3651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1871EB5B" w14:textId="6DC833FC" w:rsidR="00C34B22" w:rsidRPr="007B741A" w:rsidRDefault="00036B6A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D33FDE1" wp14:editId="5BE38265">
                <wp:simplePos x="0" y="0"/>
                <wp:positionH relativeFrom="margin">
                  <wp:posOffset>35560</wp:posOffset>
                </wp:positionH>
                <wp:positionV relativeFrom="paragraph">
                  <wp:posOffset>185420</wp:posOffset>
                </wp:positionV>
                <wp:extent cx="6619875" cy="561975"/>
                <wp:effectExtent l="0" t="0" r="28575" b="28575"/>
                <wp:wrapSquare wrapText="bothSides"/>
                <wp:docPr id="8" name="Rectangle: Bevele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B5EAC9" w14:textId="77777777" w:rsidR="007B741A" w:rsidRPr="00EA2428" w:rsidRDefault="007B741A" w:rsidP="007B741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78FD044C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3FDE1" id="Rectangle: Beveled 8" o:spid="_x0000_s1051" type="#_x0000_t84" style="position:absolute;left:0;text-align:left;margin-left:2.8pt;margin-top:14.6pt;width:521.25pt;height:44.25pt;z-index:2516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57B5EAC9" w14:textId="77777777" w:rsidR="007B741A" w:rsidRPr="00EA2428" w:rsidRDefault="007B741A" w:rsidP="007B741A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78FD044C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55ED035" w14:textId="291034D9" w:rsidR="007B741A" w:rsidRPr="007B741A" w:rsidRDefault="007B741A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szCs w:val="22"/>
          <w:cs/>
        </w:rPr>
        <w:t>ยกเลิ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1666C68" w14:textId="40240FAB" w:rsidR="007B741A" w:rsidRPr="007B741A" w:rsidRDefault="007B741A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2612E6"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="002612E6">
        <w:rPr>
          <w:rFonts w:ascii="Kanit Light" w:eastAsia="Tahoma" w:hAnsi="Kanit Light" w:cs="Kanit Light"/>
          <w:color w:val="000000"/>
          <w:szCs w:val="22"/>
        </w:rPr>
        <w:t>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1597B84" w14:textId="0A6819A2" w:rsidR="007B741A" w:rsidRPr="007B741A" w:rsidRDefault="007B741A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70E45776" w14:textId="269806ED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2FC2D60" w14:textId="77777777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F6577BF" w14:textId="77777777" w:rsidR="00C34B22" w:rsidRPr="007B741A" w:rsidRDefault="00C34B2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2AF92E3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62BA88B" wp14:editId="37EA8CA2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6629400" cy="78105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760DD5" w14:textId="77777777" w:rsidR="007B741A" w:rsidRPr="0023412D" w:rsidRDefault="007B741A" w:rsidP="007B741A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9FD7B73" w14:textId="77777777" w:rsidR="007B741A" w:rsidRPr="0023412D" w:rsidRDefault="007B741A" w:rsidP="007B741A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BA88B" id="Text Box 7" o:spid="_x0000_s1052" type="#_x0000_t202" style="position:absolute;left:0;text-align:left;margin-left:470.8pt;margin-top:1.35pt;width:522pt;height:61.5pt;z-index:251632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" fillcolor="window" strokecolor="red" strokeweight=".5pt">
                <v:path arrowok="t"/>
                <v:textbox>
                  <w:txbxContent>
                    <w:p w14:paraId="56760DD5" w14:textId="77777777" w:rsidR="007B741A" w:rsidRPr="0023412D" w:rsidRDefault="007B741A" w:rsidP="007B741A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9FD7B73" w14:textId="77777777" w:rsidR="007B741A" w:rsidRPr="0023412D" w:rsidRDefault="007B741A" w:rsidP="007B741A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A2D74B" w14:textId="77777777" w:rsid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74E5443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D849791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A8A0558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62E9E14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4C3D863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064ADFC" w14:textId="77777777" w:rsidR="00534FDB" w:rsidRPr="007B741A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67A76F8" w14:textId="77777777" w:rsidR="002612E6" w:rsidRPr="007B741A" w:rsidRDefault="002612E6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332C981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E4B5783" wp14:editId="01BA76F9">
                <wp:simplePos x="0" y="0"/>
                <wp:positionH relativeFrom="margin">
                  <wp:posOffset>8890</wp:posOffset>
                </wp:positionH>
                <wp:positionV relativeFrom="paragraph">
                  <wp:posOffset>16510</wp:posOffset>
                </wp:positionV>
                <wp:extent cx="6629400" cy="561975"/>
                <wp:effectExtent l="0" t="0" r="0" b="9525"/>
                <wp:wrapSquare wrapText="bothSides"/>
                <wp:docPr id="6" name="Rectangle: Beveled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A6B0E4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0DCDB31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B5783" id="Rectangle: Beveled 6" o:spid="_x0000_s1053" type="#_x0000_t84" style="position:absolute;left:0;text-align:left;margin-left:.7pt;margin-top:1.3pt;width:522pt;height:44.25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7A6B0E4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0DCDB31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7B741A"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7B741A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7E6949A7" w14:textId="77777777" w:rsidR="007B741A" w:rsidRPr="007B741A" w:rsidRDefault="007B741A" w:rsidP="007B741A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83B8C2C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F7D3B3F" w14:textId="77777777" w:rsidR="007B741A" w:rsidRPr="007B741A" w:rsidRDefault="007B741A" w:rsidP="00EB662B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EB662B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EB662B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EB662B">
        <w:rPr>
          <w:rFonts w:ascii="Kanit Light" w:eastAsia="Tahoma" w:hAnsi="Kanit Light" w:cs="Kanit Light"/>
          <w:color w:val="FF0000"/>
          <w:szCs w:val="22"/>
        </w:rPr>
        <w:t>TRP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EB662B"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EB662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EB662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52568965" w14:textId="77777777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E1D9A8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F67E66F" w14:textId="6150B63B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500E17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7B741A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Pr="007B741A">
        <w:rPr>
          <w:rFonts w:ascii="Kanit Light" w:hAnsi="Kanit Light" w:cs="Kanit Light"/>
          <w:color w:val="FF0000"/>
          <w:szCs w:val="22"/>
          <w:highlight w:val="yellow"/>
        </w:rPr>
        <w:t>Ruili</w:t>
      </w:r>
      <w:proofErr w:type="spellEnd"/>
      <w:r w:rsidRPr="007B741A">
        <w:rPr>
          <w:rFonts w:ascii="Kanit Light" w:hAnsi="Kanit Light" w:cs="Kanit Light"/>
          <w:color w:val="FF0000"/>
          <w:szCs w:val="22"/>
          <w:highlight w:val="yellow"/>
        </w:rPr>
        <w:t xml:space="preserve"> Airlines (DR) </w:t>
      </w:r>
      <w:r w:rsidRPr="007B741A">
        <w:rPr>
          <w:rFonts w:ascii="Kanit Light" w:hAnsi="Kanit Light" w:cs="Kanit Light"/>
          <w:szCs w:val="22"/>
          <w:highlight w:val="yellow"/>
          <w:cs/>
        </w:rPr>
        <w:t>น้ำหนักสัมภาระโหลดใต้ท้องเครื่อง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2</w:t>
      </w:r>
      <w:r w:rsidRPr="007B741A">
        <w:rPr>
          <w:rFonts w:ascii="Kanit Light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Kg</w:t>
      </w:r>
      <w:r w:rsidRPr="007B741A">
        <w:rPr>
          <w:rFonts w:ascii="Kanit Light" w:hAnsi="Kanit Light" w:cs="Kanit Light"/>
          <w:b/>
          <w:bCs/>
          <w:szCs w:val="22"/>
          <w:highlight w:val="yellow"/>
        </w:rPr>
        <w:t>.</w:t>
      </w:r>
      <w:r w:rsidRPr="007B741A">
        <w:rPr>
          <w:rFonts w:ascii="Kanit Light" w:hAnsi="Kanit Light" w:cs="Kanit Light"/>
          <w:szCs w:val="22"/>
          <w:highlight w:val="yellow"/>
        </w:rPr>
        <w:t xml:space="preserve"> / CARRY ON </w:t>
      </w:r>
      <w:r w:rsidRPr="007B741A">
        <w:rPr>
          <w:rFonts w:ascii="Kanit Light" w:hAnsi="Kanit Light" w:cs="Kanit Light"/>
          <w:b/>
          <w:bCs/>
          <w:szCs w:val="22"/>
          <w:highlight w:val="yellow"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5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Kg.</w:t>
      </w:r>
      <w:r w:rsidRPr="007B741A">
        <w:rPr>
          <w:rFonts w:eastAsia="DengXian"/>
          <w:b/>
          <w:bCs/>
          <w:noProof/>
          <w:color w:val="FF33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30001973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EDD248D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54CFEB8B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478C27C9" w14:textId="77777777" w:rsidR="00EB662B" w:rsidRDefault="00EB662B" w:rsidP="00EB662B">
      <w:pPr>
        <w:pStyle w:val="ListParagraph"/>
        <w:numPr>
          <w:ilvl w:val="0"/>
          <w:numId w:val="3"/>
        </w:numPr>
        <w:tabs>
          <w:tab w:val="left" w:pos="567"/>
        </w:tabs>
        <w:ind w:left="993" w:hanging="851"/>
        <w:rPr>
          <w:rFonts w:ascii="Kanit Light" w:eastAsia="Tahoma" w:hAnsi="Kanit Light" w:cs="Kanit Light"/>
          <w:color w:val="000000"/>
          <w:szCs w:val="22"/>
        </w:rPr>
      </w:pPr>
      <w:r w:rsidRPr="00EB662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 (ค่าบริการเท่านั้น)</w:t>
      </w:r>
    </w:p>
    <w:p w14:paraId="027C02D5" w14:textId="77777777" w:rsidR="00EB327C" w:rsidRDefault="00EB327C" w:rsidP="00EB327C">
      <w:pPr>
        <w:tabs>
          <w:tab w:val="left" w:pos="567"/>
        </w:tabs>
        <w:rPr>
          <w:rFonts w:ascii="Kanit Light" w:eastAsia="Tahoma" w:hAnsi="Kanit Light" w:cs="Kanit Light"/>
          <w:color w:val="000000"/>
          <w:szCs w:val="22"/>
        </w:rPr>
      </w:pPr>
    </w:p>
    <w:p w14:paraId="66DF2043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BCA520B" wp14:editId="6972E7C6">
                <wp:simplePos x="0" y="0"/>
                <wp:positionH relativeFrom="margin">
                  <wp:align>right</wp:align>
                </wp:positionH>
                <wp:positionV relativeFrom="paragraph">
                  <wp:posOffset>257175</wp:posOffset>
                </wp:positionV>
                <wp:extent cx="6667500" cy="561975"/>
                <wp:effectExtent l="0" t="0" r="19050" b="28575"/>
                <wp:wrapSquare wrapText="bothSides"/>
                <wp:docPr id="5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03434F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53A1614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A520B" id="Rectangle: Beveled 5" o:spid="_x0000_s1054" type="#_x0000_t84" style="position:absolute;left:0;text-align:left;margin-left:473.8pt;margin-top:20.25pt;width:525pt;height:44.25pt;z-index:251636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5103434F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53A1614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8E586CE" w14:textId="77777777" w:rsidR="007B741A" w:rsidRPr="007B741A" w:rsidRDefault="007B741A" w:rsidP="00C34B22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387145DB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C91C529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2F45B799" w14:textId="77777777" w:rsidR="007B741A" w:rsidRPr="007B741A" w:rsidRDefault="007B741A" w:rsidP="00C34B22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20A12C3F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622B212F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0DB4CF81" w14:textId="115BE64B" w:rsidR="00036B6A" w:rsidRDefault="007B741A" w:rsidP="00036B6A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color w:val="000000"/>
          <w:szCs w:val="22"/>
        </w:rPr>
      </w:pPr>
      <w:r w:rsidRPr="00D72020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D72020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D7202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036B6A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036B6A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D7202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00 บาท /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D72020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D72020">
        <w:rPr>
          <w:rFonts w:ascii="Kanit Light" w:eastAsia="Tahoma" w:hAnsi="Kanit Light" w:cs="Kanit Light"/>
          <w:b/>
          <w:bCs/>
          <w:szCs w:val="22"/>
          <w:cs/>
        </w:rPr>
        <w:br/>
      </w:r>
    </w:p>
    <w:p w14:paraId="21473AD1" w14:textId="77777777" w:rsidR="00036B6A" w:rsidRPr="00036B6A" w:rsidRDefault="00036B6A" w:rsidP="00036B6A">
      <w:p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right="-88"/>
        <w:contextualSpacing/>
        <w:rPr>
          <w:rFonts w:ascii="Kanit Light" w:eastAsia="Tahoma" w:hAnsi="Kanit Light" w:cs="Kanit Light"/>
          <w:color w:val="000000"/>
          <w:szCs w:val="22"/>
          <w:cs/>
        </w:rPr>
      </w:pPr>
    </w:p>
    <w:p w14:paraId="1F3BF7A6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A49C808" wp14:editId="78329568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9525" b="9525"/>
                <wp:wrapSquare wrapText="bothSides"/>
                <wp:docPr id="4" name="Rectangle: Beveled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479904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4C5F8A1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9C808" id="Rectangle: Beveled 4" o:spid="_x0000_s1055" type="#_x0000_t84" style="position:absolute;left:0;text-align:left;margin-left:470.05pt;margin-top:10.5pt;width:521.25pt;height:44.25pt;z-index:251637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2B479904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4C5F8A1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A9866C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3AAF6F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70D06CEA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EF4665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46C4E0F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69FB6638" w14:textId="77777777" w:rsidR="007B741A" w:rsidRPr="007B741A" w:rsidRDefault="007B741A" w:rsidP="007B741A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8D6B33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568335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F44F8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C9B2477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6D2B4FB" w14:textId="1914179D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C75F386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40C3C91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47C34E8" w14:textId="77777777" w:rsidR="00495966" w:rsidRPr="00E02EED" w:rsidRDefault="00495966" w:rsidP="002612E6">
      <w:pPr>
        <w:spacing w:line="240" w:lineRule="auto"/>
        <w:jc w:val="thaiDistribute"/>
        <w:rPr>
          <w:szCs w:val="22"/>
        </w:rPr>
      </w:pPr>
      <w:bookmarkStart w:id="16" w:name="_Hlk89350995"/>
      <w:bookmarkEnd w:id="16"/>
    </w:p>
    <w:sectPr w:rsidR="00495966" w:rsidRPr="00E02EED" w:rsidSect="00843E3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0E743F" w14:textId="77777777" w:rsidR="00A630C6" w:rsidRDefault="00A630C6" w:rsidP="007C5881">
      <w:pPr>
        <w:spacing w:after="0" w:line="240" w:lineRule="auto"/>
      </w:pPr>
      <w:r>
        <w:separator/>
      </w:r>
    </w:p>
  </w:endnote>
  <w:endnote w:type="continuationSeparator" w:id="0">
    <w:p w14:paraId="414298F7" w14:textId="77777777" w:rsidR="00A630C6" w:rsidRDefault="00A630C6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DE"/>
    <w:family w:val="auto"/>
    <w:pitch w:val="variable"/>
    <w:sig w:usb0="A10000FF" w:usb1="5000207B" w:usb2="00000000" w:usb3="00000000" w:csb0="00010193" w:csb1="00000000"/>
    <w:embedRegular r:id="rId1" w:fontKey="{742CDDAD-71C9-48FF-AAF5-3229DCA14BE6}"/>
    <w:embedBold r:id="rId2" w:fontKey="{435B6535-83FA-47EC-B616-FACD7ED9B0A6}"/>
    <w:embedItalic r:id="rId3" w:fontKey="{876E627A-39E6-4BF1-A90E-911B115662DD}"/>
    <w:embedBoldItalic r:id="rId4" w:fontKey="{08609848-1AB0-44A7-94D2-EB2DF0BABB8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895072C6-3E3E-4DB1-932E-15C446658B1E}"/>
    <w:embedBold r:id="rId6" w:subsetted="1" w:fontKey="{EC4F93F6-51E1-43C4-BDCD-3370D76C984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7EA61FFB-C4B2-4B9F-9AD4-1AC426FD4898}"/>
    <w:embedBold r:id="rId8" w:subsetted="1" w:fontKey="{68A6901C-593D-4330-BF62-40DD1C0FAF6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subsetted="1" w:fontKey="{D87CDDA9-E33A-4C1C-9B53-8404257EEDE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35D89A54-5FBA-48E5-987C-5CBFCCFAC01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4BE12D" w14:textId="77777777" w:rsidR="00A630C6" w:rsidRDefault="00A630C6" w:rsidP="007C5881">
      <w:pPr>
        <w:spacing w:after="0" w:line="240" w:lineRule="auto"/>
      </w:pPr>
      <w:r>
        <w:separator/>
      </w:r>
    </w:p>
  </w:footnote>
  <w:footnote w:type="continuationSeparator" w:id="0">
    <w:p w14:paraId="6D08065D" w14:textId="77777777" w:rsidR="00A630C6" w:rsidRDefault="00A630C6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C4603892"/>
    <w:lvl w:ilvl="0" w:tplc="858A74A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8A78FB"/>
    <w:multiLevelType w:val="multilevel"/>
    <w:tmpl w:val="166A4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94155082">
    <w:abstractNumId w:val="7"/>
  </w:num>
  <w:num w:numId="2" w16cid:durableId="207431064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55379224">
    <w:abstractNumId w:val="1"/>
  </w:num>
  <w:num w:numId="4" w16cid:durableId="1329938478">
    <w:abstractNumId w:val="3"/>
  </w:num>
  <w:num w:numId="5" w16cid:durableId="1976181965">
    <w:abstractNumId w:val="2"/>
  </w:num>
  <w:num w:numId="6" w16cid:durableId="451172019">
    <w:abstractNumId w:val="6"/>
  </w:num>
  <w:num w:numId="7" w16cid:durableId="1190994650">
    <w:abstractNumId w:val="0"/>
  </w:num>
  <w:num w:numId="8" w16cid:durableId="1690180635">
    <w:abstractNumId w:val="4"/>
  </w:num>
  <w:num w:numId="9" w16cid:durableId="393116647">
    <w:abstractNumId w:val="5"/>
  </w:num>
  <w:num w:numId="10" w16cid:durableId="186570388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B48"/>
    <w:rsid w:val="00000584"/>
    <w:rsid w:val="00000840"/>
    <w:rsid w:val="0000168E"/>
    <w:rsid w:val="00003CF7"/>
    <w:rsid w:val="000051B9"/>
    <w:rsid w:val="0000601C"/>
    <w:rsid w:val="00006D58"/>
    <w:rsid w:val="00011C06"/>
    <w:rsid w:val="0001610E"/>
    <w:rsid w:val="00020B09"/>
    <w:rsid w:val="0002129F"/>
    <w:rsid w:val="00024BFA"/>
    <w:rsid w:val="00024DC6"/>
    <w:rsid w:val="00030925"/>
    <w:rsid w:val="00032774"/>
    <w:rsid w:val="0003311D"/>
    <w:rsid w:val="000344BB"/>
    <w:rsid w:val="00036B6A"/>
    <w:rsid w:val="00041A2C"/>
    <w:rsid w:val="00042C3D"/>
    <w:rsid w:val="000444AA"/>
    <w:rsid w:val="00047080"/>
    <w:rsid w:val="00050896"/>
    <w:rsid w:val="000509BE"/>
    <w:rsid w:val="000510DB"/>
    <w:rsid w:val="00056318"/>
    <w:rsid w:val="00061D64"/>
    <w:rsid w:val="0007066D"/>
    <w:rsid w:val="00070B8A"/>
    <w:rsid w:val="000713EC"/>
    <w:rsid w:val="00071ACC"/>
    <w:rsid w:val="00074B42"/>
    <w:rsid w:val="00075350"/>
    <w:rsid w:val="00076645"/>
    <w:rsid w:val="00080AB3"/>
    <w:rsid w:val="00081C45"/>
    <w:rsid w:val="00081DE7"/>
    <w:rsid w:val="00083E2E"/>
    <w:rsid w:val="0008425C"/>
    <w:rsid w:val="00095E0E"/>
    <w:rsid w:val="000A429E"/>
    <w:rsid w:val="000A46C3"/>
    <w:rsid w:val="000B4702"/>
    <w:rsid w:val="000B542C"/>
    <w:rsid w:val="000B7327"/>
    <w:rsid w:val="000C0A19"/>
    <w:rsid w:val="000C0E6B"/>
    <w:rsid w:val="000C1A20"/>
    <w:rsid w:val="000C1E86"/>
    <w:rsid w:val="000C1F22"/>
    <w:rsid w:val="000C5CF3"/>
    <w:rsid w:val="000D0A54"/>
    <w:rsid w:val="000D113F"/>
    <w:rsid w:val="000D243D"/>
    <w:rsid w:val="000D3670"/>
    <w:rsid w:val="000E0E3A"/>
    <w:rsid w:val="000E30C1"/>
    <w:rsid w:val="000E4998"/>
    <w:rsid w:val="000E4B96"/>
    <w:rsid w:val="000E7DCB"/>
    <w:rsid w:val="000F2363"/>
    <w:rsid w:val="000F547E"/>
    <w:rsid w:val="000F5D84"/>
    <w:rsid w:val="000F5EEC"/>
    <w:rsid w:val="000F6A8C"/>
    <w:rsid w:val="00101526"/>
    <w:rsid w:val="001030E6"/>
    <w:rsid w:val="00112650"/>
    <w:rsid w:val="00113B9A"/>
    <w:rsid w:val="00113E11"/>
    <w:rsid w:val="00114F8E"/>
    <w:rsid w:val="00120F29"/>
    <w:rsid w:val="00121856"/>
    <w:rsid w:val="00121A54"/>
    <w:rsid w:val="00136927"/>
    <w:rsid w:val="00144D06"/>
    <w:rsid w:val="00150E0F"/>
    <w:rsid w:val="00155DB6"/>
    <w:rsid w:val="0015737B"/>
    <w:rsid w:val="00162619"/>
    <w:rsid w:val="0016275F"/>
    <w:rsid w:val="0016333F"/>
    <w:rsid w:val="001700E9"/>
    <w:rsid w:val="00173110"/>
    <w:rsid w:val="0017312F"/>
    <w:rsid w:val="001750DB"/>
    <w:rsid w:val="001771DB"/>
    <w:rsid w:val="00180E53"/>
    <w:rsid w:val="00181101"/>
    <w:rsid w:val="00181DF9"/>
    <w:rsid w:val="00183966"/>
    <w:rsid w:val="0018499A"/>
    <w:rsid w:val="0018655B"/>
    <w:rsid w:val="00186CA2"/>
    <w:rsid w:val="00187722"/>
    <w:rsid w:val="00190094"/>
    <w:rsid w:val="00190425"/>
    <w:rsid w:val="001A21F4"/>
    <w:rsid w:val="001A759D"/>
    <w:rsid w:val="001A78C1"/>
    <w:rsid w:val="001B0450"/>
    <w:rsid w:val="001B29FA"/>
    <w:rsid w:val="001B2F02"/>
    <w:rsid w:val="001B483E"/>
    <w:rsid w:val="001C3B58"/>
    <w:rsid w:val="001C7171"/>
    <w:rsid w:val="001D0F9A"/>
    <w:rsid w:val="001D1110"/>
    <w:rsid w:val="001D3CE4"/>
    <w:rsid w:val="001D594E"/>
    <w:rsid w:val="001D7FFB"/>
    <w:rsid w:val="001E1B4F"/>
    <w:rsid w:val="001E1CA1"/>
    <w:rsid w:val="001E298A"/>
    <w:rsid w:val="001E34FA"/>
    <w:rsid w:val="001E4D05"/>
    <w:rsid w:val="001E5657"/>
    <w:rsid w:val="001F1D79"/>
    <w:rsid w:val="001F6C74"/>
    <w:rsid w:val="001F7ECE"/>
    <w:rsid w:val="00200056"/>
    <w:rsid w:val="00200F29"/>
    <w:rsid w:val="0020246C"/>
    <w:rsid w:val="00204B24"/>
    <w:rsid w:val="00205D33"/>
    <w:rsid w:val="002174F6"/>
    <w:rsid w:val="00217A63"/>
    <w:rsid w:val="00217E8A"/>
    <w:rsid w:val="00225D65"/>
    <w:rsid w:val="00226C79"/>
    <w:rsid w:val="002366D7"/>
    <w:rsid w:val="00241B87"/>
    <w:rsid w:val="00243BA5"/>
    <w:rsid w:val="002451DF"/>
    <w:rsid w:val="002457F1"/>
    <w:rsid w:val="00247D1D"/>
    <w:rsid w:val="002520DC"/>
    <w:rsid w:val="00253AAA"/>
    <w:rsid w:val="00256FAA"/>
    <w:rsid w:val="00257A94"/>
    <w:rsid w:val="002612E6"/>
    <w:rsid w:val="00262647"/>
    <w:rsid w:val="00262E4E"/>
    <w:rsid w:val="00264DCE"/>
    <w:rsid w:val="00270754"/>
    <w:rsid w:val="00272AA2"/>
    <w:rsid w:val="002738A2"/>
    <w:rsid w:val="00274277"/>
    <w:rsid w:val="00275D4A"/>
    <w:rsid w:val="00276B7C"/>
    <w:rsid w:val="002770C6"/>
    <w:rsid w:val="002773EC"/>
    <w:rsid w:val="00280FA7"/>
    <w:rsid w:val="0029024F"/>
    <w:rsid w:val="0029048F"/>
    <w:rsid w:val="00290D0F"/>
    <w:rsid w:val="00291223"/>
    <w:rsid w:val="00293309"/>
    <w:rsid w:val="00295261"/>
    <w:rsid w:val="00297C04"/>
    <w:rsid w:val="002A122E"/>
    <w:rsid w:val="002A6955"/>
    <w:rsid w:val="002A6B99"/>
    <w:rsid w:val="002B514F"/>
    <w:rsid w:val="002C2003"/>
    <w:rsid w:val="002C57CE"/>
    <w:rsid w:val="002D4AA8"/>
    <w:rsid w:val="002D7CDD"/>
    <w:rsid w:val="002E2606"/>
    <w:rsid w:val="002E42BE"/>
    <w:rsid w:val="002E4452"/>
    <w:rsid w:val="002F1984"/>
    <w:rsid w:val="002F2225"/>
    <w:rsid w:val="002F4AA3"/>
    <w:rsid w:val="002F7B48"/>
    <w:rsid w:val="00301A7B"/>
    <w:rsid w:val="003034C9"/>
    <w:rsid w:val="00305A34"/>
    <w:rsid w:val="00311624"/>
    <w:rsid w:val="0031462A"/>
    <w:rsid w:val="003149FE"/>
    <w:rsid w:val="003166BD"/>
    <w:rsid w:val="00321C82"/>
    <w:rsid w:val="00322B91"/>
    <w:rsid w:val="00323DE7"/>
    <w:rsid w:val="003244E4"/>
    <w:rsid w:val="00325E3F"/>
    <w:rsid w:val="003356E2"/>
    <w:rsid w:val="00336F71"/>
    <w:rsid w:val="0034074D"/>
    <w:rsid w:val="00343155"/>
    <w:rsid w:val="003432FF"/>
    <w:rsid w:val="00347170"/>
    <w:rsid w:val="0035130B"/>
    <w:rsid w:val="003521A3"/>
    <w:rsid w:val="003533F1"/>
    <w:rsid w:val="0036304D"/>
    <w:rsid w:val="00364A89"/>
    <w:rsid w:val="00365844"/>
    <w:rsid w:val="00370A0C"/>
    <w:rsid w:val="00380023"/>
    <w:rsid w:val="00382AB0"/>
    <w:rsid w:val="00387C9E"/>
    <w:rsid w:val="00387EEA"/>
    <w:rsid w:val="0039030D"/>
    <w:rsid w:val="0039083D"/>
    <w:rsid w:val="00394AEF"/>
    <w:rsid w:val="00396B07"/>
    <w:rsid w:val="003A25D1"/>
    <w:rsid w:val="003A2640"/>
    <w:rsid w:val="003A4A9B"/>
    <w:rsid w:val="003B0218"/>
    <w:rsid w:val="003B160D"/>
    <w:rsid w:val="003B20AE"/>
    <w:rsid w:val="003B3D53"/>
    <w:rsid w:val="003B42E6"/>
    <w:rsid w:val="003C0F70"/>
    <w:rsid w:val="003C1302"/>
    <w:rsid w:val="003C280C"/>
    <w:rsid w:val="003D0122"/>
    <w:rsid w:val="003D3272"/>
    <w:rsid w:val="003D6A01"/>
    <w:rsid w:val="003D705D"/>
    <w:rsid w:val="003D767E"/>
    <w:rsid w:val="003E1F5E"/>
    <w:rsid w:val="003E66A6"/>
    <w:rsid w:val="003F013D"/>
    <w:rsid w:val="003F1552"/>
    <w:rsid w:val="003F2D44"/>
    <w:rsid w:val="003F415B"/>
    <w:rsid w:val="00400E41"/>
    <w:rsid w:val="004105B0"/>
    <w:rsid w:val="00410A6A"/>
    <w:rsid w:val="00410E8A"/>
    <w:rsid w:val="00411C30"/>
    <w:rsid w:val="00416702"/>
    <w:rsid w:val="00422C65"/>
    <w:rsid w:val="004279ED"/>
    <w:rsid w:val="00430F70"/>
    <w:rsid w:val="00431167"/>
    <w:rsid w:val="0043398E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47720"/>
    <w:rsid w:val="00453072"/>
    <w:rsid w:val="00453082"/>
    <w:rsid w:val="00455EA0"/>
    <w:rsid w:val="004562DF"/>
    <w:rsid w:val="00466A08"/>
    <w:rsid w:val="00467392"/>
    <w:rsid w:val="00476B88"/>
    <w:rsid w:val="004830C1"/>
    <w:rsid w:val="00484725"/>
    <w:rsid w:val="00485D4B"/>
    <w:rsid w:val="00486588"/>
    <w:rsid w:val="00486668"/>
    <w:rsid w:val="00490FF2"/>
    <w:rsid w:val="004949C9"/>
    <w:rsid w:val="00495051"/>
    <w:rsid w:val="00495966"/>
    <w:rsid w:val="004A1301"/>
    <w:rsid w:val="004A24E8"/>
    <w:rsid w:val="004A356E"/>
    <w:rsid w:val="004A3B85"/>
    <w:rsid w:val="004B087E"/>
    <w:rsid w:val="004B0FCF"/>
    <w:rsid w:val="004B495F"/>
    <w:rsid w:val="004C1A30"/>
    <w:rsid w:val="004C2379"/>
    <w:rsid w:val="004C3EF7"/>
    <w:rsid w:val="004C5932"/>
    <w:rsid w:val="004C70D3"/>
    <w:rsid w:val="004D1D98"/>
    <w:rsid w:val="004D2217"/>
    <w:rsid w:val="004D644A"/>
    <w:rsid w:val="004E09BA"/>
    <w:rsid w:val="004E1771"/>
    <w:rsid w:val="004E2600"/>
    <w:rsid w:val="004E3F21"/>
    <w:rsid w:val="004F1668"/>
    <w:rsid w:val="004F7116"/>
    <w:rsid w:val="0050084D"/>
    <w:rsid w:val="00500E17"/>
    <w:rsid w:val="00501357"/>
    <w:rsid w:val="00504AC7"/>
    <w:rsid w:val="0050504C"/>
    <w:rsid w:val="00507406"/>
    <w:rsid w:val="00512A4B"/>
    <w:rsid w:val="0052281B"/>
    <w:rsid w:val="00523BAF"/>
    <w:rsid w:val="005246A1"/>
    <w:rsid w:val="0052480E"/>
    <w:rsid w:val="0053332B"/>
    <w:rsid w:val="00534FDB"/>
    <w:rsid w:val="00535003"/>
    <w:rsid w:val="00535BAF"/>
    <w:rsid w:val="00536A44"/>
    <w:rsid w:val="005416C7"/>
    <w:rsid w:val="005446A0"/>
    <w:rsid w:val="00545036"/>
    <w:rsid w:val="00546672"/>
    <w:rsid w:val="005470DE"/>
    <w:rsid w:val="00547123"/>
    <w:rsid w:val="00547666"/>
    <w:rsid w:val="00550824"/>
    <w:rsid w:val="005558F7"/>
    <w:rsid w:val="00555B8C"/>
    <w:rsid w:val="00557F77"/>
    <w:rsid w:val="005604F6"/>
    <w:rsid w:val="00562AB8"/>
    <w:rsid w:val="00563102"/>
    <w:rsid w:val="005648D4"/>
    <w:rsid w:val="00564997"/>
    <w:rsid w:val="00571160"/>
    <w:rsid w:val="00571B36"/>
    <w:rsid w:val="005728A6"/>
    <w:rsid w:val="005746B7"/>
    <w:rsid w:val="005750B6"/>
    <w:rsid w:val="00576A7F"/>
    <w:rsid w:val="00581196"/>
    <w:rsid w:val="00584225"/>
    <w:rsid w:val="00585F6A"/>
    <w:rsid w:val="00590895"/>
    <w:rsid w:val="00593781"/>
    <w:rsid w:val="00596FAA"/>
    <w:rsid w:val="005A15BD"/>
    <w:rsid w:val="005A41A3"/>
    <w:rsid w:val="005A4324"/>
    <w:rsid w:val="005B1F87"/>
    <w:rsid w:val="005B2E14"/>
    <w:rsid w:val="005B55F5"/>
    <w:rsid w:val="005B57F4"/>
    <w:rsid w:val="005B6BD2"/>
    <w:rsid w:val="005B78DF"/>
    <w:rsid w:val="005B7C1F"/>
    <w:rsid w:val="005C0120"/>
    <w:rsid w:val="005C1989"/>
    <w:rsid w:val="005C24D9"/>
    <w:rsid w:val="005C4010"/>
    <w:rsid w:val="005C47DF"/>
    <w:rsid w:val="005D032E"/>
    <w:rsid w:val="005D0912"/>
    <w:rsid w:val="005D1B40"/>
    <w:rsid w:val="005D4472"/>
    <w:rsid w:val="005D7A88"/>
    <w:rsid w:val="005E00E0"/>
    <w:rsid w:val="005E0B4E"/>
    <w:rsid w:val="005E4161"/>
    <w:rsid w:val="005E4957"/>
    <w:rsid w:val="005E65AF"/>
    <w:rsid w:val="005F3CD2"/>
    <w:rsid w:val="005F796F"/>
    <w:rsid w:val="00603098"/>
    <w:rsid w:val="00604050"/>
    <w:rsid w:val="006040E5"/>
    <w:rsid w:val="00604E65"/>
    <w:rsid w:val="006061A6"/>
    <w:rsid w:val="00611825"/>
    <w:rsid w:val="00611A1C"/>
    <w:rsid w:val="00614582"/>
    <w:rsid w:val="00626714"/>
    <w:rsid w:val="00630258"/>
    <w:rsid w:val="006308F6"/>
    <w:rsid w:val="00631864"/>
    <w:rsid w:val="00632B0B"/>
    <w:rsid w:val="00634B7A"/>
    <w:rsid w:val="0063634F"/>
    <w:rsid w:val="00636C4B"/>
    <w:rsid w:val="006404BB"/>
    <w:rsid w:val="00640C22"/>
    <w:rsid w:val="00646D92"/>
    <w:rsid w:val="006475F9"/>
    <w:rsid w:val="00650657"/>
    <w:rsid w:val="00652407"/>
    <w:rsid w:val="00653F49"/>
    <w:rsid w:val="00656F8B"/>
    <w:rsid w:val="00657B57"/>
    <w:rsid w:val="0066475A"/>
    <w:rsid w:val="00670ED1"/>
    <w:rsid w:val="00671285"/>
    <w:rsid w:val="006722DE"/>
    <w:rsid w:val="00676514"/>
    <w:rsid w:val="006772BC"/>
    <w:rsid w:val="006804B7"/>
    <w:rsid w:val="00680B49"/>
    <w:rsid w:val="00681229"/>
    <w:rsid w:val="006834A0"/>
    <w:rsid w:val="00683B56"/>
    <w:rsid w:val="0068583E"/>
    <w:rsid w:val="00690412"/>
    <w:rsid w:val="0069129D"/>
    <w:rsid w:val="00691693"/>
    <w:rsid w:val="00694C79"/>
    <w:rsid w:val="006960F5"/>
    <w:rsid w:val="00696644"/>
    <w:rsid w:val="006966C4"/>
    <w:rsid w:val="00697442"/>
    <w:rsid w:val="006A507F"/>
    <w:rsid w:val="006A532E"/>
    <w:rsid w:val="006A6D31"/>
    <w:rsid w:val="006B4CD8"/>
    <w:rsid w:val="006B5C10"/>
    <w:rsid w:val="006B7ABD"/>
    <w:rsid w:val="006C2959"/>
    <w:rsid w:val="006D020A"/>
    <w:rsid w:val="006D1769"/>
    <w:rsid w:val="006D42DD"/>
    <w:rsid w:val="006D4AB2"/>
    <w:rsid w:val="006D5184"/>
    <w:rsid w:val="006E212A"/>
    <w:rsid w:val="006E2266"/>
    <w:rsid w:val="006E296A"/>
    <w:rsid w:val="006E2DDF"/>
    <w:rsid w:val="006E317E"/>
    <w:rsid w:val="006F2FAC"/>
    <w:rsid w:val="006F3062"/>
    <w:rsid w:val="006F5189"/>
    <w:rsid w:val="00701777"/>
    <w:rsid w:val="00702FCA"/>
    <w:rsid w:val="007041B9"/>
    <w:rsid w:val="0070451C"/>
    <w:rsid w:val="007062FC"/>
    <w:rsid w:val="00706D4C"/>
    <w:rsid w:val="00707ABA"/>
    <w:rsid w:val="00711D24"/>
    <w:rsid w:val="00715898"/>
    <w:rsid w:val="0071760A"/>
    <w:rsid w:val="007179DD"/>
    <w:rsid w:val="00721C09"/>
    <w:rsid w:val="00722778"/>
    <w:rsid w:val="00725D0D"/>
    <w:rsid w:val="00731A57"/>
    <w:rsid w:val="007357D5"/>
    <w:rsid w:val="00736813"/>
    <w:rsid w:val="00737CB0"/>
    <w:rsid w:val="007408FB"/>
    <w:rsid w:val="0074199B"/>
    <w:rsid w:val="00741F69"/>
    <w:rsid w:val="00744B41"/>
    <w:rsid w:val="00747533"/>
    <w:rsid w:val="00751989"/>
    <w:rsid w:val="0075563B"/>
    <w:rsid w:val="00757EE3"/>
    <w:rsid w:val="00760456"/>
    <w:rsid w:val="00761737"/>
    <w:rsid w:val="00762338"/>
    <w:rsid w:val="00765A8E"/>
    <w:rsid w:val="0077118F"/>
    <w:rsid w:val="00771E1A"/>
    <w:rsid w:val="00772606"/>
    <w:rsid w:val="00780EE2"/>
    <w:rsid w:val="007819B1"/>
    <w:rsid w:val="00782030"/>
    <w:rsid w:val="007864B3"/>
    <w:rsid w:val="00793291"/>
    <w:rsid w:val="0079333E"/>
    <w:rsid w:val="00793581"/>
    <w:rsid w:val="007949B4"/>
    <w:rsid w:val="00796F71"/>
    <w:rsid w:val="007A21E4"/>
    <w:rsid w:val="007A41DC"/>
    <w:rsid w:val="007A7C17"/>
    <w:rsid w:val="007B015D"/>
    <w:rsid w:val="007B0BB1"/>
    <w:rsid w:val="007B330C"/>
    <w:rsid w:val="007B741A"/>
    <w:rsid w:val="007B7942"/>
    <w:rsid w:val="007C00DA"/>
    <w:rsid w:val="007C3C64"/>
    <w:rsid w:val="007C5881"/>
    <w:rsid w:val="007D0347"/>
    <w:rsid w:val="007D0C99"/>
    <w:rsid w:val="007D3206"/>
    <w:rsid w:val="007D7ADD"/>
    <w:rsid w:val="007E0779"/>
    <w:rsid w:val="007E15E8"/>
    <w:rsid w:val="007E2627"/>
    <w:rsid w:val="007E4769"/>
    <w:rsid w:val="007E58A4"/>
    <w:rsid w:val="007E6299"/>
    <w:rsid w:val="007F0F75"/>
    <w:rsid w:val="007F32F0"/>
    <w:rsid w:val="007F407D"/>
    <w:rsid w:val="007F6469"/>
    <w:rsid w:val="007F794D"/>
    <w:rsid w:val="008003CF"/>
    <w:rsid w:val="00800C13"/>
    <w:rsid w:val="00801222"/>
    <w:rsid w:val="0080326E"/>
    <w:rsid w:val="008042E3"/>
    <w:rsid w:val="00805131"/>
    <w:rsid w:val="008101BD"/>
    <w:rsid w:val="00810929"/>
    <w:rsid w:val="0081207C"/>
    <w:rsid w:val="00816D3B"/>
    <w:rsid w:val="008176DA"/>
    <w:rsid w:val="008204A6"/>
    <w:rsid w:val="008221D5"/>
    <w:rsid w:val="00822B58"/>
    <w:rsid w:val="00822C81"/>
    <w:rsid w:val="00823397"/>
    <w:rsid w:val="008245CE"/>
    <w:rsid w:val="00825851"/>
    <w:rsid w:val="0082767B"/>
    <w:rsid w:val="00831704"/>
    <w:rsid w:val="0083197E"/>
    <w:rsid w:val="00834FD6"/>
    <w:rsid w:val="00836932"/>
    <w:rsid w:val="00843E3E"/>
    <w:rsid w:val="00845A58"/>
    <w:rsid w:val="00847584"/>
    <w:rsid w:val="0085018A"/>
    <w:rsid w:val="0085053D"/>
    <w:rsid w:val="00851B55"/>
    <w:rsid w:val="00851FA1"/>
    <w:rsid w:val="00853188"/>
    <w:rsid w:val="00853E52"/>
    <w:rsid w:val="008601CF"/>
    <w:rsid w:val="00860FAB"/>
    <w:rsid w:val="008610C4"/>
    <w:rsid w:val="00862D00"/>
    <w:rsid w:val="0086558B"/>
    <w:rsid w:val="00865BEC"/>
    <w:rsid w:val="008662FA"/>
    <w:rsid w:val="00871300"/>
    <w:rsid w:val="00871E48"/>
    <w:rsid w:val="0088113A"/>
    <w:rsid w:val="008832CD"/>
    <w:rsid w:val="00884D26"/>
    <w:rsid w:val="008940C7"/>
    <w:rsid w:val="00897993"/>
    <w:rsid w:val="00897F50"/>
    <w:rsid w:val="008A03C0"/>
    <w:rsid w:val="008A0BC2"/>
    <w:rsid w:val="008A2BDC"/>
    <w:rsid w:val="008A4AB6"/>
    <w:rsid w:val="008A4C35"/>
    <w:rsid w:val="008B633B"/>
    <w:rsid w:val="008B6629"/>
    <w:rsid w:val="008C08AE"/>
    <w:rsid w:val="008C0CAD"/>
    <w:rsid w:val="008C1D50"/>
    <w:rsid w:val="008C2134"/>
    <w:rsid w:val="008C365F"/>
    <w:rsid w:val="008C3D4E"/>
    <w:rsid w:val="008C5F44"/>
    <w:rsid w:val="008C6F9E"/>
    <w:rsid w:val="008D32DB"/>
    <w:rsid w:val="008D4FDF"/>
    <w:rsid w:val="008D6F89"/>
    <w:rsid w:val="008D7E31"/>
    <w:rsid w:val="008E389B"/>
    <w:rsid w:val="008E7AA2"/>
    <w:rsid w:val="008E7EEE"/>
    <w:rsid w:val="008F0DCC"/>
    <w:rsid w:val="008F0E1E"/>
    <w:rsid w:val="008F178B"/>
    <w:rsid w:val="008F1CAE"/>
    <w:rsid w:val="008F3512"/>
    <w:rsid w:val="0090109D"/>
    <w:rsid w:val="00903F84"/>
    <w:rsid w:val="00905D80"/>
    <w:rsid w:val="00913B94"/>
    <w:rsid w:val="00917C80"/>
    <w:rsid w:val="00921733"/>
    <w:rsid w:val="00921BBE"/>
    <w:rsid w:val="00922C44"/>
    <w:rsid w:val="00926BED"/>
    <w:rsid w:val="009272AA"/>
    <w:rsid w:val="0093098C"/>
    <w:rsid w:val="009332C7"/>
    <w:rsid w:val="00933A33"/>
    <w:rsid w:val="0093501C"/>
    <w:rsid w:val="009356D8"/>
    <w:rsid w:val="00935FBB"/>
    <w:rsid w:val="00937B0F"/>
    <w:rsid w:val="00937F00"/>
    <w:rsid w:val="00940D63"/>
    <w:rsid w:val="00944231"/>
    <w:rsid w:val="00944EEB"/>
    <w:rsid w:val="0095622C"/>
    <w:rsid w:val="00961E95"/>
    <w:rsid w:val="00965923"/>
    <w:rsid w:val="009673E0"/>
    <w:rsid w:val="00971F3D"/>
    <w:rsid w:val="0097292B"/>
    <w:rsid w:val="009735D9"/>
    <w:rsid w:val="00973ABB"/>
    <w:rsid w:val="00977B38"/>
    <w:rsid w:val="00980EF9"/>
    <w:rsid w:val="00981640"/>
    <w:rsid w:val="00983568"/>
    <w:rsid w:val="00985257"/>
    <w:rsid w:val="00985A6C"/>
    <w:rsid w:val="0098664E"/>
    <w:rsid w:val="0098714F"/>
    <w:rsid w:val="0099236B"/>
    <w:rsid w:val="00992764"/>
    <w:rsid w:val="00996B4E"/>
    <w:rsid w:val="00996EE4"/>
    <w:rsid w:val="009A2312"/>
    <w:rsid w:val="009A57DA"/>
    <w:rsid w:val="009A6F6C"/>
    <w:rsid w:val="009B52A9"/>
    <w:rsid w:val="009B621F"/>
    <w:rsid w:val="009C1179"/>
    <w:rsid w:val="009C1A91"/>
    <w:rsid w:val="009C5C60"/>
    <w:rsid w:val="009D08F4"/>
    <w:rsid w:val="009D5E89"/>
    <w:rsid w:val="009D67C4"/>
    <w:rsid w:val="009D746C"/>
    <w:rsid w:val="009D7D2C"/>
    <w:rsid w:val="009E0807"/>
    <w:rsid w:val="009E0E0B"/>
    <w:rsid w:val="009E796E"/>
    <w:rsid w:val="009F1137"/>
    <w:rsid w:val="009F7531"/>
    <w:rsid w:val="00A0156D"/>
    <w:rsid w:val="00A023BA"/>
    <w:rsid w:val="00A02ABD"/>
    <w:rsid w:val="00A02DCB"/>
    <w:rsid w:val="00A11B85"/>
    <w:rsid w:val="00A15DF1"/>
    <w:rsid w:val="00A23FCE"/>
    <w:rsid w:val="00A24F2C"/>
    <w:rsid w:val="00A30576"/>
    <w:rsid w:val="00A34567"/>
    <w:rsid w:val="00A35852"/>
    <w:rsid w:val="00A36624"/>
    <w:rsid w:val="00A435C4"/>
    <w:rsid w:val="00A50186"/>
    <w:rsid w:val="00A52B2B"/>
    <w:rsid w:val="00A54086"/>
    <w:rsid w:val="00A630C6"/>
    <w:rsid w:val="00A64307"/>
    <w:rsid w:val="00A703B4"/>
    <w:rsid w:val="00A70EA1"/>
    <w:rsid w:val="00A72784"/>
    <w:rsid w:val="00A73BC9"/>
    <w:rsid w:val="00A823CD"/>
    <w:rsid w:val="00A837EF"/>
    <w:rsid w:val="00A850D5"/>
    <w:rsid w:val="00A901F9"/>
    <w:rsid w:val="00A90D9E"/>
    <w:rsid w:val="00A91E03"/>
    <w:rsid w:val="00A93175"/>
    <w:rsid w:val="00A962AC"/>
    <w:rsid w:val="00A975AE"/>
    <w:rsid w:val="00AA0219"/>
    <w:rsid w:val="00AA2394"/>
    <w:rsid w:val="00AA2C47"/>
    <w:rsid w:val="00AB0855"/>
    <w:rsid w:val="00AB25ED"/>
    <w:rsid w:val="00AB27EC"/>
    <w:rsid w:val="00AB317A"/>
    <w:rsid w:val="00AB55F9"/>
    <w:rsid w:val="00AB6C78"/>
    <w:rsid w:val="00AB790B"/>
    <w:rsid w:val="00AC1110"/>
    <w:rsid w:val="00AC12D1"/>
    <w:rsid w:val="00AC13D4"/>
    <w:rsid w:val="00AC5EBE"/>
    <w:rsid w:val="00AD0FBC"/>
    <w:rsid w:val="00AD2007"/>
    <w:rsid w:val="00AD2B40"/>
    <w:rsid w:val="00AD5664"/>
    <w:rsid w:val="00AD652B"/>
    <w:rsid w:val="00AE031A"/>
    <w:rsid w:val="00AE0A3E"/>
    <w:rsid w:val="00AF0101"/>
    <w:rsid w:val="00AF07E4"/>
    <w:rsid w:val="00AF214A"/>
    <w:rsid w:val="00B006E7"/>
    <w:rsid w:val="00B01711"/>
    <w:rsid w:val="00B0297E"/>
    <w:rsid w:val="00B02DE5"/>
    <w:rsid w:val="00B04194"/>
    <w:rsid w:val="00B047E9"/>
    <w:rsid w:val="00B05B10"/>
    <w:rsid w:val="00B070A5"/>
    <w:rsid w:val="00B1187D"/>
    <w:rsid w:val="00B120A8"/>
    <w:rsid w:val="00B14944"/>
    <w:rsid w:val="00B14B91"/>
    <w:rsid w:val="00B16482"/>
    <w:rsid w:val="00B16AB4"/>
    <w:rsid w:val="00B16EE6"/>
    <w:rsid w:val="00B23BF3"/>
    <w:rsid w:val="00B24E7F"/>
    <w:rsid w:val="00B255BF"/>
    <w:rsid w:val="00B25FE0"/>
    <w:rsid w:val="00B26255"/>
    <w:rsid w:val="00B270DD"/>
    <w:rsid w:val="00B33C41"/>
    <w:rsid w:val="00B34543"/>
    <w:rsid w:val="00B34D53"/>
    <w:rsid w:val="00B37971"/>
    <w:rsid w:val="00B403CC"/>
    <w:rsid w:val="00B422FA"/>
    <w:rsid w:val="00B424D0"/>
    <w:rsid w:val="00B4390F"/>
    <w:rsid w:val="00B44260"/>
    <w:rsid w:val="00B4776D"/>
    <w:rsid w:val="00B47CA0"/>
    <w:rsid w:val="00B50B62"/>
    <w:rsid w:val="00B53D76"/>
    <w:rsid w:val="00B5459B"/>
    <w:rsid w:val="00B548DF"/>
    <w:rsid w:val="00B54A82"/>
    <w:rsid w:val="00B54B9D"/>
    <w:rsid w:val="00B603F3"/>
    <w:rsid w:val="00B61131"/>
    <w:rsid w:val="00B62D70"/>
    <w:rsid w:val="00B63783"/>
    <w:rsid w:val="00B65C2F"/>
    <w:rsid w:val="00B674EF"/>
    <w:rsid w:val="00B71834"/>
    <w:rsid w:val="00B718DA"/>
    <w:rsid w:val="00B72A92"/>
    <w:rsid w:val="00B72FA2"/>
    <w:rsid w:val="00B74349"/>
    <w:rsid w:val="00B74783"/>
    <w:rsid w:val="00B75465"/>
    <w:rsid w:val="00B772F6"/>
    <w:rsid w:val="00B814DB"/>
    <w:rsid w:val="00B83174"/>
    <w:rsid w:val="00B872E0"/>
    <w:rsid w:val="00B8772E"/>
    <w:rsid w:val="00B87AD2"/>
    <w:rsid w:val="00B943AA"/>
    <w:rsid w:val="00B94F0D"/>
    <w:rsid w:val="00B970CF"/>
    <w:rsid w:val="00B97270"/>
    <w:rsid w:val="00BA3985"/>
    <w:rsid w:val="00BA3B68"/>
    <w:rsid w:val="00BA3E63"/>
    <w:rsid w:val="00BA7D75"/>
    <w:rsid w:val="00BB0450"/>
    <w:rsid w:val="00BB3EC2"/>
    <w:rsid w:val="00BB5DDD"/>
    <w:rsid w:val="00BC2E24"/>
    <w:rsid w:val="00BC643E"/>
    <w:rsid w:val="00BC681F"/>
    <w:rsid w:val="00BC7343"/>
    <w:rsid w:val="00BD02AA"/>
    <w:rsid w:val="00BD02D7"/>
    <w:rsid w:val="00BD55FD"/>
    <w:rsid w:val="00BD5C27"/>
    <w:rsid w:val="00BD5DB5"/>
    <w:rsid w:val="00BD6FE2"/>
    <w:rsid w:val="00BE41F0"/>
    <w:rsid w:val="00BF15AE"/>
    <w:rsid w:val="00BF15DC"/>
    <w:rsid w:val="00BF2A58"/>
    <w:rsid w:val="00BF399C"/>
    <w:rsid w:val="00BF3E4A"/>
    <w:rsid w:val="00BF5374"/>
    <w:rsid w:val="00C0386D"/>
    <w:rsid w:val="00C03C8A"/>
    <w:rsid w:val="00C11E76"/>
    <w:rsid w:val="00C22C67"/>
    <w:rsid w:val="00C25ED7"/>
    <w:rsid w:val="00C30440"/>
    <w:rsid w:val="00C32080"/>
    <w:rsid w:val="00C3399C"/>
    <w:rsid w:val="00C34B22"/>
    <w:rsid w:val="00C41208"/>
    <w:rsid w:val="00C41E81"/>
    <w:rsid w:val="00C453DF"/>
    <w:rsid w:val="00C4709C"/>
    <w:rsid w:val="00C5202B"/>
    <w:rsid w:val="00C552A9"/>
    <w:rsid w:val="00C61FAD"/>
    <w:rsid w:val="00C6555F"/>
    <w:rsid w:val="00C65D6A"/>
    <w:rsid w:val="00C705CF"/>
    <w:rsid w:val="00C71BAB"/>
    <w:rsid w:val="00C7399D"/>
    <w:rsid w:val="00C73E1D"/>
    <w:rsid w:val="00C740F7"/>
    <w:rsid w:val="00C758E4"/>
    <w:rsid w:val="00C77888"/>
    <w:rsid w:val="00C8314D"/>
    <w:rsid w:val="00C8589D"/>
    <w:rsid w:val="00C85DF8"/>
    <w:rsid w:val="00C861DB"/>
    <w:rsid w:val="00CA107D"/>
    <w:rsid w:val="00CA239E"/>
    <w:rsid w:val="00CA28F1"/>
    <w:rsid w:val="00CA6C19"/>
    <w:rsid w:val="00CA720E"/>
    <w:rsid w:val="00CB0C0D"/>
    <w:rsid w:val="00CB0DF8"/>
    <w:rsid w:val="00CB406B"/>
    <w:rsid w:val="00CB4AE9"/>
    <w:rsid w:val="00CB4EA7"/>
    <w:rsid w:val="00CB5FBC"/>
    <w:rsid w:val="00CC14AD"/>
    <w:rsid w:val="00CC4B63"/>
    <w:rsid w:val="00CC6AD3"/>
    <w:rsid w:val="00CD327A"/>
    <w:rsid w:val="00CD3465"/>
    <w:rsid w:val="00CD46E1"/>
    <w:rsid w:val="00CD596D"/>
    <w:rsid w:val="00CD5C85"/>
    <w:rsid w:val="00CD6EF8"/>
    <w:rsid w:val="00CE24FD"/>
    <w:rsid w:val="00CE273A"/>
    <w:rsid w:val="00CE3935"/>
    <w:rsid w:val="00CE3A31"/>
    <w:rsid w:val="00CE5EA1"/>
    <w:rsid w:val="00CE7AFA"/>
    <w:rsid w:val="00CF14FC"/>
    <w:rsid w:val="00CF2809"/>
    <w:rsid w:val="00D007E2"/>
    <w:rsid w:val="00D00818"/>
    <w:rsid w:val="00D04324"/>
    <w:rsid w:val="00D04DF8"/>
    <w:rsid w:val="00D07B99"/>
    <w:rsid w:val="00D07F4A"/>
    <w:rsid w:val="00D10653"/>
    <w:rsid w:val="00D10C71"/>
    <w:rsid w:val="00D11242"/>
    <w:rsid w:val="00D12B56"/>
    <w:rsid w:val="00D148D9"/>
    <w:rsid w:val="00D15381"/>
    <w:rsid w:val="00D154AA"/>
    <w:rsid w:val="00D24CCB"/>
    <w:rsid w:val="00D25EA2"/>
    <w:rsid w:val="00D353F2"/>
    <w:rsid w:val="00D366A1"/>
    <w:rsid w:val="00D40C59"/>
    <w:rsid w:val="00D410AE"/>
    <w:rsid w:val="00D438D0"/>
    <w:rsid w:val="00D449BE"/>
    <w:rsid w:val="00D459BB"/>
    <w:rsid w:val="00D52E31"/>
    <w:rsid w:val="00D53236"/>
    <w:rsid w:val="00D56BF7"/>
    <w:rsid w:val="00D60344"/>
    <w:rsid w:val="00D603D2"/>
    <w:rsid w:val="00D62B32"/>
    <w:rsid w:val="00D65F66"/>
    <w:rsid w:val="00D667C3"/>
    <w:rsid w:val="00D66F7A"/>
    <w:rsid w:val="00D67481"/>
    <w:rsid w:val="00D676CB"/>
    <w:rsid w:val="00D72020"/>
    <w:rsid w:val="00D73777"/>
    <w:rsid w:val="00D75E06"/>
    <w:rsid w:val="00D764AE"/>
    <w:rsid w:val="00D80754"/>
    <w:rsid w:val="00D80755"/>
    <w:rsid w:val="00D82F7E"/>
    <w:rsid w:val="00D843DF"/>
    <w:rsid w:val="00D854E4"/>
    <w:rsid w:val="00D87454"/>
    <w:rsid w:val="00D90DE8"/>
    <w:rsid w:val="00D92550"/>
    <w:rsid w:val="00D94A83"/>
    <w:rsid w:val="00D95A89"/>
    <w:rsid w:val="00D9781F"/>
    <w:rsid w:val="00DA2E70"/>
    <w:rsid w:val="00DA42F7"/>
    <w:rsid w:val="00DA5CBE"/>
    <w:rsid w:val="00DA5D21"/>
    <w:rsid w:val="00DA7E6F"/>
    <w:rsid w:val="00DB14BA"/>
    <w:rsid w:val="00DB34E3"/>
    <w:rsid w:val="00DB5647"/>
    <w:rsid w:val="00DC0926"/>
    <w:rsid w:val="00DC18A6"/>
    <w:rsid w:val="00DC19E1"/>
    <w:rsid w:val="00DC34BD"/>
    <w:rsid w:val="00DC4349"/>
    <w:rsid w:val="00DD18B2"/>
    <w:rsid w:val="00DD23C7"/>
    <w:rsid w:val="00DD2C9B"/>
    <w:rsid w:val="00DD4B14"/>
    <w:rsid w:val="00DD4F8E"/>
    <w:rsid w:val="00DD5D3A"/>
    <w:rsid w:val="00DD7292"/>
    <w:rsid w:val="00DE4EC9"/>
    <w:rsid w:val="00DE6137"/>
    <w:rsid w:val="00DF09EA"/>
    <w:rsid w:val="00DF413F"/>
    <w:rsid w:val="00DF5DEA"/>
    <w:rsid w:val="00DF68A2"/>
    <w:rsid w:val="00DF7F48"/>
    <w:rsid w:val="00E003E5"/>
    <w:rsid w:val="00E0050E"/>
    <w:rsid w:val="00E00906"/>
    <w:rsid w:val="00E00EA4"/>
    <w:rsid w:val="00E01C92"/>
    <w:rsid w:val="00E02EED"/>
    <w:rsid w:val="00E03C54"/>
    <w:rsid w:val="00E11246"/>
    <w:rsid w:val="00E141A2"/>
    <w:rsid w:val="00E14D86"/>
    <w:rsid w:val="00E153C9"/>
    <w:rsid w:val="00E15BAE"/>
    <w:rsid w:val="00E15EE7"/>
    <w:rsid w:val="00E177E6"/>
    <w:rsid w:val="00E21FBA"/>
    <w:rsid w:val="00E25238"/>
    <w:rsid w:val="00E26C69"/>
    <w:rsid w:val="00E300AA"/>
    <w:rsid w:val="00E32B47"/>
    <w:rsid w:val="00E34027"/>
    <w:rsid w:val="00E36282"/>
    <w:rsid w:val="00E4508B"/>
    <w:rsid w:val="00E452F6"/>
    <w:rsid w:val="00E535D4"/>
    <w:rsid w:val="00E54443"/>
    <w:rsid w:val="00E5533D"/>
    <w:rsid w:val="00E62526"/>
    <w:rsid w:val="00E62C12"/>
    <w:rsid w:val="00E639D7"/>
    <w:rsid w:val="00E70888"/>
    <w:rsid w:val="00E71795"/>
    <w:rsid w:val="00E76065"/>
    <w:rsid w:val="00E7793E"/>
    <w:rsid w:val="00E834A7"/>
    <w:rsid w:val="00E84492"/>
    <w:rsid w:val="00E860F0"/>
    <w:rsid w:val="00E86149"/>
    <w:rsid w:val="00E86F13"/>
    <w:rsid w:val="00E87605"/>
    <w:rsid w:val="00E91F09"/>
    <w:rsid w:val="00E932CF"/>
    <w:rsid w:val="00E95D75"/>
    <w:rsid w:val="00EA2E4D"/>
    <w:rsid w:val="00EA4001"/>
    <w:rsid w:val="00EA5B07"/>
    <w:rsid w:val="00EB16A2"/>
    <w:rsid w:val="00EB16A8"/>
    <w:rsid w:val="00EB327C"/>
    <w:rsid w:val="00EB4B87"/>
    <w:rsid w:val="00EB5B2A"/>
    <w:rsid w:val="00EB6161"/>
    <w:rsid w:val="00EB626B"/>
    <w:rsid w:val="00EB662B"/>
    <w:rsid w:val="00EC2303"/>
    <w:rsid w:val="00EC353B"/>
    <w:rsid w:val="00EC368A"/>
    <w:rsid w:val="00EC3D73"/>
    <w:rsid w:val="00EC4088"/>
    <w:rsid w:val="00EC4658"/>
    <w:rsid w:val="00EC5095"/>
    <w:rsid w:val="00EC7A59"/>
    <w:rsid w:val="00EC7C9F"/>
    <w:rsid w:val="00EC7F0F"/>
    <w:rsid w:val="00ED0E06"/>
    <w:rsid w:val="00ED216C"/>
    <w:rsid w:val="00ED460A"/>
    <w:rsid w:val="00ED5BCC"/>
    <w:rsid w:val="00ED73E6"/>
    <w:rsid w:val="00EE2FC2"/>
    <w:rsid w:val="00EE6F3B"/>
    <w:rsid w:val="00EF1CF2"/>
    <w:rsid w:val="00EF22A9"/>
    <w:rsid w:val="00EF3FE3"/>
    <w:rsid w:val="00EF6A5E"/>
    <w:rsid w:val="00F01336"/>
    <w:rsid w:val="00F04803"/>
    <w:rsid w:val="00F04FB7"/>
    <w:rsid w:val="00F10382"/>
    <w:rsid w:val="00F12553"/>
    <w:rsid w:val="00F142CE"/>
    <w:rsid w:val="00F2017B"/>
    <w:rsid w:val="00F22FC5"/>
    <w:rsid w:val="00F23E77"/>
    <w:rsid w:val="00F266F0"/>
    <w:rsid w:val="00F2677D"/>
    <w:rsid w:val="00F30DDD"/>
    <w:rsid w:val="00F316B8"/>
    <w:rsid w:val="00F3330A"/>
    <w:rsid w:val="00F33B94"/>
    <w:rsid w:val="00F36FE3"/>
    <w:rsid w:val="00F40F77"/>
    <w:rsid w:val="00F41BF8"/>
    <w:rsid w:val="00F42520"/>
    <w:rsid w:val="00F44052"/>
    <w:rsid w:val="00F445CA"/>
    <w:rsid w:val="00F44B2D"/>
    <w:rsid w:val="00F46A9E"/>
    <w:rsid w:val="00F4737D"/>
    <w:rsid w:val="00F478E9"/>
    <w:rsid w:val="00F507F8"/>
    <w:rsid w:val="00F6455D"/>
    <w:rsid w:val="00F65C15"/>
    <w:rsid w:val="00F77F05"/>
    <w:rsid w:val="00F77F89"/>
    <w:rsid w:val="00F80A45"/>
    <w:rsid w:val="00F8297B"/>
    <w:rsid w:val="00F842F6"/>
    <w:rsid w:val="00F9032A"/>
    <w:rsid w:val="00F917CE"/>
    <w:rsid w:val="00F9446B"/>
    <w:rsid w:val="00F966CD"/>
    <w:rsid w:val="00FA00FD"/>
    <w:rsid w:val="00FA0BA9"/>
    <w:rsid w:val="00FA12A0"/>
    <w:rsid w:val="00FA1397"/>
    <w:rsid w:val="00FA3615"/>
    <w:rsid w:val="00FA4881"/>
    <w:rsid w:val="00FA5C21"/>
    <w:rsid w:val="00FA6CBD"/>
    <w:rsid w:val="00FA74AC"/>
    <w:rsid w:val="00FB02AA"/>
    <w:rsid w:val="00FB2AAF"/>
    <w:rsid w:val="00FC2105"/>
    <w:rsid w:val="00FC2FD1"/>
    <w:rsid w:val="00FC4202"/>
    <w:rsid w:val="00FC788B"/>
    <w:rsid w:val="00FD0544"/>
    <w:rsid w:val="00FD063D"/>
    <w:rsid w:val="00FE15C4"/>
    <w:rsid w:val="00FE7309"/>
    <w:rsid w:val="00FF388C"/>
    <w:rsid w:val="00FF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2DD6B3"/>
  <w15:chartTrackingRefBased/>
  <w15:docId w15:val="{4AC88917-64E3-4327-ABBF-86161E3AE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4AC7"/>
    <w:pPr>
      <w:spacing w:after="160" w:line="259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rPr>
      <w:sz w:val="22"/>
      <w:szCs w:val="28"/>
    </w:r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uiPriority w:val="22"/>
    <w:qFormat/>
    <w:rsid w:val="008832CD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C2379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2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15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0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2.sv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webSettings" Target="webSettings.xml"/><Relationship Id="rId71" Type="http://schemas.openxmlformats.org/officeDocument/2006/relationships/image" Target="media/image59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styles" Target="styles.xml"/><Relationship Id="rId61" Type="http://schemas.openxmlformats.org/officeDocument/2006/relationships/image" Target="media/image49.jpeg"/><Relationship Id="rId19" Type="http://schemas.openxmlformats.org/officeDocument/2006/relationships/image" Target="media/image10.sv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footnotes" Target="footnotes.xml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1.pn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57" Type="http://schemas.openxmlformats.org/officeDocument/2006/relationships/image" Target="media/image45.jpeg"/><Relationship Id="rId10" Type="http://schemas.openxmlformats.org/officeDocument/2006/relationships/image" Target="media/image1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CDR108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09C4C6C-EC2F-4CF1-B691-24B158AD8BD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CDR108</Template>
  <TotalTime>64</TotalTime>
  <Pages>15</Pages>
  <Words>2544</Words>
  <Characters>14502</Characters>
  <Application>Microsoft Office Word</Application>
  <DocSecurity>0</DocSecurity>
  <Lines>120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9</cp:revision>
  <cp:lastPrinted>2025-05-15T03:18:00Z</cp:lastPrinted>
  <dcterms:created xsi:type="dcterms:W3CDTF">2025-05-09T05:02:00Z</dcterms:created>
  <dcterms:modified xsi:type="dcterms:W3CDTF">2025-05-15T04:47:00Z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