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9CE7C47" w14:textId="66558AE9" w:rsidR="00187722" w:rsidRDefault="00800C13" w:rsidP="00E95D75">
      <w:pPr>
        <w:rPr>
          <w:rFonts w:ascii="Kanit Light" w:hAnsi="Kanit Light" w:cs="Kanit Light"/>
          <w:b/>
          <w:bCs/>
          <w:color w:val="C00000"/>
          <w:sz w:val="26"/>
          <w:szCs w:val="26"/>
          <w:u w:val="single"/>
          <w:cs/>
        </w:rPr>
      </w:pPr>
      <w:r>
        <w:rPr>
          <w:rFonts w:ascii="Kanit Light" w:hAnsi="Kanit Light" w:cs="Kanit Light"/>
          <w:b/>
          <w:bCs/>
          <w:noProof/>
          <w:color w:val="C00000"/>
          <w:sz w:val="26"/>
          <w:szCs w:val="26"/>
          <w:u w:val="single"/>
          <w:lang w:val="th-TH"/>
        </w:rPr>
        <mc:AlternateContent>
          <mc:Choice Requires="wps">
            <w:drawing>
              <wp:anchor distT="0" distB="0" distL="114300" distR="114300" simplePos="0" relativeHeight="251625982" behindDoc="1" locked="0" layoutInCell="1" allowOverlap="1" wp14:anchorId="30275D2C" wp14:editId="4565DFEB">
                <wp:simplePos x="0" y="0"/>
                <wp:positionH relativeFrom="page">
                  <wp:align>left</wp:align>
                </wp:positionH>
                <wp:positionV relativeFrom="paragraph">
                  <wp:posOffset>6781800</wp:posOffset>
                </wp:positionV>
                <wp:extent cx="7543800" cy="2305050"/>
                <wp:effectExtent l="0" t="0" r="19050" b="19050"/>
                <wp:wrapNone/>
                <wp:docPr id="1657236720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3800" cy="23050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6C038B" id="Rectangle 30" o:spid="_x0000_s1026" style="position:absolute;margin-left:0;margin-top:534pt;width:594pt;height:181.5pt;z-index:-251690498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" fillcolor="#002060" strokecolor="white [3212]" strokeweight="1pt">
                <w10:wrap anchorx="page"/>
              </v:rect>
            </w:pict>
          </mc:Fallback>
        </mc:AlternateContent>
      </w:r>
      <w:r w:rsidR="00534FDB">
        <w:rPr>
          <w:rFonts w:ascii="Kanit Light" w:hAnsi="Kanit Light" w:cs="Kanit Light"/>
          <w:b/>
          <w:bCs/>
          <w:noProof/>
          <w:color w:val="C00000"/>
          <w:sz w:val="26"/>
          <w:szCs w:val="26"/>
          <w:u w:val="single"/>
          <w:lang w:val="th-TH"/>
        </w:rPr>
        <w:drawing>
          <wp:anchor distT="0" distB="0" distL="114300" distR="114300" simplePos="0" relativeHeight="251825664" behindDoc="0" locked="0" layoutInCell="1" allowOverlap="1" wp14:anchorId="06732BF6" wp14:editId="1C982236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645910" cy="6645910"/>
            <wp:effectExtent l="0" t="0" r="2540" b="2540"/>
            <wp:wrapSquare wrapText="bothSides"/>
            <wp:docPr id="1080307321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307321" name="Picture 28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8AC655" w14:textId="23C1D2CF" w:rsidR="004105B0" w:rsidRDefault="00B1187D" w:rsidP="00E95D75">
      <w:pPr>
        <w:rPr>
          <w:rFonts w:ascii="Kanit Light" w:hAnsi="Kanit Light" w:cs="Kanit Light"/>
          <w:b/>
          <w:bCs/>
          <w:color w:val="000000"/>
          <w:sz w:val="26"/>
          <w:szCs w:val="26"/>
          <w:lang w:val="en-SG"/>
        </w:rPr>
      </w:pP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826688" behindDoc="0" locked="0" layoutInCell="1" allowOverlap="1" wp14:anchorId="0455D9E3" wp14:editId="6C9FEFBA">
            <wp:simplePos x="0" y="0"/>
            <wp:positionH relativeFrom="margin">
              <wp:posOffset>2724150</wp:posOffset>
            </wp:positionH>
            <wp:positionV relativeFrom="paragraph">
              <wp:posOffset>17145</wp:posOffset>
            </wp:positionV>
            <wp:extent cx="1209675" cy="806411"/>
            <wp:effectExtent l="0" t="0" r="0" b="0"/>
            <wp:wrapNone/>
            <wp:docPr id="1157396597" name="Picture 29" descr="A red and white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396597" name="Picture 29" descr="A red and white logo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9675" cy="8064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05B0">
        <w:rPr>
          <w:noProof/>
        </w:rPr>
        <mc:AlternateContent>
          <mc:Choice Requires="wps">
            <w:drawing>
              <wp:anchor distT="0" distB="0" distL="114300" distR="114300" simplePos="0" relativeHeight="251627007" behindDoc="1" locked="0" layoutInCell="1" allowOverlap="1" wp14:anchorId="0C0684E5" wp14:editId="6C000303">
                <wp:simplePos x="0" y="0"/>
                <wp:positionH relativeFrom="page">
                  <wp:align>left</wp:align>
                </wp:positionH>
                <wp:positionV relativeFrom="paragraph">
                  <wp:posOffset>6657975</wp:posOffset>
                </wp:positionV>
                <wp:extent cx="7562850" cy="3848100"/>
                <wp:effectExtent l="0" t="0" r="19050" b="19050"/>
                <wp:wrapNone/>
                <wp:docPr id="1555069091" name="Rectangl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2850" cy="38481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85000">
                              <a:srgbClr val="FFFBFF"/>
                            </a:gs>
                            <a:gs pos="0">
                              <a:srgbClr val="FFE7E7"/>
                            </a:gs>
                            <a:gs pos="45000">
                              <a:schemeClr val="bg1">
                                <a:lumMod val="95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BBE3CF" id="Rectangle 31" o:spid="_x0000_s1026" style="position:absolute;margin-left:0;margin-top:524.25pt;width:595.5pt;height:303pt;z-index:-251689473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" fillcolor="#ffe7e7" strokecolor="#09101d [484]" strokeweight="1pt">
                <v:fill color2="#fffbff" rotate="t" angle="180" colors="0 #ffe7e7;29491f #f2f2f2;55706f #fffbff" focus="100%" type="gradient"/>
                <w10:wrap anchorx="page"/>
              </v:rect>
            </w:pict>
          </mc:Fallback>
        </mc:AlternateContent>
      </w:r>
      <w:r w:rsidR="00E95D75">
        <w:rPr>
          <w:rFonts w:ascii="Kanit Light" w:hAnsi="Kanit Light" w:cs="Kanit Light"/>
          <w:b/>
          <w:bCs/>
          <w:noProof/>
          <w:color w:val="C00000"/>
          <w:sz w:val="26"/>
          <w:szCs w:val="26"/>
          <w:lang w:val="en-SG"/>
        </w:rPr>
        <mc:AlternateContent>
          <mc:Choice Requires="wpg">
            <w:drawing>
              <wp:anchor distT="0" distB="0" distL="114300" distR="114300" simplePos="0" relativeHeight="251670016" behindDoc="0" locked="0" layoutInCell="1" allowOverlap="1" wp14:anchorId="354FE82B" wp14:editId="4D2BA8C7">
                <wp:simplePos x="0" y="0"/>
                <wp:positionH relativeFrom="column">
                  <wp:posOffset>4610100</wp:posOffset>
                </wp:positionH>
                <wp:positionV relativeFrom="paragraph">
                  <wp:posOffset>7924800</wp:posOffset>
                </wp:positionV>
                <wp:extent cx="933450" cy="561975"/>
                <wp:effectExtent l="0" t="0" r="19050" b="0"/>
                <wp:wrapNone/>
                <wp:docPr id="128927182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3450" cy="561975"/>
                          <a:chOff x="0" y="0"/>
                          <a:chExt cx="933450" cy="561975"/>
                        </a:xfrm>
                      </wpg:grpSpPr>
                      <pic:pic xmlns:pic="http://schemas.openxmlformats.org/drawingml/2006/picture">
                        <pic:nvPicPr>
                          <pic:cNvPr id="2142701627" name="Picture 6" descr="A black background with a black squar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8966377" name="Straight Connector 18"/>
                        <wps:cNvCnPr/>
                        <wps:spPr>
                          <a:xfrm>
                            <a:off x="0" y="485775"/>
                            <a:ext cx="9334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324531" id="Group 19" o:spid="_x0000_s1026" style="position:absolute;margin-left:363pt;margin-top:624pt;width:73.5pt;height:44.25pt;z-index:251670016" coordsize="9334,56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" o:spid="_x0000_s1027" type="#_x0000_t75" alt="A black background with a black square&#10;&#10;Description automatically generated with medium confidence" style="position:absolute;left:2095;width:5620;height:5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">
                  <v:imagedata r:id="rId13" o:title="A black background with a black square&#10;&#10;Description automatically generated with medium confidence"/>
                </v:shape>
                <v:line id="Straight Connector 18" o:spid="_x0000_s1028" style="position:absolute;visibility:visible;mso-wrap-style:square" from="0,4857" to="9334,48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" strokecolor="black [3200]" strokeweight="1pt">
                  <v:stroke joinstyle="miter"/>
                </v:line>
              </v:group>
            </w:pict>
          </mc:Fallback>
        </mc:AlternateContent>
      </w:r>
      <w:r w:rsidR="00E95D75">
        <w:rPr>
          <w:rFonts w:ascii="Kanit Light" w:hAnsi="Kanit Light" w:cs="Kanit Light"/>
          <w:b/>
          <w:bCs/>
          <w:noProof/>
          <w:color w:val="C00000"/>
          <w:sz w:val="26"/>
          <w:szCs w:val="26"/>
          <w:lang w:val="en-SG"/>
        </w:rPr>
        <mc:AlternateContent>
          <mc:Choice Requires="wpg">
            <w:drawing>
              <wp:anchor distT="0" distB="0" distL="114300" distR="114300" simplePos="0" relativeHeight="251672064" behindDoc="0" locked="0" layoutInCell="1" allowOverlap="1" wp14:anchorId="40A3E367" wp14:editId="45223A84">
                <wp:simplePos x="0" y="0"/>
                <wp:positionH relativeFrom="column">
                  <wp:posOffset>1304925</wp:posOffset>
                </wp:positionH>
                <wp:positionV relativeFrom="paragraph">
                  <wp:posOffset>7915275</wp:posOffset>
                </wp:positionV>
                <wp:extent cx="933450" cy="476250"/>
                <wp:effectExtent l="0" t="0" r="19050" b="0"/>
                <wp:wrapNone/>
                <wp:docPr id="505753125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3450" cy="476250"/>
                          <a:chOff x="0" y="0"/>
                          <a:chExt cx="933450" cy="476250"/>
                        </a:xfrm>
                      </wpg:grpSpPr>
                      <pic:pic xmlns:pic="http://schemas.openxmlformats.org/drawingml/2006/picture">
                        <pic:nvPicPr>
                          <pic:cNvPr id="9039574" name="Picture 4" descr="A black and grey airplan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7650" y="0"/>
                            <a:ext cx="476250" cy="476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6268126" name="Straight Connector 18"/>
                        <wps:cNvCnPr/>
                        <wps:spPr>
                          <a:xfrm>
                            <a:off x="0" y="447675"/>
                            <a:ext cx="9334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CD6266" id="Group 18" o:spid="_x0000_s1026" style="position:absolute;margin-left:102.75pt;margin-top:623.25pt;width:73.5pt;height:37.5pt;z-index:251672064" coordsize="9334,47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">
                <v:shape id="Picture 4" o:spid="_x0000_s1027" type="#_x0000_t75" alt="A black and grey airplane&#10;&#10;Description automatically generated" style="position:absolute;left:2476;width:4763;height:4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">
                  <v:imagedata r:id="rId15" o:title="A black and grey airplane&#10;&#10;Description automatically generated"/>
                </v:shape>
                <v:line id="Straight Connector 18" o:spid="_x0000_s1028" style="position:absolute;visibility:visible;mso-wrap-style:square" from="0,4476" to="9334,44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" strokecolor="black [3200]" strokeweight="1pt">
                  <v:stroke joinstyle="miter"/>
                </v:line>
              </v:group>
            </w:pict>
          </mc:Fallback>
        </mc:AlternateContent>
      </w:r>
      <w:r w:rsidR="00E95D75" w:rsidRPr="00E60B8D">
        <w:rPr>
          <w:rFonts w:ascii="Kanit Light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="00E95D75" w:rsidRPr="00E60B8D">
        <w:rPr>
          <w:rFonts w:ascii="Kanit Light" w:hAnsi="Kanit Light" w:cs="Kanit Light"/>
          <w:b/>
          <w:bCs/>
          <w:color w:val="000000"/>
          <w:sz w:val="26"/>
          <w:szCs w:val="26"/>
          <w:lang w:val="en-SG"/>
        </w:rPr>
        <w:t xml:space="preserve"> </w:t>
      </w:r>
      <w:r w:rsidR="00E95D75" w:rsidRPr="00B1187D">
        <w:rPr>
          <w:rFonts w:ascii="Kanit Light" w:hAnsi="Kanit Light" w:cs="Kanit Light"/>
          <w:b/>
          <w:bCs/>
          <w:color w:val="FFFFFF" w:themeColor="background1"/>
          <w:sz w:val="26"/>
          <w:szCs w:val="26"/>
          <w:lang w:val="en-SG"/>
        </w:rPr>
        <w:t>FLIGHT:</w:t>
      </w:r>
    </w:p>
    <w:p w14:paraId="3BE0ECBF" w14:textId="74350BBD" w:rsidR="00E95D75" w:rsidRDefault="004105B0" w:rsidP="00B1187D">
      <w:pPr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741696" behindDoc="0" locked="0" layoutInCell="1" allowOverlap="1" wp14:anchorId="40E25365" wp14:editId="7D07D70B">
            <wp:simplePos x="0" y="0"/>
            <wp:positionH relativeFrom="column">
              <wp:posOffset>4610100</wp:posOffset>
            </wp:positionH>
            <wp:positionV relativeFrom="paragraph">
              <wp:posOffset>43815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5D75" w:rsidRPr="00E60B8D">
        <w:rPr>
          <w:rFonts w:ascii="Kanit Light" w:hAnsi="Kanit Light" w:cs="Kanit Light"/>
          <w:b/>
          <w:bCs/>
          <w:color w:val="000000"/>
          <w:sz w:val="26"/>
          <w:szCs w:val="26"/>
          <w:lang w:val="en-SG"/>
        </w:rPr>
        <w:t xml:space="preserve"> </w:t>
      </w: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739648" behindDoc="0" locked="0" layoutInCell="1" allowOverlap="1" wp14:anchorId="0FED7E42" wp14:editId="472A4BB2">
            <wp:simplePos x="0" y="0"/>
            <wp:positionH relativeFrom="column">
              <wp:posOffset>1352550</wp:posOffset>
            </wp:positionH>
            <wp:positionV relativeFrom="paragraph">
              <wp:posOffset>5715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5D75" w:rsidRPr="00A80A54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 w:rsidR="00E95D75"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3EE73D65" w14:textId="01B3B4DC" w:rsidR="00E95D75" w:rsidRPr="00B1187D" w:rsidRDefault="004105B0" w:rsidP="00E95D75">
      <w:pPr>
        <w:tabs>
          <w:tab w:val="left" w:pos="567"/>
        </w:tabs>
        <w:ind w:left="426"/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</w:pP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 w:rsidR="00E95D75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 w:rsidR="00E95D75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 w:rsidR="00E95D75" w:rsidRPr="00B1187D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>BKK</w:t>
      </w:r>
      <w:r w:rsidR="00E95D75"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 </w:t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</w:t>
      </w:r>
      <w:r w:rsidR="00E95D75"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                 </w:t>
      </w:r>
      <w:r w:rsidR="00E95D75" w:rsidRPr="00B1187D">
        <w:rPr>
          <w:rFonts w:ascii="Kanit Light" w:eastAsia="Times New Roman" w:hAnsi="Kanit Light" w:cs="Kanit Light"/>
          <w:b/>
          <w:bCs/>
          <w:color w:val="FFFF00"/>
          <w:sz w:val="24"/>
          <w:szCs w:val="24"/>
          <w:lang w:eastAsia="en-SG"/>
        </w:rPr>
        <w:t xml:space="preserve"> L</w:t>
      </w:r>
      <w:r w:rsidR="00965923" w:rsidRPr="00B1187D">
        <w:rPr>
          <w:rFonts w:ascii="Kanit Light" w:eastAsia="Times New Roman" w:hAnsi="Kanit Light" w:cs="Kanit Light"/>
          <w:b/>
          <w:bCs/>
          <w:color w:val="FFFF00"/>
          <w:sz w:val="24"/>
          <w:szCs w:val="24"/>
          <w:lang w:eastAsia="en-SG"/>
        </w:rPr>
        <w:t>J</w:t>
      </w:r>
      <w:r w:rsidR="00E95D75" w:rsidRPr="00B1187D">
        <w:rPr>
          <w:rFonts w:ascii="Kanit Light" w:eastAsia="Times New Roman" w:hAnsi="Kanit Light" w:cs="Kanit Light"/>
          <w:b/>
          <w:bCs/>
          <w:color w:val="FFFF00"/>
          <w:sz w:val="24"/>
          <w:szCs w:val="24"/>
          <w:lang w:eastAsia="en-SG"/>
        </w:rPr>
        <w:t>G</w:t>
      </w:r>
      <w:r w:rsidR="00E95D75" w:rsidRPr="00B1187D">
        <w:rPr>
          <w:rFonts w:ascii="Kanit Light" w:hAnsi="Kanit Light" w:cs="Kanit Light"/>
          <w:b/>
          <w:bCs/>
          <w:color w:val="FFFF00"/>
          <w:sz w:val="24"/>
          <w:szCs w:val="24"/>
        </w:rPr>
        <w:t xml:space="preserve">                          </w:t>
      </w:r>
      <w:r w:rsidR="00E95D75" w:rsidRPr="00B1187D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="00AD5664" w:rsidRPr="00B1187D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="00E95D75" w:rsidRPr="00B1187D">
        <w:rPr>
          <w:rFonts w:ascii="Kanit Light" w:hAnsi="Kanit Light" w:cs="Kanit Light"/>
          <w:b/>
          <w:bCs/>
          <w:color w:val="FFFF00"/>
          <w:sz w:val="24"/>
          <w:szCs w:val="24"/>
        </w:rPr>
        <w:tab/>
        <w:t xml:space="preserve">   </w:t>
      </w:r>
      <w:proofErr w:type="spellStart"/>
      <w:r w:rsidR="00E95D75" w:rsidRPr="00B1187D">
        <w:rPr>
          <w:rFonts w:ascii="Kanit Light" w:hAnsi="Kanit Light" w:cs="Kanit Light"/>
          <w:b/>
          <w:bCs/>
          <w:color w:val="FFFF00"/>
          <w:sz w:val="24"/>
          <w:szCs w:val="24"/>
        </w:rPr>
        <w:t>L</w:t>
      </w:r>
      <w:r w:rsidR="00965923" w:rsidRPr="00B1187D">
        <w:rPr>
          <w:rFonts w:ascii="Kanit Light" w:hAnsi="Kanit Light" w:cs="Kanit Light"/>
          <w:b/>
          <w:bCs/>
          <w:color w:val="FFFF00"/>
          <w:sz w:val="24"/>
          <w:szCs w:val="24"/>
        </w:rPr>
        <w:t>J</w:t>
      </w:r>
      <w:r w:rsidR="00E95D75" w:rsidRPr="00B1187D">
        <w:rPr>
          <w:rFonts w:ascii="Kanit Light" w:hAnsi="Kanit Light" w:cs="Kanit Light"/>
          <w:b/>
          <w:bCs/>
          <w:color w:val="FFFF00"/>
          <w:sz w:val="24"/>
          <w:szCs w:val="24"/>
        </w:rPr>
        <w:t>G</w:t>
      </w:r>
      <w:proofErr w:type="spellEnd"/>
      <w:r w:rsidR="00AD5664" w:rsidRPr="00B1187D">
        <w:rPr>
          <w:rFonts w:ascii="Kanit Light" w:hAnsi="Kanit Light" w:cs="Kanit Light"/>
          <w:b/>
          <w:bCs/>
          <w:color w:val="FFFF00"/>
          <w:sz w:val="24"/>
          <w:szCs w:val="24"/>
        </w:rPr>
        <w:t xml:space="preserve">  </w:t>
      </w:r>
      <w:r w:rsidR="00E95D75" w:rsidRPr="00B1187D">
        <w:rPr>
          <w:rFonts w:ascii="Kanit Light" w:hAnsi="Kanit Light" w:cs="Kanit Light" w:hint="cs"/>
          <w:b/>
          <w:bCs/>
          <w:color w:val="FFFF00"/>
          <w:sz w:val="24"/>
          <w:szCs w:val="24"/>
          <w:cs/>
        </w:rPr>
        <w:t xml:space="preserve">                            </w:t>
      </w:r>
      <w:r w:rsidR="00E95D75" w:rsidRPr="00B1187D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>BKK</w:t>
      </w:r>
    </w:p>
    <w:p w14:paraId="482B15A5" w14:textId="732C7D33" w:rsidR="00E95D75" w:rsidRPr="00A80A54" w:rsidRDefault="00E95D75" w:rsidP="00C8314D">
      <w:pPr>
        <w:tabs>
          <w:tab w:val="left" w:pos="960"/>
          <w:tab w:val="left" w:pos="6000"/>
          <w:tab w:val="left" w:pos="7515"/>
          <w:tab w:val="left" w:pos="861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665920" behindDoc="1" locked="0" layoutInCell="1" allowOverlap="1" wp14:anchorId="24C54DA0" wp14:editId="09D01F25">
                <wp:simplePos x="0" y="0"/>
                <wp:positionH relativeFrom="margin">
                  <wp:posOffset>114300</wp:posOffset>
                </wp:positionH>
                <wp:positionV relativeFrom="paragraph">
                  <wp:posOffset>5715</wp:posOffset>
                </wp:positionV>
                <wp:extent cx="2933700" cy="857250"/>
                <wp:effectExtent l="0" t="0" r="19050" b="19050"/>
                <wp:wrapNone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0000FF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FD66632" w14:textId="77777777" w:rsidR="00E95D75" w:rsidRPr="00FC6B58" w:rsidRDefault="00E95D75" w:rsidP="00E95D75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B97A9D8" w14:textId="77777777" w:rsidR="00E95D75" w:rsidRPr="001B08FA" w:rsidRDefault="00E95D75" w:rsidP="00E95D75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DR5042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7364DD2" w14:textId="568E0CC6" w:rsidR="00E95D75" w:rsidRPr="001B08FA" w:rsidRDefault="00E95D75" w:rsidP="00E95D75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</w:t>
                              </w:r>
                              <w:r w:rsidR="00C8314D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3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.</w:t>
                              </w:r>
                              <w:r w:rsidR="00C8314D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50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5651989" w14:textId="3B83E8DF" w:rsidR="00E95D75" w:rsidRPr="001B08FA" w:rsidRDefault="00E95D75" w:rsidP="00E95D75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</w:t>
                              </w:r>
                              <w:r w:rsidR="00C8314D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7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.</w:t>
                              </w:r>
                              <w:r w:rsidR="00C8314D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4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C54DA0" id="Group 12" o:spid="_x0000_s1026" style="position:absolute;margin-left:9pt;margin-top:.45pt;width:231pt;height:67.5pt;z-index:-251650560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">
                <v:roundrect id="Rectangle: Rounded Corners 10" o:sp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5FD66632" w14:textId="77777777" w:rsidR="00E95D75" w:rsidRPr="00FC6B58" w:rsidRDefault="00E95D75" w:rsidP="00E95D75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1B97A9D8" w14:textId="77777777" w:rsidR="00E95D75" w:rsidRPr="001B08FA" w:rsidRDefault="00E95D75" w:rsidP="00E95D75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DR5042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67364DD2" w14:textId="568E0CC6" w:rsidR="00E95D75" w:rsidRPr="001B08FA" w:rsidRDefault="00E95D75" w:rsidP="00E95D75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</w:t>
                        </w:r>
                        <w:r w:rsidR="00C8314D">
                          <w:rPr>
                            <w:rFonts w:ascii="Kanit Light" w:hAnsi="Kanit Light" w:cs="Kanit Light"/>
                            <w:b/>
                            <w:bCs/>
                          </w:rPr>
                          <w:t>3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.</w:t>
                        </w:r>
                        <w:r w:rsidR="00C8314D">
                          <w:rPr>
                            <w:rFonts w:ascii="Kanit Light" w:hAnsi="Kanit Light" w:cs="Kanit Light"/>
                            <w:b/>
                            <w:bCs/>
                          </w:rPr>
                          <w:t>50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25651989" w14:textId="3B83E8DF" w:rsidR="00E95D75" w:rsidRPr="001B08FA" w:rsidRDefault="00E95D75" w:rsidP="00E95D75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</w:t>
                        </w:r>
                        <w:r w:rsidR="00C8314D">
                          <w:rPr>
                            <w:rFonts w:ascii="Kanit Light" w:hAnsi="Kanit Light" w:cs="Kanit Light"/>
                            <w:b/>
                            <w:bCs/>
                          </w:rPr>
                          <w:t>7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.</w:t>
                        </w:r>
                        <w:r w:rsidR="00C8314D">
                          <w:rPr>
                            <w:rFonts w:ascii="Kanit Light" w:hAnsi="Kanit Light" w:cs="Kanit Light"/>
                            <w:b/>
                            <w:bCs/>
                          </w:rPr>
                          <w:t>4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>
        <w:rPr>
          <w:rFonts w:ascii="Kanit Light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664896" behindDoc="1" locked="0" layoutInCell="1" allowOverlap="1" wp14:anchorId="6A61F481" wp14:editId="3B62E60B">
                <wp:simplePos x="0" y="0"/>
                <wp:positionH relativeFrom="margin">
                  <wp:posOffset>3581400</wp:posOffset>
                </wp:positionH>
                <wp:positionV relativeFrom="paragraph">
                  <wp:posOffset>8890</wp:posOffset>
                </wp:positionV>
                <wp:extent cx="2933700" cy="857250"/>
                <wp:effectExtent l="0" t="0" r="19050" b="19050"/>
                <wp:wrapNone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0000FF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0831BBA" w14:textId="77777777" w:rsidR="00E95D75" w:rsidRPr="00FC6B58" w:rsidRDefault="00E95D75" w:rsidP="00E95D75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806DACD" w14:textId="77777777" w:rsidR="00E95D75" w:rsidRPr="001B08FA" w:rsidRDefault="00E95D75" w:rsidP="00E95D75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DR5041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80253A9" w14:textId="55088F9D" w:rsidR="00E95D75" w:rsidRPr="001B08FA" w:rsidRDefault="00C8314D" w:rsidP="00E95D75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11.00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0159AF8" w14:textId="3F921811" w:rsidR="00E95D75" w:rsidRPr="001B08FA" w:rsidRDefault="00C8314D" w:rsidP="00E95D75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12.50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61F481" id="_x0000_s1031" style="position:absolute;margin-left:282pt;margin-top:.7pt;width:231pt;height:67.5pt;z-index:-251651584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">
                <v:roundrect id="Rectangle: Rounded Corners 10" o:sp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10831BBA" w14:textId="77777777" w:rsidR="00E95D75" w:rsidRPr="00FC6B58" w:rsidRDefault="00E95D75" w:rsidP="00E95D75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6806DACD" w14:textId="77777777" w:rsidR="00E95D75" w:rsidRPr="001B08FA" w:rsidRDefault="00E95D75" w:rsidP="00E95D75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DR5041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580253A9" w14:textId="55088F9D" w:rsidR="00E95D75" w:rsidRPr="001B08FA" w:rsidRDefault="00C8314D" w:rsidP="00E95D75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11.00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60159AF8" w14:textId="3F921811" w:rsidR="00E95D75" w:rsidRPr="001B08FA" w:rsidRDefault="00C8314D" w:rsidP="00E95D75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12.50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hAnsi="Kanit Light" w:cs="Kanit Light"/>
          <w:color w:val="FFFFFF" w:themeColor="background1"/>
          <w:szCs w:val="22"/>
        </w:rPr>
        <w:tab/>
      </w:r>
      <w:r w:rsidR="00C8314D">
        <w:rPr>
          <w:rFonts w:ascii="Kanit Light" w:hAnsi="Kanit Light" w:cs="Kanit Light"/>
          <w:color w:val="FFFFFF" w:themeColor="background1"/>
          <w:szCs w:val="22"/>
        </w:rPr>
        <w:tab/>
      </w:r>
      <w:r w:rsidR="00C8314D">
        <w:rPr>
          <w:rFonts w:ascii="Kanit Light" w:hAnsi="Kanit Light" w:cs="Kanit Light"/>
          <w:color w:val="FFFFFF" w:themeColor="background1"/>
          <w:szCs w:val="22"/>
        </w:rPr>
        <w:tab/>
      </w:r>
    </w:p>
    <w:p w14:paraId="37EA3F7F" w14:textId="4B798B04" w:rsidR="00E95D75" w:rsidRDefault="00E95D75" w:rsidP="00C8314D">
      <w:pPr>
        <w:tabs>
          <w:tab w:val="left" w:pos="1515"/>
          <w:tab w:val="left" w:pos="3135"/>
          <w:tab w:val="left" w:pos="8085"/>
        </w:tabs>
        <w:spacing w:after="0" w:line="256" w:lineRule="auto"/>
        <w:rPr>
          <w:rFonts w:ascii="Kanit Light" w:hAnsi="Kanit Light" w:cs="Kanit Light"/>
          <w:color w:val="006666"/>
          <w:szCs w:val="22"/>
          <w:cs/>
        </w:rPr>
      </w:pPr>
      <w:r>
        <w:rPr>
          <w:rFonts w:ascii="Kanit Light" w:hAnsi="Kanit Light" w:cs="Kanit Light"/>
          <w:color w:val="006666"/>
          <w:szCs w:val="22"/>
        </w:rPr>
        <w:tab/>
      </w:r>
      <w:r>
        <w:rPr>
          <w:rFonts w:ascii="Kanit Light" w:hAnsi="Kanit Light" w:cs="Kanit Light"/>
          <w:color w:val="006666"/>
          <w:szCs w:val="22"/>
        </w:rPr>
        <w:tab/>
      </w:r>
      <w:r w:rsidR="00C8314D">
        <w:rPr>
          <w:rFonts w:ascii="Kanit Light" w:hAnsi="Kanit Light" w:cs="Kanit Light"/>
          <w:color w:val="006666"/>
          <w:szCs w:val="22"/>
          <w:cs/>
        </w:rPr>
        <w:tab/>
      </w:r>
    </w:p>
    <w:p w14:paraId="3092BBD6" w14:textId="15E1A2B4" w:rsidR="00E95D75" w:rsidRPr="001719CC" w:rsidRDefault="00E95D75" w:rsidP="00E95D75">
      <w:pPr>
        <w:tabs>
          <w:tab w:val="left" w:pos="6945"/>
        </w:tabs>
        <w:spacing w:after="0"/>
        <w:ind w:left="851" w:hanging="851"/>
        <w:rPr>
          <w:rFonts w:ascii="Kanit Light" w:hAnsi="Kanit Light" w:cs="Kanit Light"/>
          <w:b/>
          <w:bCs/>
          <w:color w:val="FFFFFF" w:themeColor="background1"/>
          <w:sz w:val="21"/>
          <w:szCs w:val="21"/>
          <w:lang w:eastAsia="en-SG"/>
        </w:rPr>
      </w:pPr>
      <w:r>
        <w:rPr>
          <w:rFonts w:ascii="Kanit Light" w:hAnsi="Kanit Light" w:cs="Kanit Light"/>
          <w:color w:val="006666"/>
          <w:szCs w:val="22"/>
        </w:rPr>
        <w:t xml:space="preserve">     </w:t>
      </w:r>
      <w:r>
        <w:rPr>
          <w:rFonts w:ascii="Kanit Light" w:hAnsi="Kanit Light" w:cs="Kanit Light"/>
          <w:color w:val="006666"/>
          <w:szCs w:val="22"/>
        </w:rPr>
        <w:tab/>
      </w:r>
    </w:p>
    <w:p w14:paraId="083CCC46" w14:textId="63CBE78E" w:rsidR="00D04324" w:rsidRDefault="00D04324"/>
    <w:p w14:paraId="1F755081" w14:textId="77777777" w:rsidR="00187722" w:rsidRPr="007E15E8" w:rsidRDefault="00187722" w:rsidP="00E95D75">
      <w:pPr>
        <w:spacing w:after="0" w:line="240" w:lineRule="auto"/>
        <w:ind w:left="-142" w:right="-11"/>
        <w:jc w:val="center"/>
        <w:rPr>
          <w:rFonts w:ascii="Kanit Light" w:hAnsi="Kanit Light" w:cs="Kanit Light"/>
          <w:color w:val="000000"/>
          <w:sz w:val="14"/>
          <w:szCs w:val="14"/>
        </w:rPr>
      </w:pPr>
    </w:p>
    <w:p w14:paraId="729E2BBE" w14:textId="2933AAE7" w:rsidR="00187722" w:rsidRDefault="00187722" w:rsidP="00E95D75">
      <w:pPr>
        <w:spacing w:after="0" w:line="240" w:lineRule="auto"/>
        <w:ind w:left="-142" w:right="-11"/>
        <w:jc w:val="center"/>
        <w:rPr>
          <w:rFonts w:ascii="Kanit Light" w:hAnsi="Kanit Light" w:cs="Kanit Light"/>
          <w:color w:val="000000"/>
          <w:sz w:val="14"/>
          <w:szCs w:val="14"/>
        </w:rPr>
      </w:pPr>
    </w:p>
    <w:p w14:paraId="123E7F7A" w14:textId="77777777" w:rsidR="008176DA" w:rsidRPr="00E95D75" w:rsidRDefault="008176DA" w:rsidP="00E95D75">
      <w:pPr>
        <w:spacing w:after="0" w:line="240" w:lineRule="auto"/>
        <w:ind w:left="-142" w:right="-11"/>
        <w:jc w:val="center"/>
        <w:rPr>
          <w:rFonts w:ascii="Kanit Light" w:hAnsi="Kanit Light" w:cs="Kanit Light"/>
          <w:color w:val="000000"/>
          <w:sz w:val="14"/>
          <w:szCs w:val="14"/>
          <w:cs/>
        </w:rPr>
      </w:pPr>
    </w:p>
    <w:p w14:paraId="3FBA671F" w14:textId="0AD2877E" w:rsidR="00534FDB" w:rsidRPr="00534FDB" w:rsidRDefault="004A356E" w:rsidP="00581196">
      <w:pPr>
        <w:spacing w:after="0" w:line="240" w:lineRule="auto"/>
        <w:ind w:left="-142" w:right="-11"/>
        <w:jc w:val="center"/>
        <w:rPr>
          <w:rFonts w:ascii="Kanit Light" w:hAnsi="Kanit Light" w:cs="Kanit Light"/>
          <w:b/>
          <w:bCs/>
          <w:color w:val="0000FF"/>
          <w:sz w:val="40"/>
          <w:szCs w:val="40"/>
        </w:rPr>
      </w:pPr>
      <w:r w:rsidRPr="00534FDB">
        <w:rPr>
          <w:rFonts w:ascii="Kanit Light" w:hAnsi="Kanit Light" w:cs="Kanit Light"/>
          <w:b/>
          <w:bCs/>
          <w:color w:val="0000FF"/>
          <w:sz w:val="40"/>
          <w:szCs w:val="40"/>
        </w:rPr>
        <w:lastRenderedPageBreak/>
        <w:t>CDR</w:t>
      </w:r>
      <w:r w:rsidRPr="00534FDB">
        <w:rPr>
          <w:rFonts w:ascii="Kanit Light" w:hAnsi="Kanit Light" w:cs="Kanit Light"/>
          <w:b/>
          <w:bCs/>
          <w:color w:val="0000FF"/>
          <w:sz w:val="40"/>
          <w:szCs w:val="40"/>
          <w:cs/>
        </w:rPr>
        <w:t>1</w:t>
      </w:r>
      <w:r w:rsidR="00C8314D" w:rsidRPr="00534FDB">
        <w:rPr>
          <w:rFonts w:ascii="Kanit Light" w:hAnsi="Kanit Light" w:cs="Kanit Light"/>
          <w:b/>
          <w:bCs/>
          <w:color w:val="0000FF"/>
          <w:sz w:val="40"/>
          <w:szCs w:val="40"/>
        </w:rPr>
        <w:t>98</w:t>
      </w:r>
      <w:r w:rsidRPr="00534FDB">
        <w:rPr>
          <w:rFonts w:ascii="Kanit Light" w:hAnsi="Kanit Light" w:cs="Kanit Light"/>
          <w:b/>
          <w:bCs/>
          <w:color w:val="0000FF"/>
          <w:sz w:val="40"/>
          <w:szCs w:val="40"/>
          <w:cs/>
        </w:rPr>
        <w:t xml:space="preserve"> </w:t>
      </w:r>
      <w:r w:rsidR="00534FDB" w:rsidRPr="00534FDB">
        <w:rPr>
          <w:rFonts w:ascii="Kanit Light" w:hAnsi="Kanit Light" w:cs="Kanit Light" w:hint="cs"/>
          <w:b/>
          <w:bCs/>
          <w:color w:val="0000FF"/>
          <w:sz w:val="40"/>
          <w:szCs w:val="40"/>
          <w:cs/>
        </w:rPr>
        <w:t>สี่ห้องหัวใจมอบให้</w:t>
      </w:r>
      <w:r w:rsidR="000E4998">
        <w:rPr>
          <w:rFonts w:ascii="Kanit Light" w:hAnsi="Kanit Light" w:cs="Kanit Light" w:hint="cs"/>
          <w:b/>
          <w:bCs/>
          <w:color w:val="0000FF"/>
          <w:sz w:val="40"/>
          <w:szCs w:val="40"/>
          <w:cs/>
        </w:rPr>
        <w:t>...</w:t>
      </w:r>
      <w:r w:rsidR="00534FDB" w:rsidRPr="00534FDB">
        <w:rPr>
          <w:rFonts w:ascii="Kanit Light" w:hAnsi="Kanit Light" w:cs="Kanit Light" w:hint="cs"/>
          <w:b/>
          <w:bCs/>
          <w:color w:val="0000FF"/>
          <w:sz w:val="40"/>
          <w:szCs w:val="40"/>
          <w:cs/>
        </w:rPr>
        <w:t xml:space="preserve"> </w:t>
      </w:r>
      <w:r w:rsidR="008176DA" w:rsidRPr="00534FDB">
        <w:rPr>
          <w:rFonts w:ascii="Kanit Light" w:hAnsi="Kanit Light" w:cs="Kanit Light"/>
          <w:b/>
          <w:bCs/>
          <w:color w:val="0000FF"/>
          <w:sz w:val="40"/>
          <w:szCs w:val="40"/>
          <w:cs/>
        </w:rPr>
        <w:t>ลี่เจียง</w:t>
      </w:r>
    </w:p>
    <w:p w14:paraId="55C7C238" w14:textId="079379F5" w:rsidR="008176DA" w:rsidRPr="00534FDB" w:rsidRDefault="008176DA" w:rsidP="00581196">
      <w:pPr>
        <w:spacing w:after="0" w:line="240" w:lineRule="auto"/>
        <w:ind w:left="-142" w:right="-11"/>
        <w:jc w:val="center"/>
        <w:rPr>
          <w:rFonts w:ascii="Kanit Light" w:hAnsi="Kanit Light" w:cs="Kanit Light"/>
          <w:b/>
          <w:bCs/>
          <w:color w:val="0000FF"/>
          <w:sz w:val="40"/>
          <w:szCs w:val="40"/>
        </w:rPr>
      </w:pPr>
      <w:proofErr w:type="spellStart"/>
      <w:r w:rsidRPr="00534FDB">
        <w:rPr>
          <w:rFonts w:ascii="Kanit Light" w:hAnsi="Kanit Light" w:cs="Kanit Light"/>
          <w:b/>
          <w:bCs/>
          <w:color w:val="0000FF"/>
          <w:sz w:val="40"/>
          <w:szCs w:val="40"/>
          <w:cs/>
        </w:rPr>
        <w:t>ต้าห</w:t>
      </w:r>
      <w:proofErr w:type="spellEnd"/>
      <w:r w:rsidRPr="00534FDB">
        <w:rPr>
          <w:rFonts w:ascii="Kanit Light" w:hAnsi="Kanit Light" w:cs="Kanit Light"/>
          <w:b/>
          <w:bCs/>
          <w:color w:val="0000FF"/>
          <w:sz w:val="40"/>
          <w:szCs w:val="40"/>
          <w:cs/>
        </w:rPr>
        <w:t xml:space="preserve">ลี่ ภูเขาหิมะมังกรหยก </w:t>
      </w:r>
      <w:r w:rsidRPr="00534FDB">
        <w:rPr>
          <w:rFonts w:ascii="Kanit Light" w:hAnsi="Kanit Light" w:cs="Kanit Light"/>
          <w:b/>
          <w:bCs/>
          <w:color w:val="0000FF"/>
          <w:sz w:val="40"/>
          <w:szCs w:val="40"/>
        </w:rPr>
        <w:t>5</w:t>
      </w:r>
      <w:r w:rsidRPr="00534FDB">
        <w:rPr>
          <w:rFonts w:ascii="Kanit Light" w:hAnsi="Kanit Light" w:cs="Kanit Light"/>
          <w:b/>
          <w:bCs/>
          <w:color w:val="0000FF"/>
          <w:sz w:val="40"/>
          <w:szCs w:val="40"/>
          <w:cs/>
        </w:rPr>
        <w:t>วัน</w:t>
      </w:r>
      <w:r w:rsidRPr="00534FDB">
        <w:rPr>
          <w:rFonts w:ascii="Kanit Light" w:hAnsi="Kanit Light" w:cs="Kanit Light"/>
          <w:b/>
          <w:bCs/>
          <w:color w:val="0000FF"/>
          <w:sz w:val="40"/>
          <w:szCs w:val="40"/>
        </w:rPr>
        <w:t>4</w:t>
      </w:r>
      <w:r w:rsidRPr="00534FDB">
        <w:rPr>
          <w:rFonts w:ascii="Kanit Light" w:hAnsi="Kanit Light" w:cs="Kanit Light"/>
          <w:b/>
          <w:bCs/>
          <w:color w:val="0000FF"/>
          <w:sz w:val="40"/>
          <w:szCs w:val="40"/>
          <w:cs/>
        </w:rPr>
        <w:t>คืน</w:t>
      </w:r>
    </w:p>
    <w:p w14:paraId="0B7A844D" w14:textId="77777777" w:rsidR="00534FDB" w:rsidRDefault="00534FDB" w:rsidP="00C8314D">
      <w:pPr>
        <w:spacing w:after="0" w:line="240" w:lineRule="auto"/>
        <w:ind w:left="-142" w:right="-11"/>
        <w:jc w:val="center"/>
        <w:rPr>
          <w:rFonts w:ascii="Kanit Light" w:hAnsi="Kanit Light" w:cs="Kanit Light"/>
          <w:color w:val="000000" w:themeColor="text1"/>
          <w:sz w:val="24"/>
          <w:szCs w:val="24"/>
        </w:rPr>
      </w:pPr>
    </w:p>
    <w:p w14:paraId="6C5D9D9E" w14:textId="6D12F629" w:rsidR="00C8314D" w:rsidRPr="00C8314D" w:rsidRDefault="00C8314D" w:rsidP="00C8314D">
      <w:pPr>
        <w:spacing w:after="0" w:line="240" w:lineRule="auto"/>
        <w:ind w:left="-142" w:right="-11"/>
        <w:jc w:val="center"/>
        <w:rPr>
          <w:rFonts w:ascii="Kanit Light" w:hAnsi="Kanit Light" w:cs="Kanit Light"/>
          <w:color w:val="000000" w:themeColor="text1"/>
          <w:sz w:val="24"/>
          <w:szCs w:val="24"/>
        </w:rPr>
      </w:pPr>
      <w:r w:rsidRPr="00C8314D">
        <w:rPr>
          <w:rFonts w:ascii="Kanit Light" w:hAnsi="Kanit Light" w:cs="Kanit Light"/>
          <w:color w:val="000000" w:themeColor="text1"/>
          <w:sz w:val="24"/>
          <w:szCs w:val="24"/>
          <w:cs/>
        </w:rPr>
        <w:t>สุดอลังการนั่งกระเช้าใหญ่ ขึ้นพิชิตภูเขาหิมะมังกรหยก</w:t>
      </w:r>
    </w:p>
    <w:p w14:paraId="5E74AB83" w14:textId="77777777" w:rsidR="00C8314D" w:rsidRPr="00C8314D" w:rsidRDefault="00C8314D" w:rsidP="00C8314D">
      <w:pPr>
        <w:spacing w:after="0" w:line="240" w:lineRule="auto"/>
        <w:ind w:left="-142" w:right="-11"/>
        <w:jc w:val="center"/>
        <w:rPr>
          <w:rFonts w:ascii="Kanit Light" w:hAnsi="Kanit Light" w:cs="Kanit Light"/>
          <w:color w:val="000000" w:themeColor="text1"/>
          <w:sz w:val="24"/>
          <w:szCs w:val="24"/>
        </w:rPr>
      </w:pPr>
      <w:r w:rsidRPr="00C8314D">
        <w:rPr>
          <w:rFonts w:ascii="Kanit Light" w:hAnsi="Kanit Light" w:cs="Kanit Light"/>
          <w:color w:val="000000" w:themeColor="text1"/>
          <w:sz w:val="24"/>
          <w:szCs w:val="24"/>
          <w:cs/>
        </w:rPr>
        <w:t>เช็คอิน ซานโตรินี่ ทะเลสาบ</w:t>
      </w:r>
      <w:proofErr w:type="spellStart"/>
      <w:r w:rsidRPr="00C8314D">
        <w:rPr>
          <w:rFonts w:ascii="Kanit Light" w:hAnsi="Kanit Light" w:cs="Kanit Light"/>
          <w:color w:val="000000" w:themeColor="text1"/>
          <w:sz w:val="24"/>
          <w:szCs w:val="24"/>
          <w:cs/>
        </w:rPr>
        <w:t>เอ๋</w:t>
      </w:r>
      <w:proofErr w:type="spellEnd"/>
      <w:r w:rsidRPr="00C8314D">
        <w:rPr>
          <w:rFonts w:ascii="Kanit Light" w:hAnsi="Kanit Light" w:cs="Kanit Light"/>
          <w:color w:val="000000" w:themeColor="text1"/>
          <w:sz w:val="24"/>
          <w:szCs w:val="24"/>
          <w:cs/>
        </w:rPr>
        <w:t>อร์ไห่ วัดเจ้าแม่กวนอ</w:t>
      </w:r>
      <w:proofErr w:type="spellStart"/>
      <w:r w:rsidRPr="00C8314D">
        <w:rPr>
          <w:rFonts w:ascii="Kanit Light" w:hAnsi="Kanit Light" w:cs="Kanit Light"/>
          <w:color w:val="000000" w:themeColor="text1"/>
          <w:sz w:val="24"/>
          <w:szCs w:val="24"/>
          <w:cs/>
        </w:rPr>
        <w:t>ิม</w:t>
      </w:r>
      <w:proofErr w:type="spellEnd"/>
      <w:r w:rsidRPr="00C8314D">
        <w:rPr>
          <w:rFonts w:ascii="Kanit Light" w:hAnsi="Kanit Light" w:cs="Kanit Light"/>
          <w:color w:val="000000" w:themeColor="text1"/>
          <w:sz w:val="24"/>
          <w:szCs w:val="24"/>
          <w:cs/>
        </w:rPr>
        <w:t xml:space="preserve"> เมืองโบราณ</w:t>
      </w:r>
      <w:proofErr w:type="spellStart"/>
      <w:r w:rsidRPr="00C8314D">
        <w:rPr>
          <w:rFonts w:ascii="Kanit Light" w:hAnsi="Kanit Light" w:cs="Kanit Light"/>
          <w:color w:val="000000" w:themeColor="text1"/>
          <w:sz w:val="24"/>
          <w:szCs w:val="24"/>
          <w:cs/>
        </w:rPr>
        <w:t>ต้าห</w:t>
      </w:r>
      <w:proofErr w:type="spellEnd"/>
      <w:r w:rsidRPr="00C8314D">
        <w:rPr>
          <w:rFonts w:ascii="Kanit Light" w:hAnsi="Kanit Light" w:cs="Kanit Light"/>
          <w:color w:val="000000" w:themeColor="text1"/>
          <w:sz w:val="24"/>
          <w:szCs w:val="24"/>
          <w:cs/>
        </w:rPr>
        <w:t>ลี่</w:t>
      </w:r>
    </w:p>
    <w:p w14:paraId="56DC581D" w14:textId="60892B10" w:rsidR="00581196" w:rsidRPr="00E95D75" w:rsidRDefault="00C8314D" w:rsidP="00C8314D">
      <w:pPr>
        <w:spacing w:after="0" w:line="240" w:lineRule="auto"/>
        <w:ind w:left="-142" w:right="-11"/>
        <w:jc w:val="center"/>
        <w:rPr>
          <w:rFonts w:ascii="Kanit Light" w:hAnsi="Kanit Light" w:cs="Kanit Light"/>
          <w:b/>
          <w:bCs/>
          <w:color w:val="FF0000"/>
          <w:sz w:val="15"/>
          <w:szCs w:val="15"/>
        </w:rPr>
      </w:pPr>
      <w:r w:rsidRPr="00C8314D">
        <w:rPr>
          <w:rFonts w:ascii="Kanit Light" w:hAnsi="Kanit Light" w:cs="Kanit Light"/>
          <w:color w:val="000000" w:themeColor="text1"/>
          <w:sz w:val="24"/>
          <w:szCs w:val="24"/>
          <w:cs/>
        </w:rPr>
        <w:t xml:space="preserve"> เมืองโบราณซวงหลาง หุบเขาพระจันทร์สีน้ำเงิน สระมังกรดำ อุทยานน้ำหยก</w:t>
      </w:r>
    </w:p>
    <w:p w14:paraId="59DA1E1C" w14:textId="08CA0F48" w:rsidR="00E95D75" w:rsidRDefault="00E95D75" w:rsidP="002F7B48">
      <w:pPr>
        <w:spacing w:after="0" w:line="240" w:lineRule="auto"/>
        <w:ind w:left="-142" w:right="-11"/>
        <w:jc w:val="center"/>
        <w:rPr>
          <w:rFonts w:ascii="Kanit Light" w:hAnsi="Kanit Light" w:cs="Kanit Light"/>
          <w:b/>
          <w:bCs/>
          <w:color w:val="FF0000"/>
          <w:sz w:val="13"/>
          <w:szCs w:val="13"/>
        </w:rPr>
      </w:pPr>
    </w:p>
    <w:p w14:paraId="6DFDB3C6" w14:textId="6053BDFA" w:rsidR="00534FDB" w:rsidRDefault="00534FDB" w:rsidP="002F7B48">
      <w:pPr>
        <w:spacing w:after="0" w:line="240" w:lineRule="auto"/>
        <w:ind w:left="-142" w:right="-11"/>
        <w:jc w:val="center"/>
        <w:rPr>
          <w:rFonts w:ascii="Kanit Light" w:hAnsi="Kanit Light" w:cs="Kanit Light"/>
          <w:b/>
          <w:bCs/>
          <w:color w:val="FF0000"/>
          <w:sz w:val="13"/>
          <w:szCs w:val="13"/>
        </w:rPr>
      </w:pPr>
      <w:r>
        <w:rPr>
          <w:rFonts w:ascii="Kanit Light" w:hAnsi="Kanit Light" w:cs="Kanit Light"/>
          <w:noProof/>
          <w:color w:val="000000" w:themeColor="text1"/>
          <w:sz w:val="24"/>
          <w:szCs w:val="24"/>
          <w:lang w:val="th-TH"/>
        </w:rPr>
        <mc:AlternateContent>
          <mc:Choice Requires="wps">
            <w:drawing>
              <wp:anchor distT="0" distB="0" distL="114300" distR="114300" simplePos="0" relativeHeight="251827712" behindDoc="0" locked="0" layoutInCell="1" allowOverlap="1" wp14:anchorId="1A4B53C8" wp14:editId="07AC0BA5">
                <wp:simplePos x="0" y="0"/>
                <wp:positionH relativeFrom="margin">
                  <wp:align>center</wp:align>
                </wp:positionH>
                <wp:positionV relativeFrom="paragraph">
                  <wp:posOffset>120015</wp:posOffset>
                </wp:positionV>
                <wp:extent cx="3971925" cy="971550"/>
                <wp:effectExtent l="19050" t="19050" r="28575" b="19050"/>
                <wp:wrapSquare wrapText="bothSides"/>
                <wp:docPr id="1670831093" name="Rectangle: Rounded Corners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71925" cy="971550"/>
                        </a:xfrm>
                        <a:prstGeom prst="round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0000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C04B46" w14:textId="77777777" w:rsidR="00534FDB" w:rsidRPr="00534FDB" w:rsidRDefault="00534FDB" w:rsidP="00534FDB">
                            <w:pPr>
                              <w:spacing w:after="0" w:line="240" w:lineRule="auto"/>
                              <w:ind w:left="-142" w:right="-11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008000"/>
                                <w:sz w:val="24"/>
                                <w:szCs w:val="24"/>
                              </w:rPr>
                            </w:pPr>
                            <w:r w:rsidRPr="006E2266">
                              <w:rPr>
                                <w:rFonts w:ascii="Kanit Light" w:hAnsi="Kanit Light" w:cs="Kanit Light"/>
                                <w:b/>
                                <w:bCs/>
                                <w:noProof/>
                                <w:color w:val="FF0000"/>
                                <w:sz w:val="27"/>
                                <w:szCs w:val="27"/>
                                <w:lang w:val="th-TH"/>
                              </w:rPr>
                              <w:drawing>
                                <wp:inline distT="0" distB="0" distL="0" distR="0" wp14:anchorId="172902FE" wp14:editId="1B6478E2">
                                  <wp:extent cx="314325" cy="304800"/>
                                  <wp:effectExtent l="0" t="0" r="0" b="0"/>
                                  <wp:docPr id="1882594370" name="Graphic 18825943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24030646" name="Graphic 1124030646" descr="Badge Heart with solid fill"/>
                                          <pic:cNvPicPr/>
                                        </pic:nvPicPr>
                                        <pic:blipFill>
                                          <a:blip r:embed="rId2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asvg="http://schemas.microsoft.com/office/drawing/2016/SVG/main" r:embed="rId21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4325" cy="304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1F725F">
                              <w:rPr>
                                <w:rFonts w:ascii="Kanit Light" w:hAnsi="Kanit Light" w:cs="Kanit Light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1F725F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พิเศษชมโชว์</w:t>
                            </w:r>
                            <w:r w:rsidRPr="001F725F">
                              <w:rPr>
                                <w:rFonts w:ascii="Kanit Light" w:hAnsi="Kanit Light" w:cs="Kanit Light" w:hint="cs"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534FDB">
                              <w:rPr>
                                <w:rFonts w:ascii="Kanit Light" w:hAnsi="Kanit Light" w:cs="Kanit Light"/>
                                <w:b/>
                                <w:bCs/>
                                <w:color w:val="00B0F0"/>
                                <w:sz w:val="24"/>
                                <w:szCs w:val="24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rgbClr w14:val="00B0F0">
                                          <w14:shade w14:val="30000"/>
                                          <w14:satMod w14:val="115000"/>
                                        </w14:srgbClr>
                                      </w14:gs>
                                      <w14:gs w14:pos="50000">
                                        <w14:srgbClr w14:val="00B0F0">
                                          <w14:shade w14:val="67500"/>
                                          <w14:satMod w14:val="115000"/>
                                        </w14:srgbClr>
                                      </w14:gs>
                                      <w14:gs w14:pos="100000">
                                        <w14:srgbClr w14:val="00B0F0">
                                          <w14:shade w14:val="100000"/>
                                          <w14:satMod w14:val="115000"/>
                                        </w14:srgbClr>
                                      </w14:gs>
                                    </w14:gsLst>
                                    <w14:path w14:path="circle">
                                      <w14:fillToRect w14:l="50000" w14:t="50000" w14:r="50000" w14:b="50000"/>
                                    </w14:path>
                                  </w14:gradFill>
                                </w14:textFill>
                              </w:rPr>
                              <w:t xml:space="preserve">สุดอลังการ </w:t>
                            </w:r>
                            <w:r w:rsidRPr="00534FDB">
                              <w:rPr>
                                <w:rFonts w:ascii="Kanit Light" w:hAnsi="Kanit Light" w:cs="Kanit Light"/>
                                <w:b/>
                                <w:bCs/>
                                <w:color w:val="00B0F0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00B0F0">
                                          <w14:shade w14:val="30000"/>
                                          <w14:satMod w14:val="115000"/>
                                        </w14:srgbClr>
                                      </w14:gs>
                                      <w14:gs w14:pos="50000">
                                        <w14:srgbClr w14:val="00B0F0">
                                          <w14:shade w14:val="67500"/>
                                          <w14:satMod w14:val="115000"/>
                                        </w14:srgbClr>
                                      </w14:gs>
                                      <w14:gs w14:pos="100000">
                                        <w14:srgbClr w14:val="00B0F0">
                                          <w14:shade w14:val="100000"/>
                                          <w14:satMod w14:val="115000"/>
                                        </w14:srgbClr>
                                      </w14:gs>
                                    </w14:gsLst>
                                    <w14:path w14:path="circle">
                                      <w14:fillToRect w14:l="50000" w14:t="50000" w14:r="50000" w14:b="50000"/>
                                    </w14:path>
                                  </w14:gradFill>
                                </w14:textFill>
                              </w:rPr>
                              <w:t>IMPRESSION LIJIANG</w:t>
                            </w:r>
                            <w:r w:rsidRPr="00534FD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00B0F0"/>
                                <w:sz w:val="24"/>
                                <w:szCs w:val="24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rgbClr w14:val="00B0F0">
                                          <w14:shade w14:val="30000"/>
                                          <w14:satMod w14:val="115000"/>
                                        </w14:srgbClr>
                                      </w14:gs>
                                      <w14:gs w14:pos="50000">
                                        <w14:srgbClr w14:val="00B0F0">
                                          <w14:shade w14:val="67500"/>
                                          <w14:satMod w14:val="115000"/>
                                        </w14:srgbClr>
                                      </w14:gs>
                                      <w14:gs w14:pos="100000">
                                        <w14:srgbClr w14:val="00B0F0">
                                          <w14:shade w14:val="100000"/>
                                          <w14:satMod w14:val="115000"/>
                                        </w14:srgbClr>
                                      </w14:gs>
                                    </w14:gsLst>
                                    <w14:path w14:path="circle">
                                      <w14:fillToRect w14:l="50000" w14:t="50000" w14:r="50000" w14:b="50000"/>
                                    </w14:path>
                                  </w14:gradFill>
                                </w14:textFill>
                              </w:rPr>
                              <w:t xml:space="preserve">  </w:t>
                            </w:r>
                          </w:p>
                          <w:p w14:paraId="1E149872" w14:textId="77777777" w:rsidR="00534FDB" w:rsidRPr="00534FDB" w:rsidRDefault="00534FDB" w:rsidP="00534FDB">
                            <w:pPr>
                              <w:spacing w:after="0" w:line="240" w:lineRule="auto"/>
                              <w:ind w:left="-142" w:right="-11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990099"/>
                                <w:sz w:val="24"/>
                                <w:szCs w:val="24"/>
                              </w:rPr>
                            </w:pPr>
                            <w:r w:rsidRPr="006E2266">
                              <w:rPr>
                                <w:rFonts w:ascii="Kanit Light" w:hAnsi="Kanit Light" w:cs="Kanit Light"/>
                                <w:b/>
                                <w:bCs/>
                                <w:noProof/>
                                <w:color w:val="FF6600"/>
                                <w:sz w:val="27"/>
                                <w:szCs w:val="27"/>
                                <w:lang w:val="th-TH"/>
                              </w:rPr>
                              <w:drawing>
                                <wp:inline distT="0" distB="0" distL="0" distR="0" wp14:anchorId="787E28D3" wp14:editId="1AF125BC">
                                  <wp:extent cx="314325" cy="314325"/>
                                  <wp:effectExtent l="0" t="0" r="0" b="0"/>
                                  <wp:docPr id="87747129" name="Graphic 877471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24030646" name="Graphic 1124030646" descr="Badge Heart with solid fill"/>
                                          <pic:cNvPicPr/>
                                        </pic:nvPicPr>
                                        <pic:blipFill>
                                          <a:blip r:embed="rId2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asvg="http://schemas.microsoft.com/office/drawing/2016/SVG/main" r:embed="rId21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4325" cy="3143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1F725F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เมนูพิเศษ</w:t>
                            </w:r>
                            <w:r w:rsidRPr="001F725F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  <w:t xml:space="preserve">!! </w:t>
                            </w:r>
                            <w:r w:rsidRPr="001F725F">
                              <w:rPr>
                                <w:rFonts w:ascii="Kanit Light" w:hAnsi="Kanit Light" w:cs="Kanit Light"/>
                                <w:b/>
                                <w:bCs/>
                                <w:color w:val="990099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534FDB">
                              <w:rPr>
                                <w:rFonts w:ascii="Kanit Light" w:hAnsi="Kanit Light" w:cs="Kanit Light"/>
                                <w:b/>
                                <w:bCs/>
                                <w:color w:val="00B0F0"/>
                                <w:sz w:val="24"/>
                                <w:szCs w:val="24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rgbClr w14:val="00B0F0">
                                          <w14:shade w14:val="30000"/>
                                          <w14:satMod w14:val="115000"/>
                                        </w14:srgbClr>
                                      </w14:gs>
                                      <w14:gs w14:pos="50000">
                                        <w14:srgbClr w14:val="00B0F0">
                                          <w14:shade w14:val="67500"/>
                                          <w14:satMod w14:val="115000"/>
                                        </w14:srgbClr>
                                      </w14:gs>
                                      <w14:gs w14:pos="100000">
                                        <w14:srgbClr w14:val="00B0F0">
                                          <w14:shade w14:val="100000"/>
                                          <w14:satMod w14:val="115000"/>
                                        </w14:srgbClr>
                                      </w14:gs>
                                    </w14:gsLst>
                                    <w14:path w14:path="circle">
                                      <w14:fillToRect w14:l="50000" w14:t="50000" w14:r="50000" w14:b="50000"/>
                                    </w14:path>
                                  </w14:gradFill>
                                </w14:textFill>
                              </w:rPr>
                              <w:t>สุกี้</w:t>
                            </w:r>
                            <w:r w:rsidRPr="00534FD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00B0F0"/>
                                <w:sz w:val="24"/>
                                <w:szCs w:val="24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rgbClr w14:val="00B0F0">
                                          <w14:shade w14:val="30000"/>
                                          <w14:satMod w14:val="115000"/>
                                        </w14:srgbClr>
                                      </w14:gs>
                                      <w14:gs w14:pos="50000">
                                        <w14:srgbClr w14:val="00B0F0">
                                          <w14:shade w14:val="67500"/>
                                          <w14:satMod w14:val="115000"/>
                                        </w14:srgbClr>
                                      </w14:gs>
                                      <w14:gs w14:pos="100000">
                                        <w14:srgbClr w14:val="00B0F0">
                                          <w14:shade w14:val="100000"/>
                                          <w14:satMod w14:val="115000"/>
                                        </w14:srgbClr>
                                      </w14:gs>
                                    </w14:gsLst>
                                    <w14:path w14:path="circle">
                                      <w14:fillToRect w14:l="50000" w14:t="50000" w14:r="50000" w14:b="50000"/>
                                    </w14:path>
                                  </w14:gradFill>
                                </w14:textFill>
                              </w:rPr>
                              <w:t>ปลา</w:t>
                            </w:r>
                            <w:r w:rsidRPr="00534FDB">
                              <w:rPr>
                                <w:rFonts w:ascii="Kanit Light" w:hAnsi="Kanit Light" w:cs="Kanit Light"/>
                                <w:b/>
                                <w:bCs/>
                                <w:color w:val="00B0F0"/>
                                <w:sz w:val="24"/>
                                <w:szCs w:val="24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rgbClr w14:val="00B0F0">
                                          <w14:shade w14:val="30000"/>
                                          <w14:satMod w14:val="115000"/>
                                        </w14:srgbClr>
                                      </w14:gs>
                                      <w14:gs w14:pos="50000">
                                        <w14:srgbClr w14:val="00B0F0">
                                          <w14:shade w14:val="67500"/>
                                          <w14:satMod w14:val="115000"/>
                                        </w14:srgbClr>
                                      </w14:gs>
                                      <w14:gs w14:pos="100000">
                                        <w14:srgbClr w14:val="00B0F0">
                                          <w14:shade w14:val="100000"/>
                                          <w14:satMod w14:val="115000"/>
                                        </w14:srgbClr>
                                      </w14:gs>
                                    </w14:gsLst>
                                    <w14:path w14:path="circle">
                                      <w14:fillToRect w14:l="50000" w14:t="50000" w14:r="50000" w14:b="50000"/>
                                    </w14:path>
                                  </w14:gradFill>
                                </w14:textFill>
                              </w:rPr>
                              <w:t>แซลมอน</w:t>
                            </w:r>
                            <w:r w:rsidRPr="00534FDB">
                              <w:rPr>
                                <w:rFonts w:ascii="Kanit Light" w:hAnsi="Kanit Light" w:cs="Kanit Light"/>
                                <w:b/>
                                <w:bCs/>
                                <w:color w:val="00B0F0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00B0F0">
                                          <w14:shade w14:val="30000"/>
                                          <w14:satMod w14:val="115000"/>
                                        </w14:srgbClr>
                                      </w14:gs>
                                      <w14:gs w14:pos="50000">
                                        <w14:srgbClr w14:val="00B0F0">
                                          <w14:shade w14:val="67500"/>
                                          <w14:satMod w14:val="115000"/>
                                        </w14:srgbClr>
                                      </w14:gs>
                                      <w14:gs w14:pos="100000">
                                        <w14:srgbClr w14:val="00B0F0">
                                          <w14:shade w14:val="100000"/>
                                          <w14:satMod w14:val="115000"/>
                                        </w14:srgbClr>
                                      </w14:gs>
                                    </w14:gsLst>
                                    <w14:path w14:path="circle">
                                      <w14:fillToRect w14:l="50000" w14:t="50000" w14:r="50000" w14:b="50000"/>
                                    </w14:path>
                                  </w14:gradFill>
                                </w14:textFill>
                              </w:rPr>
                              <w:t xml:space="preserve"> </w:t>
                            </w:r>
                          </w:p>
                          <w:p w14:paraId="72914D23" w14:textId="77777777" w:rsidR="00534FDB" w:rsidRDefault="00534FDB" w:rsidP="00534FD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A4B53C8" id="Rectangle: Rounded Corners 29" o:spid="_x0000_s1036" style="position:absolute;left:0;text-align:left;margin-left:0;margin-top:9.45pt;width:312.75pt;height:76.5pt;z-index:2518277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" fillcolor="#deeaf6 [664]" strokecolor="blue" strokeweight="3pt">
                <v:stroke joinstyle="miter"/>
                <v:textbox>
                  <w:txbxContent>
                    <w:p w14:paraId="5AC04B46" w14:textId="77777777" w:rsidR="00534FDB" w:rsidRPr="00534FDB" w:rsidRDefault="00534FDB" w:rsidP="00534FDB">
                      <w:pPr>
                        <w:spacing w:after="0" w:line="240" w:lineRule="auto"/>
                        <w:ind w:left="-142" w:right="-11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008000"/>
                          <w:sz w:val="24"/>
                          <w:szCs w:val="24"/>
                        </w:rPr>
                      </w:pPr>
                      <w:r w:rsidRPr="006E2266">
                        <w:rPr>
                          <w:rFonts w:ascii="Kanit Light" w:hAnsi="Kanit Light" w:cs="Kanit Light"/>
                          <w:b/>
                          <w:bCs/>
                          <w:noProof/>
                          <w:color w:val="FF0000"/>
                          <w:sz w:val="27"/>
                          <w:szCs w:val="27"/>
                          <w:lang w:val="th-TH"/>
                        </w:rPr>
                        <w:drawing>
                          <wp:inline distT="0" distB="0" distL="0" distR="0" wp14:anchorId="172902FE" wp14:editId="1B6478E2">
                            <wp:extent cx="314325" cy="304800"/>
                            <wp:effectExtent l="0" t="0" r="0" b="0"/>
                            <wp:docPr id="1882594370" name="Graphic 18825943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24030646" name="Graphic 1124030646" descr="Badge Heart with solid fill"/>
                                    <pic:cNvPicPr/>
                                  </pic:nvPicPr>
                                  <pic:blipFill>
                                    <a:blip r:embed="rId2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asvg="http://schemas.microsoft.com/office/drawing/2016/SVG/main" r:embed="rId23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4325" cy="3048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1F725F">
                        <w:rPr>
                          <w:rFonts w:ascii="Kanit Light" w:hAnsi="Kanit Light" w:cs="Kanit Light" w:hint="cs"/>
                          <w:color w:val="FF0000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1F725F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>พิเศษชมโชว์</w:t>
                      </w:r>
                      <w:r w:rsidRPr="001F725F">
                        <w:rPr>
                          <w:rFonts w:ascii="Kanit Light" w:hAnsi="Kanit Light" w:cs="Kanit Light" w:hint="cs"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534FDB">
                        <w:rPr>
                          <w:rFonts w:ascii="Kanit Light" w:hAnsi="Kanit Light" w:cs="Kanit Light"/>
                          <w:b/>
                          <w:bCs/>
                          <w:color w:val="00B0F0"/>
                          <w:sz w:val="24"/>
                          <w:szCs w:val="24"/>
                          <w:cs/>
                          <w14:textFill>
                            <w14:gradFill>
                              <w14:gsLst>
                                <w14:gs w14:pos="0">
                                  <w14:srgbClr w14:val="00B0F0">
                                    <w14:shade w14:val="30000"/>
                                    <w14:satMod w14:val="115000"/>
                                  </w14:srgbClr>
                                </w14:gs>
                                <w14:gs w14:pos="50000">
                                  <w14:srgbClr w14:val="00B0F0">
                                    <w14:shade w14:val="67500"/>
                                    <w14:satMod w14:val="115000"/>
                                  </w14:srgbClr>
                                </w14:gs>
                                <w14:gs w14:pos="100000">
                                  <w14:srgbClr w14:val="00B0F0">
                                    <w14:shade w14:val="100000"/>
                                    <w14:satMod w14:val="115000"/>
                                  </w14:srgbClr>
                                </w14:gs>
                              </w14:gsLst>
                              <w14:path w14:path="circle">
                                <w14:fillToRect w14:l="50000" w14:t="50000" w14:r="50000" w14:b="50000"/>
                              </w14:path>
                            </w14:gradFill>
                          </w14:textFill>
                        </w:rPr>
                        <w:t xml:space="preserve">สุดอลังการ </w:t>
                      </w:r>
                      <w:r w:rsidRPr="00534FDB">
                        <w:rPr>
                          <w:rFonts w:ascii="Kanit Light" w:hAnsi="Kanit Light" w:cs="Kanit Light"/>
                          <w:b/>
                          <w:bCs/>
                          <w:color w:val="00B0F0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00B0F0">
                                    <w14:shade w14:val="30000"/>
                                    <w14:satMod w14:val="115000"/>
                                  </w14:srgbClr>
                                </w14:gs>
                                <w14:gs w14:pos="50000">
                                  <w14:srgbClr w14:val="00B0F0">
                                    <w14:shade w14:val="67500"/>
                                    <w14:satMod w14:val="115000"/>
                                  </w14:srgbClr>
                                </w14:gs>
                                <w14:gs w14:pos="100000">
                                  <w14:srgbClr w14:val="00B0F0">
                                    <w14:shade w14:val="100000"/>
                                    <w14:satMod w14:val="115000"/>
                                  </w14:srgbClr>
                                </w14:gs>
                              </w14:gsLst>
                              <w14:path w14:path="circle">
                                <w14:fillToRect w14:l="50000" w14:t="50000" w14:r="50000" w14:b="50000"/>
                              </w14:path>
                            </w14:gradFill>
                          </w14:textFill>
                        </w:rPr>
                        <w:t>IMPRESSION LIJIANG</w:t>
                      </w:r>
                      <w:r w:rsidRPr="00534FDB">
                        <w:rPr>
                          <w:rFonts w:ascii="Kanit Light" w:hAnsi="Kanit Light" w:cs="Kanit Light" w:hint="cs"/>
                          <w:b/>
                          <w:bCs/>
                          <w:color w:val="00B0F0"/>
                          <w:sz w:val="24"/>
                          <w:szCs w:val="24"/>
                          <w:cs/>
                          <w14:textFill>
                            <w14:gradFill>
                              <w14:gsLst>
                                <w14:gs w14:pos="0">
                                  <w14:srgbClr w14:val="00B0F0">
                                    <w14:shade w14:val="30000"/>
                                    <w14:satMod w14:val="115000"/>
                                  </w14:srgbClr>
                                </w14:gs>
                                <w14:gs w14:pos="50000">
                                  <w14:srgbClr w14:val="00B0F0">
                                    <w14:shade w14:val="67500"/>
                                    <w14:satMod w14:val="115000"/>
                                  </w14:srgbClr>
                                </w14:gs>
                                <w14:gs w14:pos="100000">
                                  <w14:srgbClr w14:val="00B0F0">
                                    <w14:shade w14:val="100000"/>
                                    <w14:satMod w14:val="115000"/>
                                  </w14:srgbClr>
                                </w14:gs>
                              </w14:gsLst>
                              <w14:path w14:path="circle">
                                <w14:fillToRect w14:l="50000" w14:t="50000" w14:r="50000" w14:b="50000"/>
                              </w14:path>
                            </w14:gradFill>
                          </w14:textFill>
                        </w:rPr>
                        <w:t xml:space="preserve">  </w:t>
                      </w:r>
                    </w:p>
                    <w:p w14:paraId="1E149872" w14:textId="77777777" w:rsidR="00534FDB" w:rsidRPr="00534FDB" w:rsidRDefault="00534FDB" w:rsidP="00534FDB">
                      <w:pPr>
                        <w:spacing w:after="0" w:line="240" w:lineRule="auto"/>
                        <w:ind w:left="-142" w:right="-11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990099"/>
                          <w:sz w:val="24"/>
                          <w:szCs w:val="24"/>
                        </w:rPr>
                      </w:pPr>
                      <w:r w:rsidRPr="006E2266">
                        <w:rPr>
                          <w:rFonts w:ascii="Kanit Light" w:hAnsi="Kanit Light" w:cs="Kanit Light"/>
                          <w:b/>
                          <w:bCs/>
                          <w:noProof/>
                          <w:color w:val="FF6600"/>
                          <w:sz w:val="27"/>
                          <w:szCs w:val="27"/>
                          <w:lang w:val="th-TH"/>
                        </w:rPr>
                        <w:drawing>
                          <wp:inline distT="0" distB="0" distL="0" distR="0" wp14:anchorId="787E28D3" wp14:editId="1AF125BC">
                            <wp:extent cx="314325" cy="314325"/>
                            <wp:effectExtent l="0" t="0" r="0" b="0"/>
                            <wp:docPr id="87747129" name="Graphic 877471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24030646" name="Graphic 1124030646" descr="Badge Heart with solid fill"/>
                                    <pic:cNvPicPr/>
                                  </pic:nvPicPr>
                                  <pic:blipFill>
                                    <a:blip r:embed="rId2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asvg="http://schemas.microsoft.com/office/drawing/2016/SVG/main" r:embed="rId23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4325" cy="3143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1F725F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>เมนูพิเศษ</w:t>
                      </w:r>
                      <w:r w:rsidRPr="001F725F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</w:rPr>
                        <w:t xml:space="preserve">!! </w:t>
                      </w:r>
                      <w:r w:rsidRPr="001F725F">
                        <w:rPr>
                          <w:rFonts w:ascii="Kanit Light" w:hAnsi="Kanit Light" w:cs="Kanit Light"/>
                          <w:b/>
                          <w:bCs/>
                          <w:color w:val="990099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534FDB">
                        <w:rPr>
                          <w:rFonts w:ascii="Kanit Light" w:hAnsi="Kanit Light" w:cs="Kanit Light"/>
                          <w:b/>
                          <w:bCs/>
                          <w:color w:val="00B0F0"/>
                          <w:sz w:val="24"/>
                          <w:szCs w:val="24"/>
                          <w:cs/>
                          <w14:textFill>
                            <w14:gradFill>
                              <w14:gsLst>
                                <w14:gs w14:pos="0">
                                  <w14:srgbClr w14:val="00B0F0">
                                    <w14:shade w14:val="30000"/>
                                    <w14:satMod w14:val="115000"/>
                                  </w14:srgbClr>
                                </w14:gs>
                                <w14:gs w14:pos="50000">
                                  <w14:srgbClr w14:val="00B0F0">
                                    <w14:shade w14:val="67500"/>
                                    <w14:satMod w14:val="115000"/>
                                  </w14:srgbClr>
                                </w14:gs>
                                <w14:gs w14:pos="100000">
                                  <w14:srgbClr w14:val="00B0F0">
                                    <w14:shade w14:val="100000"/>
                                    <w14:satMod w14:val="115000"/>
                                  </w14:srgbClr>
                                </w14:gs>
                              </w14:gsLst>
                              <w14:path w14:path="circle">
                                <w14:fillToRect w14:l="50000" w14:t="50000" w14:r="50000" w14:b="50000"/>
                              </w14:path>
                            </w14:gradFill>
                          </w14:textFill>
                        </w:rPr>
                        <w:t>สุกี้</w:t>
                      </w:r>
                      <w:r w:rsidRPr="00534FDB">
                        <w:rPr>
                          <w:rFonts w:ascii="Kanit Light" w:hAnsi="Kanit Light" w:cs="Kanit Light" w:hint="cs"/>
                          <w:b/>
                          <w:bCs/>
                          <w:color w:val="00B0F0"/>
                          <w:sz w:val="24"/>
                          <w:szCs w:val="24"/>
                          <w:cs/>
                          <w14:textFill>
                            <w14:gradFill>
                              <w14:gsLst>
                                <w14:gs w14:pos="0">
                                  <w14:srgbClr w14:val="00B0F0">
                                    <w14:shade w14:val="30000"/>
                                    <w14:satMod w14:val="115000"/>
                                  </w14:srgbClr>
                                </w14:gs>
                                <w14:gs w14:pos="50000">
                                  <w14:srgbClr w14:val="00B0F0">
                                    <w14:shade w14:val="67500"/>
                                    <w14:satMod w14:val="115000"/>
                                  </w14:srgbClr>
                                </w14:gs>
                                <w14:gs w14:pos="100000">
                                  <w14:srgbClr w14:val="00B0F0">
                                    <w14:shade w14:val="100000"/>
                                    <w14:satMod w14:val="115000"/>
                                  </w14:srgbClr>
                                </w14:gs>
                              </w14:gsLst>
                              <w14:path w14:path="circle">
                                <w14:fillToRect w14:l="50000" w14:t="50000" w14:r="50000" w14:b="50000"/>
                              </w14:path>
                            </w14:gradFill>
                          </w14:textFill>
                        </w:rPr>
                        <w:t>ปลา</w:t>
                      </w:r>
                      <w:r w:rsidRPr="00534FDB">
                        <w:rPr>
                          <w:rFonts w:ascii="Kanit Light" w:hAnsi="Kanit Light" w:cs="Kanit Light"/>
                          <w:b/>
                          <w:bCs/>
                          <w:color w:val="00B0F0"/>
                          <w:sz w:val="24"/>
                          <w:szCs w:val="24"/>
                          <w:cs/>
                          <w14:textFill>
                            <w14:gradFill>
                              <w14:gsLst>
                                <w14:gs w14:pos="0">
                                  <w14:srgbClr w14:val="00B0F0">
                                    <w14:shade w14:val="30000"/>
                                    <w14:satMod w14:val="115000"/>
                                  </w14:srgbClr>
                                </w14:gs>
                                <w14:gs w14:pos="50000">
                                  <w14:srgbClr w14:val="00B0F0">
                                    <w14:shade w14:val="67500"/>
                                    <w14:satMod w14:val="115000"/>
                                  </w14:srgbClr>
                                </w14:gs>
                                <w14:gs w14:pos="100000">
                                  <w14:srgbClr w14:val="00B0F0">
                                    <w14:shade w14:val="100000"/>
                                    <w14:satMod w14:val="115000"/>
                                  </w14:srgbClr>
                                </w14:gs>
                              </w14:gsLst>
                              <w14:path w14:path="circle">
                                <w14:fillToRect w14:l="50000" w14:t="50000" w14:r="50000" w14:b="50000"/>
                              </w14:path>
                            </w14:gradFill>
                          </w14:textFill>
                        </w:rPr>
                        <w:t>แซลมอน</w:t>
                      </w:r>
                      <w:r w:rsidRPr="00534FDB">
                        <w:rPr>
                          <w:rFonts w:ascii="Kanit Light" w:hAnsi="Kanit Light" w:cs="Kanit Light"/>
                          <w:b/>
                          <w:bCs/>
                          <w:color w:val="00B0F0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00B0F0">
                                    <w14:shade w14:val="30000"/>
                                    <w14:satMod w14:val="115000"/>
                                  </w14:srgbClr>
                                </w14:gs>
                                <w14:gs w14:pos="50000">
                                  <w14:srgbClr w14:val="00B0F0">
                                    <w14:shade w14:val="67500"/>
                                    <w14:satMod w14:val="115000"/>
                                  </w14:srgbClr>
                                </w14:gs>
                                <w14:gs w14:pos="100000">
                                  <w14:srgbClr w14:val="00B0F0">
                                    <w14:shade w14:val="100000"/>
                                    <w14:satMod w14:val="115000"/>
                                  </w14:srgbClr>
                                </w14:gs>
                              </w14:gsLst>
                              <w14:path w14:path="circle">
                                <w14:fillToRect w14:l="50000" w14:t="50000" w14:r="50000" w14:b="50000"/>
                              </w14:path>
                            </w14:gradFill>
                          </w14:textFill>
                        </w:rPr>
                        <w:t xml:space="preserve"> </w:t>
                      </w:r>
                    </w:p>
                    <w:p w14:paraId="72914D23" w14:textId="77777777" w:rsidR="00534FDB" w:rsidRDefault="00534FDB" w:rsidP="00534FDB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034B09EF" w14:textId="4BBB024A" w:rsidR="00534FDB" w:rsidRPr="00E95D75" w:rsidRDefault="00534FDB" w:rsidP="002F7B48">
      <w:pPr>
        <w:spacing w:after="0" w:line="240" w:lineRule="auto"/>
        <w:ind w:left="-142" w:right="-11"/>
        <w:jc w:val="center"/>
        <w:rPr>
          <w:rFonts w:ascii="Kanit Light" w:hAnsi="Kanit Light" w:cs="Kanit Light"/>
          <w:b/>
          <w:bCs/>
          <w:color w:val="FF0000"/>
          <w:sz w:val="13"/>
          <w:szCs w:val="13"/>
          <w:cs/>
        </w:rPr>
      </w:pPr>
    </w:p>
    <w:p w14:paraId="1FC205F2" w14:textId="588E09F9" w:rsidR="00AE0A3E" w:rsidRPr="00DB34E3" w:rsidRDefault="00AE0A3E" w:rsidP="00985A6C">
      <w:pPr>
        <w:spacing w:after="0"/>
        <w:rPr>
          <w:rFonts w:ascii="Kanit Light" w:hAnsi="Kanit Light" w:cs="Kanit Light"/>
          <w:color w:val="C00000"/>
          <w:sz w:val="4"/>
          <w:szCs w:val="4"/>
          <w:highlight w:val="yellow"/>
        </w:rPr>
      </w:pPr>
    </w:p>
    <w:p w14:paraId="26DFAD02" w14:textId="77777777" w:rsidR="00534FDB" w:rsidRDefault="00534FDB" w:rsidP="00E95D75">
      <w:pPr>
        <w:spacing w:after="0" w:line="256" w:lineRule="auto"/>
        <w:jc w:val="center"/>
        <w:rPr>
          <w:rFonts w:ascii="Kanit Light" w:hAnsi="Kanit Light" w:cs="Kanit Light"/>
          <w:sz w:val="23"/>
          <w:szCs w:val="23"/>
        </w:rPr>
      </w:pPr>
    </w:p>
    <w:p w14:paraId="18A6CBBF" w14:textId="77777777" w:rsidR="00534FDB" w:rsidRDefault="00534FDB" w:rsidP="00E95D75">
      <w:pPr>
        <w:spacing w:after="0" w:line="256" w:lineRule="auto"/>
        <w:jc w:val="center"/>
        <w:rPr>
          <w:rFonts w:ascii="Kanit Light" w:hAnsi="Kanit Light" w:cs="Kanit Light"/>
          <w:sz w:val="23"/>
          <w:szCs w:val="23"/>
        </w:rPr>
      </w:pPr>
    </w:p>
    <w:p w14:paraId="1017129D" w14:textId="77777777" w:rsidR="00534FDB" w:rsidRDefault="00534FDB" w:rsidP="00E95D75">
      <w:pPr>
        <w:spacing w:after="0" w:line="256" w:lineRule="auto"/>
        <w:jc w:val="center"/>
        <w:rPr>
          <w:rFonts w:ascii="Kanit Light" w:hAnsi="Kanit Light" w:cs="Kanit Light"/>
          <w:sz w:val="23"/>
          <w:szCs w:val="23"/>
        </w:rPr>
      </w:pPr>
    </w:p>
    <w:p w14:paraId="4E36443D" w14:textId="77777777" w:rsidR="00534FDB" w:rsidRDefault="00534FDB" w:rsidP="00E95D75">
      <w:pPr>
        <w:spacing w:after="0" w:line="256" w:lineRule="auto"/>
        <w:jc w:val="center"/>
        <w:rPr>
          <w:rFonts w:ascii="Kanit Light" w:hAnsi="Kanit Light" w:cs="Kanit Light"/>
          <w:sz w:val="23"/>
          <w:szCs w:val="23"/>
        </w:rPr>
      </w:pPr>
    </w:p>
    <w:p w14:paraId="716ACC5C" w14:textId="5C51EE77" w:rsidR="00E95D75" w:rsidRPr="004105B0" w:rsidRDefault="00270754" w:rsidP="00E95D75">
      <w:pPr>
        <w:spacing w:after="0" w:line="256" w:lineRule="auto"/>
        <w:jc w:val="center"/>
        <w:rPr>
          <w:rFonts w:ascii="Kanit Light" w:hAnsi="Kanit Light" w:cs="Kanit Light"/>
          <w:sz w:val="23"/>
          <w:szCs w:val="23"/>
        </w:rPr>
      </w:pPr>
      <w:r w:rsidRPr="004105B0">
        <w:rPr>
          <w:rFonts w:ascii="Kanit Light" w:hAnsi="Kanit Light" w:cs="Kanit Light"/>
          <w:sz w:val="23"/>
          <w:szCs w:val="23"/>
          <w:cs/>
        </w:rPr>
        <w:t xml:space="preserve">เดินทางโดยสายการบิน </w:t>
      </w:r>
      <w:bookmarkStart w:id="0" w:name="_Hlk157774091"/>
      <w:proofErr w:type="spellStart"/>
      <w:r w:rsidR="00CA720E" w:rsidRPr="004105B0">
        <w:rPr>
          <w:rFonts w:ascii="Kanit Light" w:hAnsi="Kanit Light" w:cs="Kanit Light"/>
          <w:color w:val="FF0000"/>
          <w:sz w:val="23"/>
          <w:szCs w:val="23"/>
        </w:rPr>
        <w:t>Ruili</w:t>
      </w:r>
      <w:proofErr w:type="spellEnd"/>
      <w:r w:rsidR="00CA720E" w:rsidRPr="004105B0">
        <w:rPr>
          <w:rFonts w:ascii="Kanit Light" w:hAnsi="Kanit Light" w:cs="Kanit Light"/>
          <w:color w:val="FF0000"/>
          <w:sz w:val="23"/>
          <w:szCs w:val="23"/>
        </w:rPr>
        <w:t xml:space="preserve"> Airlines (DR)</w:t>
      </w:r>
      <w:bookmarkEnd w:id="0"/>
      <w:r w:rsidR="00CA720E" w:rsidRPr="004105B0">
        <w:rPr>
          <w:rFonts w:ascii="Kanit Light" w:hAnsi="Kanit Light" w:cs="Kanit Light"/>
          <w:color w:val="FF0000"/>
          <w:sz w:val="23"/>
          <w:szCs w:val="23"/>
        </w:rPr>
        <w:t xml:space="preserve"> </w:t>
      </w:r>
      <w:r w:rsidRPr="004105B0">
        <w:rPr>
          <w:rFonts w:ascii="Kanit Light" w:hAnsi="Kanit Light" w:cs="Kanit Light"/>
          <w:sz w:val="23"/>
          <w:szCs w:val="23"/>
          <w:cs/>
        </w:rPr>
        <w:t>น้ำหนักสัมภาระโหลดใต้ท้องเครื่อง</w:t>
      </w:r>
      <w:r w:rsidRPr="004105B0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 xml:space="preserve"> 2</w:t>
      </w:r>
      <w:r w:rsidR="00CA720E" w:rsidRPr="004105B0"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>0</w:t>
      </w:r>
      <w:r w:rsidRPr="004105B0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 xml:space="preserve"> </w:t>
      </w:r>
      <w:r w:rsidRPr="004105B0">
        <w:rPr>
          <w:rFonts w:ascii="Kanit Light" w:hAnsi="Kanit Light" w:cs="Kanit Light"/>
          <w:b/>
          <w:bCs/>
          <w:color w:val="FF0000"/>
          <w:sz w:val="23"/>
          <w:szCs w:val="23"/>
        </w:rPr>
        <w:t>Kg</w:t>
      </w:r>
      <w:r w:rsidRPr="004105B0">
        <w:rPr>
          <w:rFonts w:ascii="Kanit Light" w:hAnsi="Kanit Light" w:cs="Kanit Light"/>
          <w:b/>
          <w:bCs/>
          <w:sz w:val="23"/>
          <w:szCs w:val="23"/>
        </w:rPr>
        <w:t>.</w:t>
      </w:r>
      <w:r w:rsidRPr="004105B0">
        <w:rPr>
          <w:rFonts w:ascii="Kanit Light" w:hAnsi="Kanit Light" w:cs="Kanit Light"/>
          <w:sz w:val="23"/>
          <w:szCs w:val="23"/>
        </w:rPr>
        <w:t xml:space="preserve"> / CARRY ON </w:t>
      </w:r>
      <w:r w:rsidRPr="004105B0">
        <w:rPr>
          <w:rFonts w:ascii="Kanit Light" w:hAnsi="Kanit Light" w:cs="Kanit Light"/>
          <w:b/>
          <w:bCs/>
          <w:sz w:val="23"/>
          <w:szCs w:val="23"/>
        </w:rPr>
        <w:t xml:space="preserve"> </w:t>
      </w:r>
      <w:r w:rsidR="00CA720E" w:rsidRPr="004105B0">
        <w:rPr>
          <w:rFonts w:ascii="Kanit Light" w:hAnsi="Kanit Light" w:cs="Kanit Light"/>
          <w:b/>
          <w:bCs/>
          <w:color w:val="FF0000"/>
          <w:sz w:val="23"/>
          <w:szCs w:val="23"/>
        </w:rPr>
        <w:t>5</w:t>
      </w:r>
      <w:r w:rsidRPr="004105B0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 xml:space="preserve"> </w:t>
      </w:r>
      <w:r w:rsidR="00985A6C" w:rsidRPr="004105B0">
        <w:rPr>
          <w:rFonts w:ascii="Kanit Light" w:hAnsi="Kanit Light" w:cs="Kanit Light"/>
          <w:b/>
          <w:bCs/>
          <w:color w:val="FF0000"/>
          <w:sz w:val="23"/>
          <w:szCs w:val="23"/>
        </w:rPr>
        <w:t>Kg.</w:t>
      </w:r>
      <w:r w:rsidR="0086558B" w:rsidRPr="004105B0">
        <w:rPr>
          <w:b/>
          <w:bCs/>
          <w:noProof/>
          <w:color w:val="FF3300"/>
          <w:szCs w:val="22"/>
        </w:rPr>
        <w:t xml:space="preserve"> </w:t>
      </w:r>
    </w:p>
    <w:tbl>
      <w:tblPr>
        <w:tblpPr w:leftFromText="180" w:rightFromText="180" w:vertAnchor="text" w:horzAnchor="margin" w:tblpY="238"/>
        <w:tblW w:w="1077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1"/>
        <w:gridCol w:w="5054"/>
        <w:gridCol w:w="691"/>
        <w:gridCol w:w="667"/>
        <w:gridCol w:w="684"/>
        <w:gridCol w:w="3087"/>
      </w:tblGrid>
      <w:tr w:rsidR="00E95D75" w:rsidRPr="00E15EE7" w14:paraId="27A101BD" w14:textId="77777777" w:rsidTr="00534FDB">
        <w:trPr>
          <w:trHeight w:val="558"/>
        </w:trPr>
        <w:tc>
          <w:tcPr>
            <w:tcW w:w="591" w:type="dxa"/>
            <w:tcBorders>
              <w:top w:val="single" w:sz="4" w:space="0" w:color="auto"/>
            </w:tcBorders>
            <w:shd w:val="clear" w:color="auto" w:fill="0000FF"/>
            <w:vAlign w:val="center"/>
          </w:tcPr>
          <w:p w14:paraId="292ECF26" w14:textId="77777777" w:rsidR="00E95D75" w:rsidRPr="00E15EE7" w:rsidRDefault="00E95D75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Cs w:val="22"/>
                <w:lang w:val="en-SG" w:eastAsia="en-SG"/>
              </w:rPr>
            </w:pPr>
            <w:r w:rsidRPr="00E15EE7">
              <w:rPr>
                <w:rFonts w:ascii="Kanit Light" w:hAnsi="Kanit Light" w:cs="Kanit Light"/>
                <w:b/>
                <w:bCs/>
                <w:color w:val="FFFFFF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5054" w:type="dxa"/>
            <w:tcBorders>
              <w:top w:val="single" w:sz="4" w:space="0" w:color="auto"/>
            </w:tcBorders>
            <w:shd w:val="clear" w:color="auto" w:fill="0000FF"/>
            <w:vAlign w:val="center"/>
          </w:tcPr>
          <w:p w14:paraId="03CDA3AC" w14:textId="77777777" w:rsidR="00E95D75" w:rsidRPr="00E15EE7" w:rsidRDefault="00E95D75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FFFFFF"/>
                <w:szCs w:val="22"/>
                <w:lang w:eastAsia="en-SG"/>
              </w:rPr>
            </w:pPr>
            <w:r w:rsidRPr="00E15EE7">
              <w:rPr>
                <w:rFonts w:ascii="Kanit Light" w:hAnsi="Kanit Light" w:cs="Kanit Light" w:hint="cs"/>
                <w:b/>
                <w:bCs/>
                <w:color w:val="FFFFFF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691" w:type="dxa"/>
            <w:tcBorders>
              <w:top w:val="single" w:sz="4" w:space="0" w:color="auto"/>
            </w:tcBorders>
            <w:shd w:val="clear" w:color="auto" w:fill="0000FF"/>
            <w:vAlign w:val="center"/>
          </w:tcPr>
          <w:p w14:paraId="030CC02D" w14:textId="77777777" w:rsidR="00E95D75" w:rsidRPr="00E15EE7" w:rsidRDefault="00E95D75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FFFFFF"/>
                <w:szCs w:val="22"/>
                <w:lang w:eastAsia="en-SG"/>
              </w:rPr>
            </w:pPr>
            <w:r w:rsidRPr="00E15EE7">
              <w:rPr>
                <w:rFonts w:ascii="Kanit Light" w:hAnsi="Kanit Light" w:cs="Kanit Light"/>
                <w:b/>
                <w:bCs/>
                <w:color w:val="FFFFFF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667" w:type="dxa"/>
            <w:tcBorders>
              <w:top w:val="single" w:sz="4" w:space="0" w:color="auto"/>
            </w:tcBorders>
            <w:shd w:val="clear" w:color="auto" w:fill="0000FF"/>
            <w:vAlign w:val="center"/>
          </w:tcPr>
          <w:p w14:paraId="1B3524CA" w14:textId="77777777" w:rsidR="00E95D75" w:rsidRPr="00E15EE7" w:rsidRDefault="00E95D75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FFFFFF"/>
                <w:szCs w:val="22"/>
                <w:cs/>
                <w:lang w:val="en-SG" w:eastAsia="en-SG"/>
              </w:rPr>
            </w:pPr>
            <w:r w:rsidRPr="00E15EE7">
              <w:rPr>
                <w:rFonts w:ascii="Kanit Light" w:hAnsi="Kanit Light" w:cs="Kanit Light" w:hint="cs"/>
                <w:b/>
                <w:bCs/>
                <w:color w:val="FFFFFF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684" w:type="dxa"/>
            <w:tcBorders>
              <w:top w:val="single" w:sz="4" w:space="0" w:color="auto"/>
            </w:tcBorders>
            <w:shd w:val="clear" w:color="auto" w:fill="0000FF"/>
            <w:vAlign w:val="center"/>
          </w:tcPr>
          <w:p w14:paraId="60D113D4" w14:textId="77777777" w:rsidR="00E95D75" w:rsidRPr="00E15EE7" w:rsidRDefault="00E95D75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FFFFFF"/>
                <w:szCs w:val="22"/>
                <w:lang w:val="en-SG" w:eastAsia="en-SG"/>
              </w:rPr>
            </w:pPr>
            <w:r w:rsidRPr="00E15EE7">
              <w:rPr>
                <w:rFonts w:ascii="Kanit Light" w:hAnsi="Kanit Light" w:cs="Kanit Light"/>
                <w:b/>
                <w:bCs/>
                <w:color w:val="FFFFFF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3087" w:type="dxa"/>
            <w:tcBorders>
              <w:top w:val="single" w:sz="4" w:space="0" w:color="auto"/>
            </w:tcBorders>
            <w:shd w:val="clear" w:color="auto" w:fill="0000FF"/>
            <w:vAlign w:val="center"/>
          </w:tcPr>
          <w:p w14:paraId="4FF29092" w14:textId="77777777" w:rsidR="00E95D75" w:rsidRPr="00E15EE7" w:rsidRDefault="00E95D75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FFFFFF"/>
                <w:szCs w:val="22"/>
                <w:cs/>
                <w:lang w:val="en-SG" w:eastAsia="en-SG"/>
              </w:rPr>
            </w:pPr>
            <w:r w:rsidRPr="00E15EE7">
              <w:rPr>
                <w:rFonts w:ascii="Kanit Light" w:hAnsi="Kanit Light" w:cs="Kanit Light" w:hint="cs"/>
                <w:b/>
                <w:bCs/>
                <w:color w:val="FFFFFF"/>
                <w:szCs w:val="22"/>
                <w:cs/>
              </w:rPr>
              <w:t>โรงแรม</w:t>
            </w:r>
          </w:p>
        </w:tc>
      </w:tr>
      <w:tr w:rsidR="00E95D75" w:rsidRPr="00E15EE7" w14:paraId="29E668E4" w14:textId="77777777" w:rsidTr="00E95D75">
        <w:trPr>
          <w:trHeight w:val="555"/>
        </w:trPr>
        <w:tc>
          <w:tcPr>
            <w:tcW w:w="591" w:type="dxa"/>
            <w:shd w:val="clear" w:color="auto" w:fill="auto"/>
            <w:vAlign w:val="center"/>
          </w:tcPr>
          <w:p w14:paraId="66CC7B30" w14:textId="77777777" w:rsidR="00E95D75" w:rsidRPr="00E15EE7" w:rsidRDefault="00E95D75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sz w:val="20"/>
                <w:szCs w:val="20"/>
                <w:lang w:eastAsia="en-SG"/>
              </w:rPr>
            </w:pPr>
            <w:r w:rsidRPr="00E15EE7">
              <w:rPr>
                <w:rFonts w:ascii="Kanit Light" w:hAnsi="Kanit Light" w:cs="Kanit Light"/>
                <w:b/>
                <w:bCs/>
                <w:sz w:val="20"/>
                <w:szCs w:val="20"/>
                <w:lang w:eastAsia="en-SG"/>
              </w:rPr>
              <w:t>1</w:t>
            </w:r>
          </w:p>
        </w:tc>
        <w:tc>
          <w:tcPr>
            <w:tcW w:w="5054" w:type="dxa"/>
            <w:shd w:val="clear" w:color="auto" w:fill="auto"/>
            <w:vAlign w:val="center"/>
          </w:tcPr>
          <w:p w14:paraId="5DE70141" w14:textId="216B54A4" w:rsidR="00E95D75" w:rsidRPr="00B403CC" w:rsidRDefault="00E95D75" w:rsidP="00534FDB">
            <w:pPr>
              <w:spacing w:after="0" w:line="240" w:lineRule="auto"/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r w:rsidRPr="00B403CC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ท่าอากาศยาน</w:t>
            </w:r>
            <w:r w:rsidRPr="00B403CC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นานาชาติสุวรรณภูมิ</w:t>
            </w:r>
            <w:r w:rsidRPr="00B403CC"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 xml:space="preserve"> -</w:t>
            </w:r>
            <w:bookmarkStart w:id="1" w:name="_Hlk157778100"/>
            <w:r w:rsidR="00500E17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 xml:space="preserve"> </w:t>
            </w:r>
            <w:r w:rsidRPr="00B403CC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ท่าอากาศยานลี</w:t>
            </w:r>
            <w:r w:rsidRPr="00B403CC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่</w:t>
            </w:r>
            <w:r w:rsidRPr="00B403CC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เจียง ซันยี่</w:t>
            </w:r>
            <w:bookmarkEnd w:id="1"/>
            <w:r w:rsidRPr="00B403CC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 </w:t>
            </w:r>
            <w:r w:rsidR="00257A94" w:rsidRPr="00B403CC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– </w:t>
            </w:r>
            <w:r w:rsidRPr="00B403CC">
              <w:rPr>
                <w:rFonts w:ascii="Kanit Light" w:hAnsi="Kanit Light" w:cs="Kanit Light" w:hint="cs"/>
                <w:szCs w:val="22"/>
                <w:cs/>
              </w:rPr>
              <w:t>เมือง</w:t>
            </w:r>
            <w:proofErr w:type="spellStart"/>
            <w:r w:rsidR="00E4508B">
              <w:rPr>
                <w:rFonts w:ascii="Kanit Light" w:hAnsi="Kanit Light" w:cs="Kanit Light" w:hint="cs"/>
                <w:szCs w:val="22"/>
                <w:cs/>
              </w:rPr>
              <w:t>ต้าห</w:t>
            </w:r>
            <w:proofErr w:type="spellEnd"/>
            <w:r w:rsidR="00E4508B">
              <w:rPr>
                <w:rFonts w:ascii="Kanit Light" w:hAnsi="Kanit Light" w:cs="Kanit Light" w:hint="cs"/>
                <w:szCs w:val="22"/>
                <w:cs/>
              </w:rPr>
              <w:t>ลี่</w:t>
            </w:r>
            <w:r w:rsidR="00534FDB">
              <w:rPr>
                <w:rFonts w:ascii="Kanit Light" w:eastAsia="Times New Roman" w:hAnsi="Kanit Light" w:cs="Kanit Light" w:hint="cs"/>
                <w:b/>
                <w:bCs/>
                <w:szCs w:val="22"/>
                <w:cs/>
                <w:lang w:eastAsia="en-SG"/>
              </w:rPr>
              <w:t xml:space="preserve"> </w:t>
            </w:r>
            <w:r w:rsidRPr="00B403CC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 xml:space="preserve">DR5042 BKK-LJG </w:t>
            </w:r>
            <w:r w:rsidR="00C8314D" w:rsidRPr="00534FDB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>13.50-17.40</w:t>
            </w:r>
          </w:p>
        </w:tc>
        <w:tc>
          <w:tcPr>
            <w:tcW w:w="691" w:type="dxa"/>
            <w:shd w:val="clear" w:color="auto" w:fill="auto"/>
            <w:vAlign w:val="center"/>
          </w:tcPr>
          <w:p w14:paraId="02281460" w14:textId="77777777" w:rsidR="00E95D75" w:rsidRPr="00E15EE7" w:rsidRDefault="00E95D75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lang w:eastAsia="en-SG" w:bidi="ar-SA"/>
              </w:rPr>
            </w:pPr>
          </w:p>
        </w:tc>
        <w:tc>
          <w:tcPr>
            <w:tcW w:w="667" w:type="dxa"/>
            <w:shd w:val="clear" w:color="auto" w:fill="auto"/>
            <w:vAlign w:val="center"/>
          </w:tcPr>
          <w:p w14:paraId="56A260B8" w14:textId="77777777" w:rsidR="00E95D75" w:rsidRPr="00E15EE7" w:rsidRDefault="00E95D75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lang w:eastAsia="en-SG" w:bidi="ar-SA"/>
              </w:rPr>
            </w:pPr>
          </w:p>
        </w:tc>
        <w:tc>
          <w:tcPr>
            <w:tcW w:w="684" w:type="dxa"/>
            <w:shd w:val="clear" w:color="auto" w:fill="auto"/>
            <w:vAlign w:val="center"/>
          </w:tcPr>
          <w:p w14:paraId="2E655561" w14:textId="77777777" w:rsidR="00E95D75" w:rsidRPr="00E15EE7" w:rsidRDefault="00E95D75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highlight w:val="yellow"/>
                <w:cs/>
                <w:lang w:val="en-SG" w:eastAsia="en-SG"/>
              </w:rPr>
            </w:pPr>
            <w:r w:rsidRPr="00E15EE7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3087" w:type="dxa"/>
            <w:shd w:val="clear" w:color="auto" w:fill="auto"/>
            <w:vAlign w:val="center"/>
          </w:tcPr>
          <w:p w14:paraId="00892F40" w14:textId="4D9B9EEA" w:rsidR="00E95D75" w:rsidRPr="001B29FA" w:rsidRDefault="00C8314D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Cs w:val="22"/>
                <w:cs/>
                <w:lang w:val="en-SG" w:eastAsia="en-SG"/>
              </w:rPr>
            </w:pPr>
            <w:bookmarkStart w:id="2" w:name="_Hlk191292200"/>
            <w:bookmarkStart w:id="3" w:name="_Hlk169623117"/>
            <w:r>
              <w:rPr>
                <w:rFonts w:ascii="Kanit Light" w:hAnsi="Kanit Light" w:cs="Kanit Light"/>
                <w:color w:val="000000"/>
                <w:szCs w:val="22"/>
              </w:rPr>
              <w:t>JIN HAI AN</w:t>
            </w:r>
            <w:r w:rsidR="00FD0544" w:rsidRPr="001B29FA">
              <w:rPr>
                <w:rFonts w:ascii="Kanit Light" w:hAnsi="Kanit Light" w:cs="Kanit Light"/>
                <w:color w:val="000000"/>
                <w:szCs w:val="22"/>
              </w:rPr>
              <w:t xml:space="preserve"> </w:t>
            </w:r>
            <w:bookmarkEnd w:id="2"/>
            <w:r w:rsidR="00E95D75" w:rsidRPr="001B29FA">
              <w:rPr>
                <w:rFonts w:ascii="Kanit Light" w:hAnsi="Kanit Light" w:cs="Kanit Light"/>
                <w:color w:val="000000"/>
                <w:szCs w:val="22"/>
              </w:rPr>
              <w:t xml:space="preserve">HOTEL </w:t>
            </w:r>
            <w:bookmarkEnd w:id="3"/>
            <w:r w:rsidR="00E95D75" w:rsidRPr="001B29FA">
              <w:rPr>
                <w:rFonts w:ascii="Kanit Light" w:hAnsi="Kanit Light" w:cs="Kanit Light"/>
                <w:color w:val="000000"/>
                <w:szCs w:val="22"/>
              </w:rPr>
              <w:br/>
              <w:t xml:space="preserve"> </w:t>
            </w:r>
            <w:r w:rsidR="00E95D75" w:rsidRPr="001B29FA">
              <w:rPr>
                <w:rFonts w:ascii="Kanit Light" w:hAnsi="Kanit Light" w:cs="Kanit Light"/>
                <w:color w:val="000000"/>
                <w:szCs w:val="22"/>
                <w:cs/>
              </w:rPr>
              <w:t>หรือระดับใกล้เคียงกัน</w:t>
            </w:r>
          </w:p>
        </w:tc>
      </w:tr>
      <w:tr w:rsidR="00E95D75" w:rsidRPr="00E15EE7" w14:paraId="3DAD9E19" w14:textId="77777777" w:rsidTr="00A837EF">
        <w:trPr>
          <w:trHeight w:val="565"/>
        </w:trPr>
        <w:tc>
          <w:tcPr>
            <w:tcW w:w="591" w:type="dxa"/>
            <w:shd w:val="clear" w:color="auto" w:fill="auto"/>
            <w:vAlign w:val="center"/>
          </w:tcPr>
          <w:p w14:paraId="0752C6FA" w14:textId="77777777" w:rsidR="00E95D75" w:rsidRPr="00E15EE7" w:rsidRDefault="00E95D75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sz w:val="20"/>
                <w:szCs w:val="20"/>
                <w:lang w:val="en-SG" w:eastAsia="en-SG" w:bidi="ar-SA"/>
              </w:rPr>
            </w:pPr>
            <w:r w:rsidRPr="00E15EE7">
              <w:rPr>
                <w:rFonts w:ascii="Kanit Light" w:hAnsi="Kanit Light" w:cs="Kanit Light"/>
                <w:b/>
                <w:bCs/>
                <w:sz w:val="20"/>
                <w:szCs w:val="20"/>
                <w:lang w:val="en-SG" w:eastAsia="en-SG" w:bidi="ar-SA"/>
              </w:rPr>
              <w:t>2</w:t>
            </w:r>
          </w:p>
        </w:tc>
        <w:tc>
          <w:tcPr>
            <w:tcW w:w="5054" w:type="dxa"/>
            <w:shd w:val="clear" w:color="auto" w:fill="auto"/>
            <w:vAlign w:val="center"/>
          </w:tcPr>
          <w:p w14:paraId="0DA82320" w14:textId="531B6AE7" w:rsidR="00E95D75" w:rsidRPr="00B403CC" w:rsidRDefault="008176DA" w:rsidP="008176DA">
            <w:pPr>
              <w:spacing w:after="0" w:line="240" w:lineRule="auto"/>
              <w:jc w:val="thaiDistribute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เมือง</w:t>
            </w:r>
            <w:proofErr w:type="spellStart"/>
            <w:r w:rsidR="00257A94" w:rsidRPr="00B403CC">
              <w:rPr>
                <w:rFonts w:ascii="Kanit Light" w:hAnsi="Kanit Light" w:cs="Kanit Light" w:hint="cs"/>
                <w:szCs w:val="22"/>
                <w:cs/>
              </w:rPr>
              <w:t>ต้าห</w:t>
            </w:r>
            <w:proofErr w:type="spellEnd"/>
            <w:r w:rsidR="00257A94" w:rsidRPr="00B403CC">
              <w:rPr>
                <w:rFonts w:ascii="Kanit Light" w:hAnsi="Kanit Light" w:cs="Kanit Light" w:hint="cs"/>
                <w:szCs w:val="22"/>
                <w:cs/>
              </w:rPr>
              <w:t xml:space="preserve">ลี่ </w:t>
            </w:r>
            <w:r w:rsidR="00257A94" w:rsidRPr="00B403CC">
              <w:rPr>
                <w:rFonts w:ascii="Kanit Light" w:hAnsi="Kanit Light" w:cs="Kanit Light"/>
                <w:szCs w:val="22"/>
              </w:rPr>
              <w:t xml:space="preserve">- </w:t>
            </w:r>
            <w:r w:rsidR="00E4508B">
              <w:rPr>
                <w:rFonts w:ascii="Kanit Light" w:hAnsi="Kanit Light" w:cs="Kanit Light" w:hint="cs"/>
                <w:szCs w:val="22"/>
                <w:cs/>
              </w:rPr>
              <w:t>วัดเจ้าแม่กวนอ</w:t>
            </w:r>
            <w:proofErr w:type="spellStart"/>
            <w:r w:rsidR="00E4508B">
              <w:rPr>
                <w:rFonts w:ascii="Kanit Light" w:hAnsi="Kanit Light" w:cs="Kanit Light" w:hint="cs"/>
                <w:szCs w:val="22"/>
                <w:cs/>
              </w:rPr>
              <w:t>ิม</w:t>
            </w:r>
            <w:proofErr w:type="spellEnd"/>
            <w:r w:rsidR="00E4508B">
              <w:rPr>
                <w:rFonts w:ascii="Kanit Light" w:hAnsi="Kanit Light" w:cs="Kanit Light" w:hint="cs"/>
                <w:szCs w:val="22"/>
                <w:cs/>
              </w:rPr>
              <w:t xml:space="preserve"> - </w:t>
            </w:r>
            <w:r w:rsidR="00FD0544" w:rsidRPr="00FD0544">
              <w:rPr>
                <w:rFonts w:ascii="Kanit Light" w:hAnsi="Kanit Light" w:cs="Kanit Light"/>
                <w:szCs w:val="22"/>
                <w:cs/>
              </w:rPr>
              <w:t>ทะเลสาบ</w:t>
            </w:r>
            <w:proofErr w:type="spellStart"/>
            <w:r w:rsidR="00FD0544" w:rsidRPr="00FD0544">
              <w:rPr>
                <w:rFonts w:ascii="Kanit Light" w:hAnsi="Kanit Light" w:cs="Kanit Light"/>
                <w:szCs w:val="22"/>
                <w:cs/>
              </w:rPr>
              <w:t>เอ๋</w:t>
            </w:r>
            <w:proofErr w:type="spellEnd"/>
            <w:r w:rsidR="00FD0544" w:rsidRPr="00FD0544">
              <w:rPr>
                <w:rFonts w:ascii="Kanit Light" w:hAnsi="Kanit Light" w:cs="Kanit Light"/>
                <w:szCs w:val="22"/>
                <w:cs/>
              </w:rPr>
              <w:t xml:space="preserve">อร์ไห่ </w:t>
            </w:r>
            <w:r w:rsidR="001B483E">
              <w:rPr>
                <w:rFonts w:ascii="Kanit Light" w:hAnsi="Kanit Light" w:cs="Kanit Light"/>
                <w:szCs w:val="22"/>
                <w:cs/>
              </w:rPr>
              <w:t>–</w:t>
            </w:r>
            <w:r w:rsidR="00FD0544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257A94" w:rsidRPr="00B403CC">
              <w:rPr>
                <w:rFonts w:ascii="Kanit Light" w:hAnsi="Kanit Light" w:cs="Kanit Light" w:hint="cs"/>
                <w:szCs w:val="22"/>
                <w:cs/>
              </w:rPr>
              <w:t>ซานโตรินี</w:t>
            </w:r>
            <w:r w:rsidR="001B483E">
              <w:rPr>
                <w:rFonts w:ascii="Kanit Light" w:hAnsi="Kanit Light" w:cs="Kanit Light" w:hint="cs"/>
                <w:szCs w:val="22"/>
                <w:cs/>
              </w:rPr>
              <w:t>่</w:t>
            </w:r>
            <w:r w:rsidR="00257A94" w:rsidRPr="00B403CC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257A94" w:rsidRPr="00B403CC">
              <w:rPr>
                <w:rFonts w:ascii="Kanit Light" w:hAnsi="Kanit Light" w:cs="Kanit Light"/>
                <w:i/>
                <w:iCs/>
                <w:szCs w:val="22"/>
              </w:rPr>
              <w:t>(</w:t>
            </w:r>
            <w:r w:rsidR="00257A94" w:rsidRPr="00B403CC">
              <w:rPr>
                <w:rFonts w:ascii="Kanit Light" w:hAnsi="Kanit Light" w:cs="Kanit Light" w:hint="cs"/>
                <w:i/>
                <w:iCs/>
                <w:szCs w:val="22"/>
                <w:cs/>
              </w:rPr>
              <w:t>รวมรถแบตเตอรี่</w:t>
            </w:r>
            <w:r w:rsidR="00B403CC" w:rsidRPr="00B403CC">
              <w:rPr>
                <w:rFonts w:ascii="Kanit Light" w:hAnsi="Kanit Light" w:cs="Kanit Light" w:hint="cs"/>
                <w:i/>
                <w:iCs/>
                <w:szCs w:val="22"/>
                <w:cs/>
              </w:rPr>
              <w:t>ขาขึ้น</w:t>
            </w:r>
            <w:r w:rsidR="00257A94" w:rsidRPr="00B403CC">
              <w:rPr>
                <w:rFonts w:ascii="Kanit Light" w:hAnsi="Kanit Light" w:cs="Kanit Light"/>
                <w:i/>
                <w:iCs/>
                <w:szCs w:val="22"/>
              </w:rPr>
              <w:t>)</w:t>
            </w:r>
            <w:r w:rsidR="00B403CC" w:rsidRPr="00B403CC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1B483E">
              <w:rPr>
                <w:rFonts w:ascii="Kanit Light" w:hAnsi="Kanit Light" w:cs="Kanit Light"/>
                <w:szCs w:val="22"/>
                <w:cs/>
              </w:rPr>
              <w:t>–</w:t>
            </w:r>
            <w:r w:rsidR="00FD0544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FD0544" w:rsidRPr="00FD0544">
              <w:rPr>
                <w:rFonts w:ascii="Kanit Light" w:hAnsi="Kanit Light" w:cs="Kanit Light"/>
                <w:szCs w:val="22"/>
                <w:cs/>
              </w:rPr>
              <w:t>ผ่านชม</w:t>
            </w:r>
            <w:r w:rsidR="00500E17">
              <w:rPr>
                <w:rFonts w:ascii="Kanit Light" w:hAnsi="Kanit Light" w:cs="Kanit Light" w:hint="cs"/>
                <w:szCs w:val="22"/>
                <w:cs/>
              </w:rPr>
              <w:t>เกาะ</w:t>
            </w:r>
            <w:proofErr w:type="spellStart"/>
            <w:r w:rsidR="00500E17">
              <w:rPr>
                <w:rFonts w:ascii="Kanit Light" w:hAnsi="Kanit Light" w:cs="Kanit Light" w:hint="cs"/>
                <w:szCs w:val="22"/>
                <w:cs/>
              </w:rPr>
              <w:t>ผู</w:t>
            </w:r>
            <w:proofErr w:type="spellEnd"/>
            <w:r w:rsidR="00500E17">
              <w:rPr>
                <w:rFonts w:ascii="Kanit Light" w:hAnsi="Kanit Light" w:cs="Kanit Light" w:hint="cs"/>
                <w:szCs w:val="22"/>
                <w:cs/>
              </w:rPr>
              <w:t>ตู่</w:t>
            </w:r>
            <w:r w:rsidR="001B483E">
              <w:rPr>
                <w:rFonts w:ascii="Kanit Light" w:hAnsi="Kanit Light" w:cs="Kanit Light"/>
                <w:szCs w:val="22"/>
              </w:rPr>
              <w:t xml:space="preserve"> </w:t>
            </w:r>
            <w:r w:rsidR="00500E17">
              <w:rPr>
                <w:rFonts w:ascii="Kanit Light" w:hAnsi="Kanit Light" w:cs="Kanit Light"/>
                <w:szCs w:val="22"/>
              </w:rPr>
              <w:t>(</w:t>
            </w:r>
            <w:r w:rsidR="00FD0544" w:rsidRPr="00FD0544">
              <w:rPr>
                <w:rFonts w:ascii="Kanit Light" w:hAnsi="Kanit Light" w:cs="Kanit Light"/>
                <w:szCs w:val="22"/>
              </w:rPr>
              <w:t xml:space="preserve">xiao </w:t>
            </w:r>
            <w:proofErr w:type="spellStart"/>
            <w:r w:rsidR="00FD0544" w:rsidRPr="00FD0544">
              <w:rPr>
                <w:rFonts w:ascii="Kanit Light" w:hAnsi="Kanit Light" w:cs="Kanit Light"/>
                <w:szCs w:val="22"/>
              </w:rPr>
              <w:t>putuo</w:t>
            </w:r>
            <w:proofErr w:type="spellEnd"/>
            <w:r w:rsidR="00500E17">
              <w:rPr>
                <w:rFonts w:ascii="Kanit Light" w:hAnsi="Kanit Light" w:cs="Kanit Light"/>
                <w:szCs w:val="22"/>
              </w:rPr>
              <w:t>)</w:t>
            </w:r>
            <w:r w:rsidR="00FD0544" w:rsidRPr="00FD0544">
              <w:rPr>
                <w:rFonts w:ascii="Kanit Light" w:hAnsi="Kanit Light" w:cs="Kanit Light"/>
                <w:szCs w:val="22"/>
              </w:rPr>
              <w:t xml:space="preserve"> </w:t>
            </w:r>
            <w:r w:rsidR="00257A94" w:rsidRPr="00B403CC">
              <w:rPr>
                <w:rFonts w:ascii="Kanit Light" w:hAnsi="Kanit Light" w:cs="Kanit Light"/>
                <w:szCs w:val="22"/>
              </w:rPr>
              <w:t>-</w:t>
            </w:r>
            <w:r w:rsidR="00B403CC" w:rsidRPr="00B403CC">
              <w:rPr>
                <w:rFonts w:ascii="Kanit Light" w:hAnsi="Kanit Light" w:cs="Kanit Light" w:hint="cs"/>
                <w:szCs w:val="22"/>
                <w:cs/>
              </w:rPr>
              <w:t xml:space="preserve"> เมืองโบราณ</w:t>
            </w:r>
            <w:proofErr w:type="spellStart"/>
            <w:r w:rsidR="00B403CC" w:rsidRPr="00B403CC">
              <w:rPr>
                <w:rFonts w:ascii="Kanit Light" w:hAnsi="Kanit Light" w:cs="Kanit Light" w:hint="cs"/>
                <w:szCs w:val="22"/>
                <w:cs/>
              </w:rPr>
              <w:t>ต้าห</w:t>
            </w:r>
            <w:proofErr w:type="spellEnd"/>
            <w:r w:rsidR="00B403CC" w:rsidRPr="00B403CC">
              <w:rPr>
                <w:rFonts w:ascii="Kanit Light" w:hAnsi="Kanit Light" w:cs="Kanit Light" w:hint="cs"/>
                <w:szCs w:val="22"/>
                <w:cs/>
              </w:rPr>
              <w:t>ลี่</w:t>
            </w:r>
          </w:p>
        </w:tc>
        <w:tc>
          <w:tcPr>
            <w:tcW w:w="691" w:type="dxa"/>
            <w:shd w:val="clear" w:color="auto" w:fill="auto"/>
            <w:vAlign w:val="center"/>
          </w:tcPr>
          <w:p w14:paraId="06584A99" w14:textId="77777777" w:rsidR="00E95D75" w:rsidRPr="00E15EE7" w:rsidRDefault="00E95D75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cs/>
                <w:lang w:val="en-SG" w:eastAsia="en-SG"/>
              </w:rPr>
            </w:pPr>
            <w:r w:rsidRPr="00E15EE7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67" w:type="dxa"/>
            <w:shd w:val="clear" w:color="auto" w:fill="auto"/>
            <w:vAlign w:val="center"/>
          </w:tcPr>
          <w:p w14:paraId="043281C0" w14:textId="77777777" w:rsidR="00E95D75" w:rsidRPr="00E15EE7" w:rsidRDefault="00E95D75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lang w:eastAsia="en-SG"/>
              </w:rPr>
            </w:pPr>
            <w:r w:rsidRPr="00E15EE7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84" w:type="dxa"/>
            <w:shd w:val="clear" w:color="auto" w:fill="auto"/>
            <w:vAlign w:val="center"/>
          </w:tcPr>
          <w:p w14:paraId="20A85A63" w14:textId="77777777" w:rsidR="00E95D75" w:rsidRPr="00E15EE7" w:rsidRDefault="00E95D75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lang w:val="en-SG" w:eastAsia="en-SG" w:bidi="ar-SA"/>
              </w:rPr>
            </w:pPr>
            <w:r w:rsidRPr="00E15EE7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3087" w:type="dxa"/>
            <w:shd w:val="clear" w:color="auto" w:fill="auto"/>
            <w:vAlign w:val="center"/>
          </w:tcPr>
          <w:p w14:paraId="21330759" w14:textId="6640613A" w:rsidR="00E95D75" w:rsidRPr="001B29FA" w:rsidRDefault="00C8314D" w:rsidP="008176DA">
            <w:pPr>
              <w:spacing w:after="0" w:line="240" w:lineRule="auto"/>
              <w:ind w:right="-1"/>
              <w:jc w:val="center"/>
              <w:rPr>
                <w:rFonts w:ascii="Kanit Light" w:hAnsi="Kanit Light" w:cs="Kanit Light"/>
                <w:szCs w:val="22"/>
                <w:cs/>
                <w:lang w:val="en-SG" w:eastAsia="en-SG"/>
              </w:rPr>
            </w:pPr>
            <w:r w:rsidRPr="00C8314D">
              <w:rPr>
                <w:rFonts w:ascii="Kanit Light" w:hAnsi="Kanit Light" w:cs="Kanit Light"/>
                <w:color w:val="000000"/>
                <w:szCs w:val="22"/>
              </w:rPr>
              <w:t xml:space="preserve">JIN HAI AN HOTEL </w:t>
            </w:r>
            <w:r>
              <w:rPr>
                <w:rFonts w:ascii="Kanit Light" w:hAnsi="Kanit Light" w:cs="Kanit Light"/>
                <w:color w:val="000000"/>
                <w:szCs w:val="22"/>
              </w:rPr>
              <w:br/>
            </w:r>
            <w:r w:rsidR="00E95D75" w:rsidRPr="001B29FA">
              <w:rPr>
                <w:rFonts w:ascii="Kanit Light" w:hAnsi="Kanit Light" w:cs="Kanit Light"/>
                <w:color w:val="000000"/>
                <w:szCs w:val="22"/>
                <w:cs/>
              </w:rPr>
              <w:t>หรือระดับใกล้เคียงกัน</w:t>
            </w:r>
          </w:p>
        </w:tc>
      </w:tr>
      <w:tr w:rsidR="00E95D75" w:rsidRPr="00E15EE7" w14:paraId="24472552" w14:textId="77777777" w:rsidTr="00E95D75">
        <w:trPr>
          <w:trHeight w:val="559"/>
        </w:trPr>
        <w:tc>
          <w:tcPr>
            <w:tcW w:w="591" w:type="dxa"/>
            <w:shd w:val="clear" w:color="auto" w:fill="auto"/>
            <w:vAlign w:val="center"/>
          </w:tcPr>
          <w:p w14:paraId="48970AD6" w14:textId="77777777" w:rsidR="00E95D75" w:rsidRPr="00E15EE7" w:rsidRDefault="00E95D75" w:rsidP="00E95D75">
            <w:pPr>
              <w:spacing w:after="0" w:line="240" w:lineRule="auto"/>
              <w:rPr>
                <w:rFonts w:ascii="Kanit Light" w:hAnsi="Kanit Light" w:cs="Kanit Light"/>
                <w:b/>
                <w:bCs/>
                <w:sz w:val="20"/>
                <w:szCs w:val="20"/>
                <w:lang w:val="en-SG" w:eastAsia="en-SG" w:bidi="ar-SA"/>
              </w:rPr>
            </w:pPr>
            <w:r w:rsidRPr="00E15EE7">
              <w:rPr>
                <w:rFonts w:ascii="Kanit Light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 xml:space="preserve">  </w:t>
            </w:r>
            <w:r w:rsidRPr="00E15EE7">
              <w:rPr>
                <w:rFonts w:ascii="Kanit Light" w:hAnsi="Kanit Light" w:cs="Kanit Light"/>
                <w:b/>
                <w:bCs/>
                <w:sz w:val="20"/>
                <w:szCs w:val="20"/>
                <w:lang w:val="en-SG" w:eastAsia="en-SG" w:bidi="ar-SA"/>
              </w:rPr>
              <w:t>3</w:t>
            </w:r>
          </w:p>
        </w:tc>
        <w:tc>
          <w:tcPr>
            <w:tcW w:w="5054" w:type="dxa"/>
            <w:shd w:val="clear" w:color="auto" w:fill="auto"/>
            <w:vAlign w:val="center"/>
          </w:tcPr>
          <w:p w14:paraId="658780D7" w14:textId="1565EA8B" w:rsidR="00E95D75" w:rsidRPr="00B403CC" w:rsidRDefault="00B403CC" w:rsidP="008176DA">
            <w:pPr>
              <w:spacing w:after="0" w:line="240" w:lineRule="auto"/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r w:rsidRPr="00B403CC">
              <w:rPr>
                <w:rFonts w:ascii="Kanit Light" w:hAnsi="Kanit Light" w:cs="Kanit Light" w:hint="cs"/>
                <w:szCs w:val="22"/>
                <w:cs/>
              </w:rPr>
              <w:t xml:space="preserve">ผ่านชมเจดีย์สามองค์ </w:t>
            </w:r>
            <w:r w:rsidRPr="00B403CC">
              <w:rPr>
                <w:rFonts w:ascii="Kanit Light" w:hAnsi="Kanit Light" w:cs="Kanit Light"/>
                <w:szCs w:val="22"/>
              </w:rPr>
              <w:t>–</w:t>
            </w:r>
            <w:r w:rsidR="00FD0544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>
              <w:rPr>
                <w:rFonts w:ascii="Kanit Light" w:hAnsi="Kanit Light" w:cs="Kanit Light" w:hint="cs"/>
                <w:szCs w:val="22"/>
                <w:cs/>
              </w:rPr>
              <w:t>เมืองโบราณ</w:t>
            </w:r>
            <w:r w:rsidR="00FD0544">
              <w:rPr>
                <w:rFonts w:ascii="Kanit Light" w:hAnsi="Kanit Light" w:cs="Kanit Light" w:hint="cs"/>
                <w:szCs w:val="22"/>
                <w:cs/>
              </w:rPr>
              <w:t xml:space="preserve">ซวงหลาง </w:t>
            </w:r>
            <w:r w:rsidR="00FD0544">
              <w:rPr>
                <w:rFonts w:ascii="Kanit Light" w:hAnsi="Kanit Light" w:cs="Kanit Light"/>
                <w:szCs w:val="22"/>
                <w:cs/>
              </w:rPr>
              <w:t>–</w:t>
            </w:r>
            <w:r w:rsidR="00FD0544">
              <w:rPr>
                <w:rFonts w:ascii="Kanit Light" w:hAnsi="Kanit Light" w:cs="Kanit Light" w:hint="cs"/>
                <w:szCs w:val="22"/>
                <w:cs/>
              </w:rPr>
              <w:t xml:space="preserve"> เมืองลี่เจียง </w:t>
            </w:r>
            <w:r w:rsidR="00FD0544">
              <w:rPr>
                <w:rFonts w:ascii="Kanit Light" w:hAnsi="Kanit Light" w:cs="Kanit Light"/>
                <w:szCs w:val="22"/>
                <w:cs/>
              </w:rPr>
              <w:t>–</w:t>
            </w:r>
            <w:r w:rsidR="00FD0544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FD0544" w:rsidRPr="00FD0544">
              <w:rPr>
                <w:rFonts w:ascii="Kanit Light" w:hAnsi="Kanit Light" w:cs="Kanit Light"/>
                <w:szCs w:val="22"/>
                <w:cs/>
              </w:rPr>
              <w:t>สระมังกรดำ</w:t>
            </w:r>
            <w:r w:rsidR="00FD0544">
              <w:rPr>
                <w:rFonts w:ascii="Kanit Light" w:hAnsi="Kanit Light" w:cs="Kanit Light" w:hint="cs"/>
                <w:szCs w:val="22"/>
                <w:cs/>
              </w:rPr>
              <w:t xml:space="preserve"> - ร้านหยก - </w:t>
            </w:r>
            <w:r w:rsidR="00FD0544" w:rsidRPr="00FD0544">
              <w:rPr>
                <w:rFonts w:ascii="Kanit Light" w:hAnsi="Kanit Light" w:cs="Kanit Light"/>
                <w:szCs w:val="22"/>
                <w:cs/>
              </w:rPr>
              <w:t>เมืองโบราณลี่เจียง</w:t>
            </w:r>
          </w:p>
        </w:tc>
        <w:tc>
          <w:tcPr>
            <w:tcW w:w="691" w:type="dxa"/>
            <w:shd w:val="clear" w:color="auto" w:fill="auto"/>
            <w:vAlign w:val="center"/>
          </w:tcPr>
          <w:p w14:paraId="1A66B4CA" w14:textId="77777777" w:rsidR="00E95D75" w:rsidRPr="00E15EE7" w:rsidRDefault="00E95D75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lang w:val="en-SG" w:eastAsia="en-SG" w:bidi="ar-SA"/>
              </w:rPr>
            </w:pPr>
            <w:r w:rsidRPr="00E15EE7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67" w:type="dxa"/>
            <w:shd w:val="clear" w:color="auto" w:fill="auto"/>
            <w:vAlign w:val="center"/>
          </w:tcPr>
          <w:p w14:paraId="71326672" w14:textId="77777777" w:rsidR="00E95D75" w:rsidRPr="00E15EE7" w:rsidRDefault="00E95D75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cs/>
                <w:lang w:val="en-SG" w:eastAsia="en-SG"/>
              </w:rPr>
            </w:pPr>
            <w:r w:rsidRPr="00E15EE7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84" w:type="dxa"/>
            <w:shd w:val="clear" w:color="auto" w:fill="auto"/>
            <w:vAlign w:val="center"/>
          </w:tcPr>
          <w:p w14:paraId="3591250A" w14:textId="77777777" w:rsidR="00E95D75" w:rsidRPr="00E15EE7" w:rsidRDefault="00E95D75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cs/>
                <w:lang w:val="en-SG" w:eastAsia="en-SG"/>
              </w:rPr>
            </w:pPr>
            <w:r w:rsidRPr="00E15EE7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3087" w:type="dxa"/>
            <w:shd w:val="clear" w:color="auto" w:fill="auto"/>
            <w:vAlign w:val="center"/>
          </w:tcPr>
          <w:p w14:paraId="6436C597" w14:textId="240734DB" w:rsidR="00E95D75" w:rsidRPr="001B29FA" w:rsidRDefault="00C8314D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Cs w:val="22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color w:val="000000"/>
                <w:szCs w:val="22"/>
              </w:rPr>
              <w:t xml:space="preserve">XI YUE </w:t>
            </w:r>
            <w:r w:rsidR="00FD0544" w:rsidRPr="001B29FA">
              <w:rPr>
                <w:rFonts w:ascii="Kanit Light" w:hAnsi="Kanit Light" w:cs="Kanit Light"/>
                <w:color w:val="000000"/>
                <w:szCs w:val="22"/>
              </w:rPr>
              <w:t xml:space="preserve">HOTEL </w:t>
            </w:r>
            <w:r w:rsidR="00FD0544" w:rsidRPr="001B29FA">
              <w:rPr>
                <w:rFonts w:ascii="Kanit Light" w:hAnsi="Kanit Light" w:cs="Kanit Light"/>
                <w:color w:val="000000"/>
                <w:szCs w:val="22"/>
                <w:cs/>
              </w:rPr>
              <w:br/>
            </w:r>
            <w:r w:rsidR="00E95D75" w:rsidRPr="001B29FA">
              <w:rPr>
                <w:rFonts w:ascii="Kanit Light" w:hAnsi="Kanit Light" w:cs="Kanit Light"/>
                <w:color w:val="000000"/>
                <w:szCs w:val="22"/>
                <w:cs/>
              </w:rPr>
              <w:t>หรือระดับใกล้เคียงกัน</w:t>
            </w:r>
          </w:p>
        </w:tc>
      </w:tr>
      <w:tr w:rsidR="00E95D75" w:rsidRPr="00E15EE7" w14:paraId="0F2AFADC" w14:textId="77777777" w:rsidTr="00E95D75">
        <w:trPr>
          <w:trHeight w:val="559"/>
        </w:trPr>
        <w:tc>
          <w:tcPr>
            <w:tcW w:w="591" w:type="dxa"/>
            <w:shd w:val="clear" w:color="auto" w:fill="auto"/>
            <w:vAlign w:val="center"/>
          </w:tcPr>
          <w:p w14:paraId="5EE09E6E" w14:textId="21230B7F" w:rsidR="00E95D75" w:rsidRPr="00E15EE7" w:rsidRDefault="00FD0544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sz w:val="20"/>
                <w:szCs w:val="20"/>
                <w:lang w:val="en-SG" w:eastAsia="en-SG"/>
              </w:rPr>
            </w:pPr>
            <w:r>
              <w:rPr>
                <w:rFonts w:ascii="Kanit Light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>4</w:t>
            </w:r>
          </w:p>
        </w:tc>
        <w:tc>
          <w:tcPr>
            <w:tcW w:w="5054" w:type="dxa"/>
            <w:shd w:val="clear" w:color="auto" w:fill="auto"/>
            <w:vAlign w:val="center"/>
          </w:tcPr>
          <w:p w14:paraId="6A2ABC8C" w14:textId="4ED3BF39" w:rsidR="00E95D75" w:rsidRPr="00983568" w:rsidRDefault="00B403CC" w:rsidP="008176DA">
            <w:pPr>
              <w:spacing w:after="0" w:line="240" w:lineRule="auto"/>
              <w:jc w:val="thaiDistribute"/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</w:pPr>
            <w:bookmarkStart w:id="4" w:name="_Hlk157709957"/>
            <w:r w:rsidRPr="00983568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>ภูเขาหิมะมังกรหยก+นั่งกระเช้าใหญ่</w:t>
            </w:r>
            <w:r w:rsidRPr="00983568">
              <w:rPr>
                <w:rFonts w:ascii="Kanit Light" w:hAnsi="Kanit Light" w:cs="Kanit Light"/>
                <w:color w:val="000000" w:themeColor="text1"/>
                <w:szCs w:val="22"/>
              </w:rPr>
              <w:t xml:space="preserve"> </w:t>
            </w:r>
            <w:r w:rsidRPr="00983568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>-</w:t>
            </w:r>
            <w:r w:rsidRPr="00983568">
              <w:rPr>
                <w:rFonts w:ascii="Kanit Light" w:hAnsi="Kanit Light" w:cs="Kanit Light"/>
                <w:color w:val="000000" w:themeColor="text1"/>
                <w:szCs w:val="22"/>
              </w:rPr>
              <w:t xml:space="preserve"> </w:t>
            </w:r>
            <w:r w:rsidRPr="00983568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ชมโชว์ </w:t>
            </w:r>
            <w:r w:rsidRPr="00983568">
              <w:rPr>
                <w:rFonts w:ascii="Kanit Light" w:hAnsi="Kanit Light" w:cs="Kanit Light"/>
                <w:color w:val="000000" w:themeColor="text1"/>
                <w:szCs w:val="22"/>
              </w:rPr>
              <w:t xml:space="preserve">IMPRESSION LIJIANG - </w:t>
            </w:r>
            <w:r w:rsidRPr="00983568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>หุบเขาสีน้ำเงิน ไป๋</w:t>
            </w:r>
            <w:proofErr w:type="spellStart"/>
            <w:r w:rsidRPr="00983568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>สุ่ยเ</w:t>
            </w:r>
            <w:proofErr w:type="spellEnd"/>
            <w:r w:rsidRPr="00983568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หอ </w:t>
            </w:r>
            <w:r w:rsidRPr="008176DA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(</w:t>
            </w:r>
            <w:r w:rsidRPr="008176DA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>รวมค่ารถรางไป-กลับ</w:t>
            </w:r>
            <w:r w:rsidRPr="008176DA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)</w:t>
            </w:r>
            <w:r w:rsidRPr="00983568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 </w:t>
            </w:r>
            <w:r w:rsidR="00FA0BA9" w:rsidRPr="00983568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–</w:t>
            </w:r>
            <w:r w:rsidRPr="00983568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 </w:t>
            </w:r>
            <w:bookmarkEnd w:id="4"/>
            <w:r w:rsidRPr="00983568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>อุทยานน้ำหยก</w:t>
            </w:r>
            <w:r w:rsidR="00FA0BA9" w:rsidRPr="00983568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 </w:t>
            </w:r>
            <w:r w:rsidR="00FA0BA9" w:rsidRPr="00983568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 xml:space="preserve">- </w:t>
            </w:r>
            <w:r w:rsidR="00FA0BA9" w:rsidRPr="00983568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>ร้าน</w:t>
            </w:r>
            <w:r w:rsidR="00FD0544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>บัวหิมะ</w:t>
            </w:r>
          </w:p>
        </w:tc>
        <w:tc>
          <w:tcPr>
            <w:tcW w:w="691" w:type="dxa"/>
            <w:shd w:val="clear" w:color="auto" w:fill="auto"/>
            <w:vAlign w:val="center"/>
          </w:tcPr>
          <w:p w14:paraId="049037DB" w14:textId="77777777" w:rsidR="00E95D75" w:rsidRPr="00E15EE7" w:rsidRDefault="008662FA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E15EE7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67" w:type="dxa"/>
            <w:shd w:val="clear" w:color="auto" w:fill="auto"/>
            <w:vAlign w:val="center"/>
          </w:tcPr>
          <w:p w14:paraId="2BBB7CBD" w14:textId="77777777" w:rsidR="00E95D75" w:rsidRPr="00E15EE7" w:rsidRDefault="008662FA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cs/>
                <w:lang w:val="en-SG" w:eastAsia="en-SG" w:bidi="ar-SA"/>
              </w:rPr>
            </w:pPr>
            <w:r w:rsidRPr="00E15EE7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84" w:type="dxa"/>
            <w:shd w:val="clear" w:color="auto" w:fill="auto"/>
            <w:vAlign w:val="center"/>
          </w:tcPr>
          <w:p w14:paraId="52AD30A2" w14:textId="77777777" w:rsidR="00E95D75" w:rsidRPr="00E15EE7" w:rsidRDefault="008662FA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cs/>
                <w:lang w:val="en-SG" w:eastAsia="en-SG"/>
              </w:rPr>
            </w:pPr>
            <w:r w:rsidRPr="00E15EE7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3087" w:type="dxa"/>
            <w:shd w:val="clear" w:color="auto" w:fill="auto"/>
            <w:vAlign w:val="center"/>
          </w:tcPr>
          <w:p w14:paraId="592F85C0" w14:textId="6D14B795" w:rsidR="00E95D75" w:rsidRPr="001B29FA" w:rsidRDefault="00C8314D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Cs w:val="22"/>
                <w:highlight w:val="yellow"/>
                <w:cs/>
                <w:lang w:val="en-SG" w:eastAsia="en-SG"/>
              </w:rPr>
            </w:pPr>
            <w:bookmarkStart w:id="5" w:name="_Hlk191292481"/>
            <w:r w:rsidRPr="00C8314D">
              <w:rPr>
                <w:rFonts w:ascii="Kanit Light" w:hAnsi="Kanit Light" w:cs="Kanit Light"/>
                <w:color w:val="000000"/>
                <w:szCs w:val="22"/>
              </w:rPr>
              <w:t xml:space="preserve">XI YUE </w:t>
            </w:r>
            <w:bookmarkEnd w:id="5"/>
            <w:r w:rsidRPr="00C8314D">
              <w:rPr>
                <w:rFonts w:ascii="Kanit Light" w:hAnsi="Kanit Light" w:cs="Kanit Light"/>
                <w:color w:val="000000"/>
                <w:szCs w:val="22"/>
              </w:rPr>
              <w:t xml:space="preserve">HOTEL </w:t>
            </w:r>
            <w:r w:rsidR="008662FA" w:rsidRPr="001B29FA">
              <w:rPr>
                <w:rFonts w:ascii="Kanit Light" w:hAnsi="Kanit Light" w:cs="Kanit Light"/>
                <w:color w:val="000000"/>
                <w:szCs w:val="22"/>
              </w:rPr>
              <w:br/>
              <w:t xml:space="preserve"> </w:t>
            </w:r>
            <w:r w:rsidR="008662FA" w:rsidRPr="001B29FA">
              <w:rPr>
                <w:rFonts w:ascii="Kanit Light" w:hAnsi="Kanit Light" w:cs="Kanit Light"/>
                <w:color w:val="000000"/>
                <w:szCs w:val="22"/>
                <w:cs/>
              </w:rPr>
              <w:t>หรือระดับใกล้เคียงกัน</w:t>
            </w:r>
          </w:p>
        </w:tc>
      </w:tr>
      <w:tr w:rsidR="008662FA" w:rsidRPr="00E15EE7" w14:paraId="0BD9BC00" w14:textId="77777777" w:rsidTr="00E95D75">
        <w:trPr>
          <w:trHeight w:val="559"/>
        </w:trPr>
        <w:tc>
          <w:tcPr>
            <w:tcW w:w="591" w:type="dxa"/>
            <w:shd w:val="clear" w:color="auto" w:fill="auto"/>
            <w:vAlign w:val="center"/>
          </w:tcPr>
          <w:p w14:paraId="7EE670CE" w14:textId="46B08C72" w:rsidR="008662FA" w:rsidRPr="00E15EE7" w:rsidRDefault="00FD0544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sz w:val="20"/>
                <w:szCs w:val="20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>5</w:t>
            </w:r>
          </w:p>
        </w:tc>
        <w:tc>
          <w:tcPr>
            <w:tcW w:w="5054" w:type="dxa"/>
            <w:shd w:val="clear" w:color="auto" w:fill="auto"/>
            <w:vAlign w:val="center"/>
          </w:tcPr>
          <w:p w14:paraId="69829973" w14:textId="1F4D27A7" w:rsidR="008662FA" w:rsidRPr="007E15E8" w:rsidRDefault="008662FA" w:rsidP="008176DA">
            <w:pPr>
              <w:spacing w:after="0" w:line="240" w:lineRule="auto"/>
              <w:jc w:val="thaiDistribute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  <w:r w:rsidRPr="00B403CC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ท่าอากาศยานลี</w:t>
            </w:r>
            <w:r w:rsidRPr="00B403CC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่</w:t>
            </w:r>
            <w:r w:rsidRPr="00B403CC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เจียง ซันยี่</w:t>
            </w:r>
            <w:r w:rsidRPr="00B403CC"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 xml:space="preserve"> </w:t>
            </w:r>
            <w:r w:rsidRPr="00B403CC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–</w:t>
            </w:r>
            <w:r w:rsidRPr="00B403CC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 </w:t>
            </w:r>
            <w:r w:rsidRPr="00B403CC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ท่าอากาศยาน</w:t>
            </w:r>
            <w:r w:rsidRPr="00B403CC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นานาชาติสุวรรณภูมิ</w:t>
            </w:r>
            <w:r w:rsidRPr="00B403CC"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 xml:space="preserve"> </w:t>
            </w:r>
            <w:r w:rsidRPr="00B403CC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>DR5041 LJG-B</w:t>
            </w:r>
            <w:r w:rsidRPr="00534FDB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 xml:space="preserve">KK </w:t>
            </w:r>
            <w:r w:rsidR="00C8314D" w:rsidRPr="00534FDB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>11.</w:t>
            </w:r>
            <w:r w:rsidR="00534FDB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>0</w:t>
            </w:r>
            <w:r w:rsidR="00C8314D" w:rsidRPr="00534FDB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>0-12.50</w:t>
            </w:r>
          </w:p>
        </w:tc>
        <w:tc>
          <w:tcPr>
            <w:tcW w:w="691" w:type="dxa"/>
            <w:shd w:val="clear" w:color="auto" w:fill="auto"/>
            <w:vAlign w:val="center"/>
          </w:tcPr>
          <w:p w14:paraId="5245D27A" w14:textId="77777777" w:rsidR="008662FA" w:rsidRPr="00E15EE7" w:rsidRDefault="008662FA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E15EE7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67" w:type="dxa"/>
            <w:shd w:val="clear" w:color="auto" w:fill="auto"/>
            <w:vAlign w:val="center"/>
          </w:tcPr>
          <w:p w14:paraId="5BA87C44" w14:textId="77777777" w:rsidR="008662FA" w:rsidRPr="00E15EE7" w:rsidRDefault="008662FA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cs/>
                <w:lang w:val="en-SG" w:eastAsia="en-SG" w:bidi="ar-SA"/>
              </w:rPr>
            </w:pPr>
          </w:p>
        </w:tc>
        <w:tc>
          <w:tcPr>
            <w:tcW w:w="684" w:type="dxa"/>
            <w:shd w:val="clear" w:color="auto" w:fill="auto"/>
            <w:vAlign w:val="center"/>
          </w:tcPr>
          <w:p w14:paraId="69B436C2" w14:textId="77777777" w:rsidR="008662FA" w:rsidRPr="00E15EE7" w:rsidRDefault="008662FA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cs/>
                <w:lang w:val="en-SG" w:eastAsia="en-SG"/>
              </w:rPr>
            </w:pPr>
          </w:p>
        </w:tc>
        <w:tc>
          <w:tcPr>
            <w:tcW w:w="3087" w:type="dxa"/>
            <w:shd w:val="clear" w:color="auto" w:fill="auto"/>
            <w:vAlign w:val="center"/>
          </w:tcPr>
          <w:p w14:paraId="41A5AC8F" w14:textId="77777777" w:rsidR="008662FA" w:rsidRPr="00E15EE7" w:rsidRDefault="008662FA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highlight w:val="yellow"/>
                <w:cs/>
                <w:lang w:val="en-SG" w:eastAsia="en-SG"/>
              </w:rPr>
            </w:pPr>
          </w:p>
        </w:tc>
      </w:tr>
    </w:tbl>
    <w:p w14:paraId="79DE02B2" w14:textId="7735AB43" w:rsidR="006E2266" w:rsidRDefault="006E2266" w:rsidP="008176DA">
      <w:pPr>
        <w:spacing w:after="0" w:line="256" w:lineRule="auto"/>
        <w:rPr>
          <w:rFonts w:ascii="Kanit Light" w:hAnsi="Kanit Light" w:cs="Kanit Light"/>
          <w:sz w:val="21"/>
          <w:szCs w:val="21"/>
        </w:rPr>
      </w:pPr>
    </w:p>
    <w:p w14:paraId="60F82B0A" w14:textId="77777777" w:rsidR="008176DA" w:rsidRDefault="008176DA" w:rsidP="008176DA">
      <w:pPr>
        <w:spacing w:after="0" w:line="256" w:lineRule="auto"/>
        <w:rPr>
          <w:rFonts w:ascii="Kanit Light" w:hAnsi="Kanit Light" w:cs="Kanit Light"/>
          <w:sz w:val="21"/>
          <w:szCs w:val="21"/>
        </w:rPr>
      </w:pPr>
    </w:p>
    <w:p w14:paraId="772836AA" w14:textId="77777777" w:rsidR="00965923" w:rsidRDefault="00965923" w:rsidP="008176DA">
      <w:pPr>
        <w:spacing w:after="0" w:line="256" w:lineRule="auto"/>
        <w:rPr>
          <w:rFonts w:ascii="Kanit Light" w:hAnsi="Kanit Light" w:cs="Kanit Light"/>
          <w:sz w:val="21"/>
          <w:szCs w:val="21"/>
        </w:rPr>
      </w:pPr>
    </w:p>
    <w:p w14:paraId="3707E4BD" w14:textId="77777777" w:rsidR="00965923" w:rsidRDefault="00965923" w:rsidP="008176DA">
      <w:pPr>
        <w:spacing w:after="0" w:line="256" w:lineRule="auto"/>
        <w:rPr>
          <w:rFonts w:ascii="Kanit Light" w:hAnsi="Kanit Light" w:cs="Kanit Light"/>
          <w:sz w:val="21"/>
          <w:szCs w:val="21"/>
        </w:rPr>
      </w:pPr>
    </w:p>
    <w:p w14:paraId="37BEBBB8" w14:textId="77777777" w:rsidR="00965923" w:rsidRDefault="00965923" w:rsidP="008176DA">
      <w:pPr>
        <w:spacing w:after="0" w:line="256" w:lineRule="auto"/>
        <w:rPr>
          <w:rFonts w:ascii="Kanit Light" w:hAnsi="Kanit Light" w:cs="Kanit Light"/>
          <w:sz w:val="21"/>
          <w:szCs w:val="21"/>
        </w:rPr>
      </w:pPr>
    </w:p>
    <w:p w14:paraId="11ED82EA" w14:textId="77777777" w:rsidR="00965923" w:rsidRDefault="00965923" w:rsidP="008176DA">
      <w:pPr>
        <w:spacing w:after="0" w:line="256" w:lineRule="auto"/>
        <w:rPr>
          <w:rFonts w:ascii="Kanit Light" w:hAnsi="Kanit Light" w:cs="Kanit Light"/>
          <w:sz w:val="21"/>
          <w:szCs w:val="21"/>
        </w:rPr>
      </w:pPr>
    </w:p>
    <w:p w14:paraId="7E17C06E" w14:textId="77777777" w:rsidR="00965923" w:rsidRDefault="00965923" w:rsidP="008176DA">
      <w:pPr>
        <w:spacing w:after="0" w:line="256" w:lineRule="auto"/>
        <w:rPr>
          <w:rFonts w:ascii="Kanit Light" w:hAnsi="Kanit Light" w:cs="Kanit Light"/>
          <w:sz w:val="21"/>
          <w:szCs w:val="21"/>
        </w:rPr>
      </w:pPr>
    </w:p>
    <w:p w14:paraId="1D57D74A" w14:textId="77777777" w:rsidR="00965923" w:rsidRDefault="00965923" w:rsidP="008176DA">
      <w:pPr>
        <w:spacing w:after="0" w:line="256" w:lineRule="auto"/>
        <w:rPr>
          <w:rFonts w:ascii="Kanit Light" w:hAnsi="Kanit Light" w:cs="Kanit Light"/>
          <w:sz w:val="21"/>
          <w:szCs w:val="21"/>
        </w:rPr>
      </w:pPr>
    </w:p>
    <w:p w14:paraId="67AA3807" w14:textId="77777777" w:rsidR="00965923" w:rsidRDefault="00965923" w:rsidP="008176DA">
      <w:pPr>
        <w:spacing w:after="0" w:line="256" w:lineRule="auto"/>
        <w:rPr>
          <w:rFonts w:ascii="Kanit Light" w:hAnsi="Kanit Light" w:cs="Kanit Light"/>
          <w:sz w:val="21"/>
          <w:szCs w:val="21"/>
        </w:rPr>
      </w:pPr>
    </w:p>
    <w:p w14:paraId="5C772BA7" w14:textId="77777777" w:rsidR="00965923" w:rsidRDefault="00965923" w:rsidP="008176DA">
      <w:pPr>
        <w:spacing w:after="0" w:line="256" w:lineRule="auto"/>
        <w:rPr>
          <w:rFonts w:ascii="Kanit Light" w:hAnsi="Kanit Light" w:cs="Kanit Light"/>
          <w:sz w:val="21"/>
          <w:szCs w:val="21"/>
        </w:rPr>
      </w:pPr>
    </w:p>
    <w:p w14:paraId="432170FD" w14:textId="77777777" w:rsidR="00965923" w:rsidRDefault="00965923" w:rsidP="008176DA">
      <w:pPr>
        <w:spacing w:after="0" w:line="256" w:lineRule="auto"/>
        <w:rPr>
          <w:rFonts w:ascii="Kanit Light" w:hAnsi="Kanit Light" w:cs="Kanit Light"/>
          <w:sz w:val="21"/>
          <w:szCs w:val="21"/>
        </w:rPr>
      </w:pPr>
    </w:p>
    <w:p w14:paraId="7C4C2999" w14:textId="77777777" w:rsidR="00965923" w:rsidRDefault="00965923" w:rsidP="008176DA">
      <w:pPr>
        <w:spacing w:after="0" w:line="256" w:lineRule="auto"/>
        <w:rPr>
          <w:rFonts w:ascii="Kanit Light" w:hAnsi="Kanit Light" w:cs="Kanit Light"/>
          <w:sz w:val="21"/>
          <w:szCs w:val="21"/>
        </w:rPr>
      </w:pPr>
    </w:p>
    <w:p w14:paraId="33B6CEF1" w14:textId="77777777" w:rsidR="00965923" w:rsidRDefault="00965923" w:rsidP="008176DA">
      <w:pPr>
        <w:spacing w:after="0" w:line="256" w:lineRule="auto"/>
        <w:rPr>
          <w:rFonts w:ascii="Kanit Light" w:hAnsi="Kanit Light" w:cs="Kanit Light"/>
          <w:sz w:val="21"/>
          <w:szCs w:val="21"/>
        </w:rPr>
      </w:pPr>
    </w:p>
    <w:p w14:paraId="02C2EBCA" w14:textId="77777777" w:rsidR="00965923" w:rsidRDefault="00965923" w:rsidP="008176DA">
      <w:pPr>
        <w:spacing w:after="0" w:line="256" w:lineRule="auto"/>
        <w:rPr>
          <w:rFonts w:ascii="Kanit Light" w:hAnsi="Kanit Light" w:cs="Kanit Light"/>
          <w:sz w:val="21"/>
          <w:szCs w:val="21"/>
        </w:rPr>
      </w:pPr>
    </w:p>
    <w:p w14:paraId="41ECC70E" w14:textId="77777777" w:rsidR="00965923" w:rsidRDefault="00965923" w:rsidP="008176DA">
      <w:pPr>
        <w:spacing w:after="0" w:line="256" w:lineRule="auto"/>
        <w:rPr>
          <w:rFonts w:ascii="Kanit Light" w:hAnsi="Kanit Light" w:cs="Kanit Light"/>
          <w:sz w:val="21"/>
          <w:szCs w:val="21"/>
        </w:rPr>
      </w:pPr>
    </w:p>
    <w:p w14:paraId="2E24DB9B" w14:textId="2B363BB4" w:rsidR="00D764AE" w:rsidRPr="00D07B99" w:rsidRDefault="00D764AE" w:rsidP="00D07B99">
      <w:pPr>
        <w:spacing w:after="0" w:line="256" w:lineRule="auto"/>
        <w:jc w:val="center"/>
        <w:rPr>
          <w:rFonts w:ascii="Kanit Light" w:hAnsi="Kanit Light" w:cs="Kanit Light"/>
          <w:sz w:val="21"/>
          <w:szCs w:val="21"/>
        </w:rPr>
      </w:pPr>
    </w:p>
    <w:p w14:paraId="2EA2F82C" w14:textId="77777777" w:rsidR="00965923" w:rsidRDefault="00965923" w:rsidP="00823397">
      <w:pPr>
        <w:spacing w:after="0"/>
        <w:rPr>
          <w:rFonts w:ascii="Kanit Light" w:hAnsi="Kanit Light" w:cs="Kanit Light"/>
          <w:color w:val="FF0000"/>
          <w:szCs w:val="22"/>
          <w:lang w:val="en-SG" w:eastAsia="en-SG"/>
        </w:rPr>
      </w:pPr>
    </w:p>
    <w:tbl>
      <w:tblPr>
        <w:tblStyle w:val="TableGrid21"/>
        <w:tblpPr w:leftFromText="180" w:rightFromText="180" w:vertAnchor="text" w:horzAnchor="margin" w:tblpY="-81"/>
        <w:tblW w:w="10768" w:type="dxa"/>
        <w:tblLook w:val="04A0" w:firstRow="1" w:lastRow="0" w:firstColumn="1" w:lastColumn="0" w:noHBand="0" w:noVBand="1"/>
      </w:tblPr>
      <w:tblGrid>
        <w:gridCol w:w="3256"/>
        <w:gridCol w:w="1701"/>
        <w:gridCol w:w="1842"/>
        <w:gridCol w:w="1701"/>
        <w:gridCol w:w="851"/>
        <w:gridCol w:w="1417"/>
      </w:tblGrid>
      <w:tr w:rsidR="00965923" w:rsidRPr="00B270DD" w14:paraId="54785F1D" w14:textId="77777777" w:rsidTr="00534FDB">
        <w:trPr>
          <w:trHeight w:val="370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FF"/>
            <w:hideMark/>
          </w:tcPr>
          <w:p w14:paraId="7CDE786C" w14:textId="77777777" w:rsidR="00965923" w:rsidRPr="00B270DD" w:rsidRDefault="00965923" w:rsidP="00F9223D">
            <w:pPr>
              <w:spacing w:before="240"/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</w:pPr>
            <w:r w:rsidRPr="00B270DD">
              <w:rPr>
                <w:rFonts w:ascii="Kanit Light" w:eastAsia="Yu Mincho" w:hAnsi="Kanit Light" w:cs="Kanit Light" w:hint="cs"/>
                <w:color w:val="FFFFFF"/>
                <w:sz w:val="23"/>
                <w:szCs w:val="23"/>
                <w:cs/>
                <w:lang w:eastAsia="en-SG"/>
              </w:rPr>
              <w:t>วันเดินทาง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FF"/>
            <w:hideMark/>
          </w:tcPr>
          <w:p w14:paraId="7DBEC124" w14:textId="77777777" w:rsidR="00965923" w:rsidRPr="00B270DD" w:rsidRDefault="00965923" w:rsidP="00F9223D">
            <w:pPr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</w:pPr>
            <w:r w:rsidRPr="00B270DD"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  <w:t>ราคาผู้ใหญ่</w:t>
            </w:r>
          </w:p>
          <w:p w14:paraId="1A04704D" w14:textId="77777777" w:rsidR="00965923" w:rsidRPr="00B270DD" w:rsidRDefault="00965923" w:rsidP="00F9223D">
            <w:pPr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B270DD">
              <w:rPr>
                <w:rFonts w:ascii="Kanit Light" w:eastAsia="Times New Roman" w:hAnsi="Kanit Light" w:cs="Kanit Light"/>
                <w:color w:val="FFFFFF"/>
                <w:sz w:val="23"/>
                <w:szCs w:val="23"/>
                <w:cs/>
                <w:lang w:val="en-SG" w:eastAsia="en-SG"/>
              </w:rPr>
              <w:t>(บาท)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FF"/>
            <w:hideMark/>
          </w:tcPr>
          <w:p w14:paraId="3754F4F1" w14:textId="77777777" w:rsidR="00965923" w:rsidRDefault="00965923" w:rsidP="00F9223D">
            <w:pPr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B270DD"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  <w:t>ราคาเด็ก</w:t>
            </w:r>
          </w:p>
          <w:p w14:paraId="51459984" w14:textId="77777777" w:rsidR="00965923" w:rsidRPr="00B270DD" w:rsidRDefault="00965923" w:rsidP="00F9223D">
            <w:pPr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B270DD">
              <w:rPr>
                <w:rFonts w:ascii="Kanit Light" w:eastAsia="Times New Roman" w:hAnsi="Kanit Light" w:cs="Kanit Light"/>
                <w:color w:val="FFFFFF"/>
                <w:sz w:val="23"/>
                <w:szCs w:val="23"/>
                <w:cs/>
                <w:lang w:val="en-SG" w:eastAsia="en-SG"/>
              </w:rPr>
              <w:t>(บาท)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FF"/>
            <w:hideMark/>
          </w:tcPr>
          <w:p w14:paraId="761F403B" w14:textId="77777777" w:rsidR="00965923" w:rsidRPr="00B270DD" w:rsidRDefault="00965923" w:rsidP="00F9223D">
            <w:pPr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B270DD"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  <w:t xml:space="preserve">พักเดี่ยว/เดินทางท่านเดียว เพิ่ม </w:t>
            </w:r>
            <w:r w:rsidRPr="00B270DD">
              <w:rPr>
                <w:rFonts w:ascii="Kanit Light" w:eastAsia="Times New Roman" w:hAnsi="Kanit Light" w:cs="Kanit Light"/>
                <w:color w:val="FFFFFF"/>
                <w:sz w:val="23"/>
                <w:szCs w:val="23"/>
                <w:cs/>
                <w:lang w:val="en-SG" w:eastAsia="en-SG"/>
              </w:rPr>
              <w:t>(บาท)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FF"/>
            <w:hideMark/>
          </w:tcPr>
          <w:p w14:paraId="27F00B20" w14:textId="77777777" w:rsidR="00965923" w:rsidRPr="00B270DD" w:rsidRDefault="00965923" w:rsidP="00F9223D">
            <w:pPr>
              <w:spacing w:before="240"/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B270DD"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  <w:t>ที่นั่ง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FF"/>
            <w:hideMark/>
          </w:tcPr>
          <w:p w14:paraId="3EE78F7C" w14:textId="77777777" w:rsidR="00965923" w:rsidRPr="00B270DD" w:rsidRDefault="00965923" w:rsidP="00F9223D">
            <w:pPr>
              <w:spacing w:before="240"/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B270DD"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  <w:t>หมายเหตุ</w:t>
            </w:r>
          </w:p>
        </w:tc>
      </w:tr>
      <w:tr w:rsidR="00965923" w:rsidRPr="001F725F" w14:paraId="1FD5A5AB" w14:textId="77777777" w:rsidTr="00D72020">
        <w:trPr>
          <w:trHeight w:val="56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8E5B7EC" w14:textId="566F995D" w:rsidR="00965923" w:rsidRPr="001F725F" w:rsidRDefault="00702FCA" w:rsidP="00F9223D">
            <w:pPr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01-05 เมษายน</w:t>
            </w:r>
            <w:r w:rsidR="00965923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965923" w:rsidRPr="001F725F">
              <w:rPr>
                <w:rFonts w:ascii="Kanit Light" w:hAnsi="Kanit Light" w:cs="Kanit Light" w:hint="cs"/>
                <w:szCs w:val="22"/>
                <w:cs/>
              </w:rPr>
              <w:t>256</w:t>
            </w:r>
            <w:r>
              <w:rPr>
                <w:rFonts w:ascii="Kanit Light" w:hAnsi="Kanit Light" w:cs="Kanit Light" w:hint="cs"/>
                <w:szCs w:val="22"/>
                <w:cs/>
              </w:rPr>
              <w:t>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FCDB127" w14:textId="572467F8" w:rsidR="00965923" w:rsidRPr="001F725F" w:rsidRDefault="001B29FA" w:rsidP="00F9223D">
            <w:pPr>
              <w:jc w:val="center"/>
              <w:rPr>
                <w:rFonts w:ascii="Kanit Light" w:eastAsia="Yu Mincho" w:hAnsi="Kanit Light" w:cs="Kanit Light"/>
                <w:szCs w:val="22"/>
                <w:cs/>
                <w:lang w:eastAsia="en-SG"/>
              </w:rPr>
            </w:pPr>
            <w:r>
              <w:rPr>
                <w:rFonts w:ascii="Kanit Light" w:eastAsia="Yu Mincho" w:hAnsi="Kanit Light" w:cs="Kanit Light"/>
                <w:szCs w:val="22"/>
                <w:lang w:eastAsia="en-SG"/>
              </w:rPr>
              <w:t>1</w:t>
            </w:r>
            <w:r w:rsidR="00702FCA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7</w:t>
            </w:r>
            <w:r w:rsidR="00965923" w:rsidRPr="001F725F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,</w:t>
            </w:r>
            <w:r w:rsidR="00965923" w:rsidRPr="001F725F">
              <w:rPr>
                <w:rFonts w:ascii="Kanit Light" w:eastAsia="Yu Mincho" w:hAnsi="Kanit Light" w:cs="Kanit Light"/>
                <w:szCs w:val="22"/>
                <w:lang w:eastAsia="en-SG"/>
              </w:rPr>
              <w:t>888</w:t>
            </w:r>
          </w:p>
        </w:tc>
        <w:tc>
          <w:tcPr>
            <w:tcW w:w="1842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111E588" w14:textId="77777777" w:rsidR="00965923" w:rsidRPr="001F725F" w:rsidRDefault="00965923" w:rsidP="00F9223D">
            <w:pPr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</w:p>
          <w:p w14:paraId="069F6D5F" w14:textId="6D922038" w:rsidR="00965923" w:rsidRPr="001F725F" w:rsidRDefault="00965923" w:rsidP="00F9223D">
            <w:pPr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1F725F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(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ไม่มีราคา</w:t>
            </w:r>
            <w:r w:rsidRPr="001F725F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 xml:space="preserve">เด็ก </w:t>
            </w:r>
            <w:r w:rsidRPr="001F725F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INF </w:t>
            </w:r>
            <w:r w:rsidRPr="001F725F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 xml:space="preserve">อายุไม่เกิน 2 ปี </w:t>
            </w:r>
            <w:r w:rsidRPr="00534FDB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 xml:space="preserve">ราคา </w:t>
            </w:r>
            <w:r w:rsidR="00534FDB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5</w:t>
            </w:r>
            <w:r w:rsidRPr="00534FDB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,</w:t>
            </w:r>
            <w:r w:rsidR="00534FDB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5</w:t>
            </w:r>
            <w:r w:rsidRPr="00534FDB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00</w:t>
            </w:r>
            <w:r w:rsidRPr="00534FDB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 xml:space="preserve"> บาท</w:t>
            </w:r>
          </w:p>
        </w:tc>
        <w:tc>
          <w:tcPr>
            <w:tcW w:w="1701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D339C9F" w14:textId="2289BD5A" w:rsidR="00965923" w:rsidRPr="001F725F" w:rsidRDefault="00D72020" w:rsidP="00F9223D">
            <w:pPr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4</w:t>
            </w:r>
            <w:r w:rsidR="00965923" w:rsidRPr="001F725F">
              <w:rPr>
                <w:rFonts w:ascii="Kanit Light" w:eastAsia="Yu Mincho" w:hAnsi="Kanit Light" w:cs="Kanit Light"/>
                <w:szCs w:val="22"/>
                <w:lang w:eastAsia="en-SG"/>
              </w:rPr>
              <w:t>,</w:t>
            </w:r>
            <w:r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0</w:t>
            </w:r>
            <w:r w:rsidR="00965923" w:rsidRPr="001F725F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00C41B3" w14:textId="79AA6499" w:rsidR="00965923" w:rsidRPr="001F725F" w:rsidRDefault="001B29FA" w:rsidP="00F9223D">
            <w:pPr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>
              <w:rPr>
                <w:rFonts w:ascii="Kanit Light" w:eastAsia="Yu Mincho" w:hAnsi="Kanit Light" w:cs="Kanit Light"/>
                <w:szCs w:val="22"/>
                <w:lang w:eastAsia="en-SG"/>
              </w:rPr>
              <w:t>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14143DF" w14:textId="77777777" w:rsidR="00965923" w:rsidRPr="001F725F" w:rsidRDefault="00965923" w:rsidP="00F9223D">
            <w:pPr>
              <w:rPr>
                <w:rFonts w:ascii="Kanit Light" w:eastAsia="Yu Mincho" w:hAnsi="Kanit Light" w:cs="Kanit Light"/>
                <w:color w:val="7030A0"/>
                <w:szCs w:val="22"/>
                <w:lang w:eastAsia="en-SG"/>
              </w:rPr>
            </w:pPr>
          </w:p>
        </w:tc>
      </w:tr>
      <w:tr w:rsidR="001B29FA" w:rsidRPr="00EB6161" w14:paraId="56632439" w14:textId="77777777" w:rsidTr="00D72020">
        <w:trPr>
          <w:trHeight w:val="56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415AEC" w14:textId="669F0A66" w:rsidR="001B29FA" w:rsidRPr="001F725F" w:rsidRDefault="00702FCA" w:rsidP="001B29FA">
            <w:pPr>
              <w:spacing w:before="240"/>
              <w:rPr>
                <w:rFonts w:ascii="Kanit Light" w:hAnsi="Kanit Light" w:cs="Kanit Light"/>
                <w:sz w:val="21"/>
                <w:szCs w:val="21"/>
                <w:highlight w:val="yellow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 xml:space="preserve">15-19 เมษายน </w:t>
            </w:r>
            <w:r w:rsidRPr="001F725F">
              <w:rPr>
                <w:rFonts w:ascii="Kanit Light" w:hAnsi="Kanit Light" w:cs="Kanit Light" w:hint="cs"/>
                <w:szCs w:val="22"/>
                <w:cs/>
              </w:rPr>
              <w:t>256</w:t>
            </w:r>
            <w:r>
              <w:rPr>
                <w:rFonts w:ascii="Kanit Light" w:hAnsi="Kanit Light" w:cs="Kanit Light" w:hint="cs"/>
                <w:szCs w:val="22"/>
                <w:cs/>
              </w:rPr>
              <w:t>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04A0CB8" w14:textId="1868EC30" w:rsidR="001B29FA" w:rsidRPr="00610A25" w:rsidRDefault="001B29FA" w:rsidP="001B29FA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/>
                <w:szCs w:val="22"/>
                <w:lang w:eastAsia="en-SG"/>
              </w:rPr>
              <w:t>1</w:t>
            </w:r>
            <w:r w:rsidR="00702FCA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8</w:t>
            </w:r>
            <w:r w:rsidRPr="001F725F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,</w:t>
            </w:r>
            <w:r w:rsidRPr="001F725F">
              <w:rPr>
                <w:rFonts w:ascii="Kanit Light" w:eastAsia="Yu Mincho" w:hAnsi="Kanit Light" w:cs="Kanit Light"/>
                <w:szCs w:val="22"/>
                <w:lang w:eastAsia="en-SG"/>
              </w:rPr>
              <w:t>888</w:t>
            </w: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3D6A16C" w14:textId="77777777" w:rsidR="001B29FA" w:rsidRPr="00EB6161" w:rsidRDefault="001B29FA" w:rsidP="001B29FA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BFB7704" w14:textId="77777777" w:rsidR="001B29FA" w:rsidRDefault="001B29FA" w:rsidP="001B29FA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911A0F5" w14:textId="7F807122" w:rsidR="001B29FA" w:rsidRPr="002E2F0A" w:rsidRDefault="001B29FA" w:rsidP="001B29FA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F02531">
              <w:rPr>
                <w:rFonts w:ascii="Kanit Light" w:eastAsia="Yu Mincho" w:hAnsi="Kanit Light" w:cs="Kanit Light"/>
                <w:szCs w:val="22"/>
                <w:lang w:eastAsia="en-SG"/>
              </w:rPr>
              <w:t>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4589BF1" w14:textId="77777777" w:rsidR="001B29FA" w:rsidRPr="00EB6161" w:rsidRDefault="001B29FA" w:rsidP="001B29FA">
            <w:pPr>
              <w:spacing w:before="240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1B29FA" w:rsidRPr="00EB6161" w14:paraId="2FCF04DF" w14:textId="77777777" w:rsidTr="00D72020">
        <w:trPr>
          <w:trHeight w:val="56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5B75D87" w14:textId="7F3EC51E" w:rsidR="001B29FA" w:rsidRDefault="00702FCA" w:rsidP="001B29FA">
            <w:pPr>
              <w:spacing w:before="240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 xml:space="preserve">22-26 เมษายน </w:t>
            </w:r>
            <w:r w:rsidRPr="001F725F">
              <w:rPr>
                <w:rFonts w:ascii="Kanit Light" w:hAnsi="Kanit Light" w:cs="Kanit Light" w:hint="cs"/>
                <w:szCs w:val="22"/>
                <w:cs/>
              </w:rPr>
              <w:t>256</w:t>
            </w:r>
            <w:r>
              <w:rPr>
                <w:rFonts w:ascii="Kanit Light" w:hAnsi="Kanit Light" w:cs="Kanit Light" w:hint="cs"/>
                <w:szCs w:val="22"/>
                <w:cs/>
              </w:rPr>
              <w:t>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8BA54F" w14:textId="40F1AA5E" w:rsidR="001B29FA" w:rsidRDefault="001B29FA" w:rsidP="001B29FA">
            <w:pPr>
              <w:spacing w:before="240"/>
              <w:jc w:val="center"/>
              <w:rPr>
                <w:rFonts w:ascii="Kanit Light" w:eastAsia="Yu Mincho" w:hAnsi="Kanit Light" w:cs="Kanit Light"/>
                <w:szCs w:val="22"/>
                <w:cs/>
                <w:lang w:eastAsia="en-SG"/>
              </w:rPr>
            </w:pPr>
            <w:r w:rsidRPr="00797E1A">
              <w:rPr>
                <w:rFonts w:ascii="Kanit Light" w:eastAsia="Yu Mincho" w:hAnsi="Kanit Light" w:cs="Kanit Light"/>
                <w:szCs w:val="22"/>
                <w:lang w:eastAsia="en-SG"/>
              </w:rPr>
              <w:t>1</w:t>
            </w:r>
            <w:r w:rsidR="00702FCA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7</w:t>
            </w:r>
            <w:r w:rsidRPr="00797E1A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,</w:t>
            </w:r>
            <w:r w:rsidRPr="00797E1A">
              <w:rPr>
                <w:rFonts w:ascii="Kanit Light" w:eastAsia="Yu Mincho" w:hAnsi="Kanit Light" w:cs="Kanit Light"/>
                <w:szCs w:val="22"/>
                <w:lang w:eastAsia="en-SG"/>
              </w:rPr>
              <w:t>888</w:t>
            </w: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51BA6B" w14:textId="77777777" w:rsidR="001B29FA" w:rsidRPr="00EB6161" w:rsidRDefault="001B29FA" w:rsidP="001B29FA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86951DE" w14:textId="77777777" w:rsidR="001B29FA" w:rsidRDefault="001B29FA" w:rsidP="001B29FA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B7697ED" w14:textId="7D811E82" w:rsidR="001B29FA" w:rsidRDefault="001B29FA" w:rsidP="001B29FA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F02531">
              <w:rPr>
                <w:rFonts w:ascii="Kanit Light" w:eastAsia="Yu Mincho" w:hAnsi="Kanit Light" w:cs="Kanit Light"/>
                <w:szCs w:val="22"/>
                <w:lang w:eastAsia="en-SG"/>
              </w:rPr>
              <w:t>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FAF369C" w14:textId="77777777" w:rsidR="001B29FA" w:rsidRPr="00EB6161" w:rsidRDefault="001B29FA" w:rsidP="001B29FA">
            <w:pPr>
              <w:spacing w:before="240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1B29FA" w:rsidRPr="00EB6161" w14:paraId="668CFFC8" w14:textId="77777777" w:rsidTr="00D72020">
        <w:trPr>
          <w:trHeight w:val="56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3FA9EC7" w14:textId="36FF3AF5" w:rsidR="001B29FA" w:rsidRDefault="00702FCA" w:rsidP="001B29FA">
            <w:pPr>
              <w:spacing w:before="240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13-17 พฤษภาคม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0AA01E0" w14:textId="0001C183" w:rsidR="001B29FA" w:rsidRDefault="001B29FA" w:rsidP="001B29FA">
            <w:pPr>
              <w:spacing w:before="240"/>
              <w:jc w:val="center"/>
              <w:rPr>
                <w:rFonts w:ascii="Kanit Light" w:eastAsia="Yu Mincho" w:hAnsi="Kanit Light" w:cs="Kanit Light"/>
                <w:szCs w:val="22"/>
                <w:cs/>
                <w:lang w:eastAsia="en-SG"/>
              </w:rPr>
            </w:pPr>
            <w:r w:rsidRPr="00797E1A">
              <w:rPr>
                <w:rFonts w:ascii="Kanit Light" w:eastAsia="Yu Mincho" w:hAnsi="Kanit Light" w:cs="Kanit Light"/>
                <w:szCs w:val="22"/>
                <w:lang w:eastAsia="en-SG"/>
              </w:rPr>
              <w:t>1</w:t>
            </w:r>
            <w:r w:rsidR="00702FCA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7</w:t>
            </w:r>
            <w:r w:rsidRPr="00797E1A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,</w:t>
            </w:r>
            <w:r w:rsidRPr="00797E1A">
              <w:rPr>
                <w:rFonts w:ascii="Kanit Light" w:eastAsia="Yu Mincho" w:hAnsi="Kanit Light" w:cs="Kanit Light"/>
                <w:szCs w:val="22"/>
                <w:lang w:eastAsia="en-SG"/>
              </w:rPr>
              <w:t>888</w:t>
            </w: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516B017" w14:textId="77777777" w:rsidR="001B29FA" w:rsidRPr="00EB6161" w:rsidRDefault="001B29FA" w:rsidP="001B29FA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26E214B" w14:textId="77777777" w:rsidR="001B29FA" w:rsidRDefault="001B29FA" w:rsidP="001B29FA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002A43" w14:textId="5D7C567D" w:rsidR="001B29FA" w:rsidRDefault="001B29FA" w:rsidP="001B29FA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F02531">
              <w:rPr>
                <w:rFonts w:ascii="Kanit Light" w:eastAsia="Yu Mincho" w:hAnsi="Kanit Light" w:cs="Kanit Light"/>
                <w:szCs w:val="22"/>
                <w:lang w:eastAsia="en-SG"/>
              </w:rPr>
              <w:t>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F623B63" w14:textId="77777777" w:rsidR="001B29FA" w:rsidRPr="00EB6161" w:rsidRDefault="001B29FA" w:rsidP="001B29FA">
            <w:pPr>
              <w:spacing w:before="240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1B29FA" w:rsidRPr="00EB6161" w14:paraId="62063498" w14:textId="77777777" w:rsidTr="00D72020">
        <w:trPr>
          <w:trHeight w:val="56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1ABA024" w14:textId="5B143674" w:rsidR="001B29FA" w:rsidRDefault="00702FCA" w:rsidP="001B29FA">
            <w:pPr>
              <w:spacing w:before="240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27-31  พฤษภาคม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02B53AE" w14:textId="1626A28B" w:rsidR="001B29FA" w:rsidRDefault="00702FCA" w:rsidP="001B29FA">
            <w:pPr>
              <w:spacing w:before="240"/>
              <w:jc w:val="center"/>
              <w:rPr>
                <w:rFonts w:ascii="Kanit Light" w:eastAsia="Yu Mincho" w:hAnsi="Kanit Light" w:cs="Kanit Light"/>
                <w:szCs w:val="22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17</w:t>
            </w:r>
            <w:r w:rsidR="001B29FA" w:rsidRPr="001F725F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,</w:t>
            </w:r>
            <w:r w:rsidR="001B29FA" w:rsidRPr="001F725F">
              <w:rPr>
                <w:rFonts w:ascii="Kanit Light" w:eastAsia="Yu Mincho" w:hAnsi="Kanit Light" w:cs="Kanit Light"/>
                <w:szCs w:val="22"/>
                <w:lang w:eastAsia="en-SG"/>
              </w:rPr>
              <w:t>888</w:t>
            </w: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360271" w14:textId="77777777" w:rsidR="001B29FA" w:rsidRPr="00EB6161" w:rsidRDefault="001B29FA" w:rsidP="001B29FA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0886CA" w14:textId="77777777" w:rsidR="001B29FA" w:rsidRDefault="001B29FA" w:rsidP="001B29FA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A27AFC6" w14:textId="060EDD98" w:rsidR="001B29FA" w:rsidRDefault="001B29FA" w:rsidP="001B29FA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F02531">
              <w:rPr>
                <w:rFonts w:ascii="Kanit Light" w:eastAsia="Yu Mincho" w:hAnsi="Kanit Light" w:cs="Kanit Light"/>
                <w:szCs w:val="22"/>
                <w:lang w:eastAsia="en-SG"/>
              </w:rPr>
              <w:t>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F8F2834" w14:textId="77777777" w:rsidR="001B29FA" w:rsidRPr="00EB6161" w:rsidRDefault="001B29FA" w:rsidP="001B29FA">
            <w:pPr>
              <w:spacing w:before="240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1B29FA" w:rsidRPr="00EB6161" w14:paraId="662D7AAB" w14:textId="77777777" w:rsidTr="00D72020">
        <w:trPr>
          <w:trHeight w:val="56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31CA607" w14:textId="4ED7D441" w:rsidR="001B29FA" w:rsidRDefault="00702FCA" w:rsidP="001B29FA">
            <w:pPr>
              <w:spacing w:before="240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/>
                <w:szCs w:val="22"/>
              </w:rPr>
              <w:t>24-</w:t>
            </w:r>
            <w:r>
              <w:rPr>
                <w:rFonts w:ascii="Kanit Light" w:hAnsi="Kanit Light" w:cs="Kanit Light" w:hint="cs"/>
                <w:szCs w:val="22"/>
                <w:cs/>
              </w:rPr>
              <w:t>28 มิถุนายน</w:t>
            </w:r>
            <w:r w:rsidR="001B29FA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1B29FA">
              <w:rPr>
                <w:rFonts w:ascii="Kanit Light" w:hAnsi="Kanit Light" w:cs="Kanit Light"/>
                <w:szCs w:val="22"/>
              </w:rPr>
              <w:t>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D1A2938" w14:textId="36E4AC41" w:rsidR="001B29FA" w:rsidRDefault="001B29FA" w:rsidP="001B29FA">
            <w:pPr>
              <w:spacing w:before="240"/>
              <w:jc w:val="center"/>
              <w:rPr>
                <w:rFonts w:ascii="Kanit Light" w:eastAsia="Yu Mincho" w:hAnsi="Kanit Light" w:cs="Kanit Light"/>
                <w:szCs w:val="22"/>
                <w:cs/>
                <w:lang w:eastAsia="en-SG"/>
              </w:rPr>
            </w:pPr>
            <w:r w:rsidRPr="003D19BF">
              <w:rPr>
                <w:rFonts w:ascii="Kanit Light" w:eastAsia="Yu Mincho" w:hAnsi="Kanit Light" w:cs="Kanit Light"/>
                <w:szCs w:val="22"/>
                <w:lang w:eastAsia="en-SG"/>
              </w:rPr>
              <w:t>1</w:t>
            </w:r>
            <w:r w:rsidR="00702FCA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6</w:t>
            </w:r>
            <w:r w:rsidRPr="003D19BF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,</w:t>
            </w:r>
            <w:r w:rsidRPr="003D19BF">
              <w:rPr>
                <w:rFonts w:ascii="Kanit Light" w:eastAsia="Yu Mincho" w:hAnsi="Kanit Light" w:cs="Kanit Light"/>
                <w:szCs w:val="22"/>
                <w:lang w:eastAsia="en-SG"/>
              </w:rPr>
              <w:t>888</w:t>
            </w: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FAC188C" w14:textId="77777777" w:rsidR="001B29FA" w:rsidRPr="00EB6161" w:rsidRDefault="001B29FA" w:rsidP="001B29FA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836661C" w14:textId="77777777" w:rsidR="001B29FA" w:rsidRDefault="001B29FA" w:rsidP="001B29FA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9F8234D" w14:textId="0357BE14" w:rsidR="001B29FA" w:rsidRDefault="001B29FA" w:rsidP="001B29FA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F02531">
              <w:rPr>
                <w:rFonts w:ascii="Kanit Light" w:eastAsia="Yu Mincho" w:hAnsi="Kanit Light" w:cs="Kanit Light"/>
                <w:szCs w:val="22"/>
                <w:lang w:eastAsia="en-SG"/>
              </w:rPr>
              <w:t>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6F26B9" w14:textId="77777777" w:rsidR="001B29FA" w:rsidRPr="00EB6161" w:rsidRDefault="001B29FA" w:rsidP="001B29FA">
            <w:pPr>
              <w:spacing w:before="240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1B29FA" w:rsidRPr="00EB6161" w14:paraId="67A378B8" w14:textId="77777777" w:rsidTr="00D72020">
        <w:trPr>
          <w:trHeight w:val="56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39A7AF7" w14:textId="4DA0C904" w:rsidR="001B29FA" w:rsidRDefault="00702FCA" w:rsidP="001B29FA">
            <w:pPr>
              <w:spacing w:before="240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/>
                <w:szCs w:val="22"/>
              </w:rPr>
              <w:t xml:space="preserve">02-06 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กันยายน </w:t>
            </w:r>
            <w:r>
              <w:rPr>
                <w:rFonts w:ascii="Kanit Light" w:hAnsi="Kanit Light" w:cs="Kanit Light"/>
                <w:szCs w:val="22"/>
              </w:rPr>
              <w:t>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86C24A1" w14:textId="0FDA4274" w:rsidR="001B29FA" w:rsidRDefault="001B29FA" w:rsidP="001B29FA">
            <w:pPr>
              <w:spacing w:before="240"/>
              <w:jc w:val="center"/>
              <w:rPr>
                <w:rFonts w:ascii="Kanit Light" w:eastAsia="Yu Mincho" w:hAnsi="Kanit Light" w:cs="Kanit Light"/>
                <w:szCs w:val="22"/>
                <w:cs/>
                <w:lang w:eastAsia="en-SG"/>
              </w:rPr>
            </w:pPr>
            <w:r w:rsidRPr="003D19BF">
              <w:rPr>
                <w:rFonts w:ascii="Kanit Light" w:eastAsia="Yu Mincho" w:hAnsi="Kanit Light" w:cs="Kanit Light"/>
                <w:szCs w:val="22"/>
                <w:lang w:eastAsia="en-SG"/>
              </w:rPr>
              <w:t>1</w:t>
            </w:r>
            <w:r w:rsidR="00702FCA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6</w:t>
            </w:r>
            <w:r w:rsidRPr="003D19BF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,</w:t>
            </w:r>
            <w:r w:rsidRPr="003D19BF">
              <w:rPr>
                <w:rFonts w:ascii="Kanit Light" w:eastAsia="Yu Mincho" w:hAnsi="Kanit Light" w:cs="Kanit Light"/>
                <w:szCs w:val="22"/>
                <w:lang w:eastAsia="en-SG"/>
              </w:rPr>
              <w:t>888</w:t>
            </w: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7C61897" w14:textId="77777777" w:rsidR="001B29FA" w:rsidRPr="00EB6161" w:rsidRDefault="001B29FA" w:rsidP="001B29FA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5AA4C79" w14:textId="77777777" w:rsidR="001B29FA" w:rsidRDefault="001B29FA" w:rsidP="001B29FA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1447BEC" w14:textId="5823BF09" w:rsidR="001B29FA" w:rsidRDefault="001B29FA" w:rsidP="001B29FA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F02531">
              <w:rPr>
                <w:rFonts w:ascii="Kanit Light" w:eastAsia="Yu Mincho" w:hAnsi="Kanit Light" w:cs="Kanit Light"/>
                <w:szCs w:val="22"/>
                <w:lang w:eastAsia="en-SG"/>
              </w:rPr>
              <w:t>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B52EEE3" w14:textId="77777777" w:rsidR="001B29FA" w:rsidRPr="00EB6161" w:rsidRDefault="001B29FA" w:rsidP="001B29FA">
            <w:pPr>
              <w:spacing w:before="240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1B29FA" w:rsidRPr="00EB6161" w14:paraId="61313296" w14:textId="77777777" w:rsidTr="00D72020">
        <w:trPr>
          <w:trHeight w:val="56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55B073C" w14:textId="32D791FC" w:rsidR="001B29FA" w:rsidRDefault="00702FCA" w:rsidP="001B29FA">
            <w:pPr>
              <w:spacing w:before="240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/>
                <w:szCs w:val="22"/>
              </w:rPr>
              <w:t>0</w:t>
            </w:r>
            <w:r>
              <w:rPr>
                <w:rFonts w:ascii="Kanit Light" w:hAnsi="Kanit Light" w:cs="Kanit Light" w:hint="cs"/>
                <w:szCs w:val="22"/>
                <w:cs/>
              </w:rPr>
              <w:t>9</w:t>
            </w:r>
            <w:r>
              <w:rPr>
                <w:rFonts w:ascii="Kanit Light" w:hAnsi="Kanit Light" w:cs="Kanit Light"/>
                <w:szCs w:val="22"/>
              </w:rPr>
              <w:t>-</w:t>
            </w:r>
            <w:r>
              <w:rPr>
                <w:rFonts w:ascii="Kanit Light" w:hAnsi="Kanit Light" w:cs="Kanit Light" w:hint="cs"/>
                <w:szCs w:val="22"/>
                <w:cs/>
              </w:rPr>
              <w:t>13</w:t>
            </w:r>
            <w:r>
              <w:rPr>
                <w:rFonts w:ascii="Kanit Light" w:hAnsi="Kanit Light" w:cs="Kanit Light"/>
                <w:szCs w:val="22"/>
              </w:rPr>
              <w:t xml:space="preserve"> 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กันยายน </w:t>
            </w:r>
            <w:r>
              <w:rPr>
                <w:rFonts w:ascii="Kanit Light" w:hAnsi="Kanit Light" w:cs="Kanit Light"/>
                <w:szCs w:val="22"/>
              </w:rPr>
              <w:t>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0313ADA" w14:textId="3CE46EA0" w:rsidR="001B29FA" w:rsidRDefault="001B29FA" w:rsidP="001B29FA">
            <w:pPr>
              <w:spacing w:before="240"/>
              <w:jc w:val="center"/>
              <w:rPr>
                <w:rFonts w:ascii="Kanit Light" w:eastAsia="Yu Mincho" w:hAnsi="Kanit Light" w:cs="Kanit Light"/>
                <w:szCs w:val="22"/>
                <w:cs/>
                <w:lang w:eastAsia="en-SG"/>
              </w:rPr>
            </w:pPr>
            <w:r w:rsidRPr="003D19BF">
              <w:rPr>
                <w:rFonts w:ascii="Kanit Light" w:eastAsia="Yu Mincho" w:hAnsi="Kanit Light" w:cs="Kanit Light"/>
                <w:szCs w:val="22"/>
                <w:lang w:eastAsia="en-SG"/>
              </w:rPr>
              <w:t>1</w:t>
            </w:r>
            <w:r w:rsidR="00702FCA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7</w:t>
            </w:r>
            <w:r w:rsidRPr="003D19BF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,</w:t>
            </w:r>
            <w:r w:rsidRPr="003D19BF">
              <w:rPr>
                <w:rFonts w:ascii="Kanit Light" w:eastAsia="Yu Mincho" w:hAnsi="Kanit Light" w:cs="Kanit Light"/>
                <w:szCs w:val="22"/>
                <w:lang w:eastAsia="en-SG"/>
              </w:rPr>
              <w:t>888</w:t>
            </w: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BAB7D8F" w14:textId="77777777" w:rsidR="001B29FA" w:rsidRPr="00EB6161" w:rsidRDefault="001B29FA" w:rsidP="001B29FA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CFCB1EA" w14:textId="77777777" w:rsidR="001B29FA" w:rsidRDefault="001B29FA" w:rsidP="001B29FA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542251D" w14:textId="6E6497D4" w:rsidR="001B29FA" w:rsidRDefault="001B29FA" w:rsidP="001B29FA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F02531">
              <w:rPr>
                <w:rFonts w:ascii="Kanit Light" w:eastAsia="Yu Mincho" w:hAnsi="Kanit Light" w:cs="Kanit Light"/>
                <w:szCs w:val="22"/>
                <w:lang w:eastAsia="en-SG"/>
              </w:rPr>
              <w:t>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96B1D5" w14:textId="77777777" w:rsidR="001B29FA" w:rsidRPr="00EB6161" w:rsidRDefault="001B29FA" w:rsidP="001B29FA">
            <w:pPr>
              <w:spacing w:before="240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1B29FA" w:rsidRPr="00EB6161" w14:paraId="3609C2C8" w14:textId="77777777" w:rsidTr="00D72020">
        <w:trPr>
          <w:trHeight w:val="56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6E8826" w14:textId="3EEF2413" w:rsidR="001B29FA" w:rsidRDefault="00702FCA" w:rsidP="001B29FA">
            <w:pPr>
              <w:spacing w:before="240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16-20</w:t>
            </w:r>
            <w:r>
              <w:rPr>
                <w:rFonts w:ascii="Kanit Light" w:hAnsi="Kanit Light" w:cs="Kanit Light"/>
                <w:szCs w:val="22"/>
              </w:rPr>
              <w:t xml:space="preserve"> 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กันยายน </w:t>
            </w:r>
            <w:r>
              <w:rPr>
                <w:rFonts w:ascii="Kanit Light" w:hAnsi="Kanit Light" w:cs="Kanit Light"/>
                <w:szCs w:val="22"/>
              </w:rPr>
              <w:t>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669E39C" w14:textId="18BFABC4" w:rsidR="001B29FA" w:rsidRDefault="001B29FA" w:rsidP="001B29FA">
            <w:pPr>
              <w:spacing w:before="240"/>
              <w:jc w:val="center"/>
              <w:rPr>
                <w:rFonts w:ascii="Kanit Light" w:eastAsia="Yu Mincho" w:hAnsi="Kanit Light" w:cs="Kanit Light"/>
                <w:szCs w:val="22"/>
                <w:cs/>
                <w:lang w:eastAsia="en-SG"/>
              </w:rPr>
            </w:pPr>
            <w:r w:rsidRPr="003D19BF">
              <w:rPr>
                <w:rFonts w:ascii="Kanit Light" w:eastAsia="Yu Mincho" w:hAnsi="Kanit Light" w:cs="Kanit Light"/>
                <w:szCs w:val="22"/>
                <w:lang w:eastAsia="en-SG"/>
              </w:rPr>
              <w:t>1</w:t>
            </w:r>
            <w:r w:rsidR="00702FCA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7</w:t>
            </w:r>
            <w:r w:rsidRPr="003D19BF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,</w:t>
            </w:r>
            <w:r w:rsidRPr="003D19BF">
              <w:rPr>
                <w:rFonts w:ascii="Kanit Light" w:eastAsia="Yu Mincho" w:hAnsi="Kanit Light" w:cs="Kanit Light"/>
                <w:szCs w:val="22"/>
                <w:lang w:eastAsia="en-SG"/>
              </w:rPr>
              <w:t>888</w:t>
            </w: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74DAE4A" w14:textId="77777777" w:rsidR="001B29FA" w:rsidRPr="00EB6161" w:rsidRDefault="001B29FA" w:rsidP="001B29FA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2425D4" w14:textId="77777777" w:rsidR="001B29FA" w:rsidRDefault="001B29FA" w:rsidP="001B29FA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7CBDA6F" w14:textId="24219EDF" w:rsidR="001B29FA" w:rsidRDefault="001B29FA" w:rsidP="001B29FA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F02531">
              <w:rPr>
                <w:rFonts w:ascii="Kanit Light" w:eastAsia="Yu Mincho" w:hAnsi="Kanit Light" w:cs="Kanit Light"/>
                <w:szCs w:val="22"/>
                <w:lang w:eastAsia="en-SG"/>
              </w:rPr>
              <w:t>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2879270" w14:textId="77777777" w:rsidR="001B29FA" w:rsidRPr="00EB6161" w:rsidRDefault="001B29FA" w:rsidP="001B29FA">
            <w:pPr>
              <w:spacing w:before="240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1B29FA" w:rsidRPr="00EB6161" w14:paraId="3CA89BA4" w14:textId="77777777" w:rsidTr="00D72020">
        <w:trPr>
          <w:trHeight w:val="56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F82424E" w14:textId="63ADD7BB" w:rsidR="001B29FA" w:rsidRDefault="00D72020" w:rsidP="001B29FA">
            <w:pPr>
              <w:spacing w:before="240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23-27</w:t>
            </w:r>
            <w:r>
              <w:rPr>
                <w:rFonts w:ascii="Kanit Light" w:hAnsi="Kanit Light" w:cs="Kanit Light"/>
                <w:szCs w:val="22"/>
              </w:rPr>
              <w:t xml:space="preserve"> 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กันยายน </w:t>
            </w:r>
            <w:r>
              <w:rPr>
                <w:rFonts w:ascii="Kanit Light" w:hAnsi="Kanit Light" w:cs="Kanit Light"/>
                <w:szCs w:val="22"/>
              </w:rPr>
              <w:t>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3368766" w14:textId="12D6FBBF" w:rsidR="001B29FA" w:rsidRDefault="001B29FA" w:rsidP="001B29FA">
            <w:pPr>
              <w:spacing w:before="240"/>
              <w:jc w:val="center"/>
              <w:rPr>
                <w:rFonts w:ascii="Kanit Light" w:eastAsia="Yu Mincho" w:hAnsi="Kanit Light" w:cs="Kanit Light"/>
                <w:szCs w:val="22"/>
                <w:cs/>
                <w:lang w:eastAsia="en-SG"/>
              </w:rPr>
            </w:pPr>
            <w:r w:rsidRPr="003D19BF">
              <w:rPr>
                <w:rFonts w:ascii="Kanit Light" w:eastAsia="Yu Mincho" w:hAnsi="Kanit Light" w:cs="Kanit Light"/>
                <w:szCs w:val="22"/>
                <w:lang w:eastAsia="en-SG"/>
              </w:rPr>
              <w:t>1</w:t>
            </w:r>
            <w:r w:rsidR="00D72020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7</w:t>
            </w:r>
            <w:r w:rsidRPr="003D19BF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,</w:t>
            </w:r>
            <w:r w:rsidRPr="003D19BF">
              <w:rPr>
                <w:rFonts w:ascii="Kanit Light" w:eastAsia="Yu Mincho" w:hAnsi="Kanit Light" w:cs="Kanit Light"/>
                <w:szCs w:val="22"/>
                <w:lang w:eastAsia="en-SG"/>
              </w:rPr>
              <w:t>888</w:t>
            </w: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DF51E75" w14:textId="77777777" w:rsidR="001B29FA" w:rsidRPr="00EB6161" w:rsidRDefault="001B29FA" w:rsidP="001B29FA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9E5681" w14:textId="77777777" w:rsidR="001B29FA" w:rsidRDefault="001B29FA" w:rsidP="001B29FA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8697134" w14:textId="38D8986B" w:rsidR="001B29FA" w:rsidRDefault="001B29FA" w:rsidP="001B29FA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F02531">
              <w:rPr>
                <w:rFonts w:ascii="Kanit Light" w:eastAsia="Yu Mincho" w:hAnsi="Kanit Light" w:cs="Kanit Light"/>
                <w:szCs w:val="22"/>
                <w:lang w:eastAsia="en-SG"/>
              </w:rPr>
              <w:t>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0287F4D" w14:textId="77777777" w:rsidR="001B29FA" w:rsidRPr="00EB6161" w:rsidRDefault="001B29FA" w:rsidP="001B29FA">
            <w:pPr>
              <w:spacing w:before="240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1B29FA" w:rsidRPr="00EB6161" w14:paraId="4C40C684" w14:textId="77777777" w:rsidTr="00D72020">
        <w:trPr>
          <w:trHeight w:val="56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0633518" w14:textId="18C9E77A" w:rsidR="001B29FA" w:rsidRDefault="00D72020" w:rsidP="001B29FA">
            <w:pPr>
              <w:spacing w:before="240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30</w:t>
            </w:r>
            <w:r>
              <w:rPr>
                <w:rFonts w:ascii="Kanit Light" w:hAnsi="Kanit Light" w:cs="Kanit Light"/>
                <w:szCs w:val="22"/>
              </w:rPr>
              <w:t xml:space="preserve"> 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กันยายน </w:t>
            </w:r>
            <w:r>
              <w:rPr>
                <w:rFonts w:ascii="Kanit Light" w:hAnsi="Kanit Light" w:cs="Kanit Light"/>
                <w:szCs w:val="22"/>
              </w:rPr>
              <w:t xml:space="preserve">– 04 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ตุลาคม </w:t>
            </w:r>
            <w:r>
              <w:rPr>
                <w:rFonts w:ascii="Kanit Light" w:hAnsi="Kanit Light" w:cs="Kanit Light"/>
                <w:szCs w:val="22"/>
              </w:rPr>
              <w:t>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8F89908" w14:textId="6D1099AB" w:rsidR="001B29FA" w:rsidRDefault="001B29FA" w:rsidP="001B29FA">
            <w:pPr>
              <w:spacing w:before="240"/>
              <w:jc w:val="center"/>
              <w:rPr>
                <w:rFonts w:ascii="Kanit Light" w:eastAsia="Yu Mincho" w:hAnsi="Kanit Light" w:cs="Kanit Light"/>
                <w:szCs w:val="22"/>
                <w:cs/>
                <w:lang w:eastAsia="en-SG"/>
              </w:rPr>
            </w:pPr>
            <w:r w:rsidRPr="003D19BF">
              <w:rPr>
                <w:rFonts w:ascii="Kanit Light" w:eastAsia="Yu Mincho" w:hAnsi="Kanit Light" w:cs="Kanit Light"/>
                <w:szCs w:val="22"/>
                <w:lang w:eastAsia="en-SG"/>
              </w:rPr>
              <w:t>1</w:t>
            </w:r>
            <w:r w:rsidR="00D72020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8</w:t>
            </w:r>
            <w:r w:rsidRPr="003D19BF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,</w:t>
            </w:r>
            <w:r w:rsidRPr="003D19BF">
              <w:rPr>
                <w:rFonts w:ascii="Kanit Light" w:eastAsia="Yu Mincho" w:hAnsi="Kanit Light" w:cs="Kanit Light"/>
                <w:szCs w:val="22"/>
                <w:lang w:eastAsia="en-SG"/>
              </w:rPr>
              <w:t>888</w:t>
            </w: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413B468" w14:textId="77777777" w:rsidR="001B29FA" w:rsidRPr="00EB6161" w:rsidRDefault="001B29FA" w:rsidP="001B29FA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2FCADDC" w14:textId="77777777" w:rsidR="001B29FA" w:rsidRDefault="001B29FA" w:rsidP="001B29FA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2A68D9D" w14:textId="685C1EAE" w:rsidR="001B29FA" w:rsidRDefault="001B29FA" w:rsidP="001B29FA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F02531">
              <w:rPr>
                <w:rFonts w:ascii="Kanit Light" w:eastAsia="Yu Mincho" w:hAnsi="Kanit Light" w:cs="Kanit Light"/>
                <w:szCs w:val="22"/>
                <w:lang w:eastAsia="en-SG"/>
              </w:rPr>
              <w:t>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A939ED3" w14:textId="77777777" w:rsidR="001B29FA" w:rsidRPr="00EB6161" w:rsidRDefault="001B29FA" w:rsidP="001B29FA">
            <w:pPr>
              <w:spacing w:before="240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1B29FA" w:rsidRPr="00EB6161" w14:paraId="3FF3FFB8" w14:textId="77777777" w:rsidTr="00D72020">
        <w:trPr>
          <w:trHeight w:val="56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0C82D4" w14:textId="0B003E84" w:rsidR="001B29FA" w:rsidRDefault="00D72020" w:rsidP="001B29FA">
            <w:pPr>
              <w:spacing w:before="240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/>
                <w:szCs w:val="22"/>
              </w:rPr>
              <w:t xml:space="preserve">07-11 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ตุลาคม </w:t>
            </w:r>
            <w:r>
              <w:rPr>
                <w:rFonts w:ascii="Kanit Light" w:hAnsi="Kanit Light" w:cs="Kanit Light"/>
                <w:szCs w:val="22"/>
              </w:rPr>
              <w:t>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703E6CB" w14:textId="5A455497" w:rsidR="001B29FA" w:rsidRDefault="001B29FA" w:rsidP="001B29FA">
            <w:pPr>
              <w:spacing w:before="240"/>
              <w:jc w:val="center"/>
              <w:rPr>
                <w:rFonts w:ascii="Kanit Light" w:eastAsia="Yu Mincho" w:hAnsi="Kanit Light" w:cs="Kanit Light"/>
                <w:szCs w:val="22"/>
                <w:cs/>
                <w:lang w:eastAsia="en-SG"/>
              </w:rPr>
            </w:pPr>
            <w:r w:rsidRPr="003D19BF">
              <w:rPr>
                <w:rFonts w:ascii="Kanit Light" w:eastAsia="Yu Mincho" w:hAnsi="Kanit Light" w:cs="Kanit Light"/>
                <w:szCs w:val="22"/>
                <w:lang w:eastAsia="en-SG"/>
              </w:rPr>
              <w:t>1</w:t>
            </w:r>
            <w:r w:rsidR="00D72020">
              <w:rPr>
                <w:rFonts w:ascii="Kanit Light" w:eastAsia="Yu Mincho" w:hAnsi="Kanit Light" w:cs="Kanit Light"/>
                <w:szCs w:val="22"/>
                <w:lang w:eastAsia="en-SG"/>
              </w:rPr>
              <w:t>8</w:t>
            </w:r>
            <w:r w:rsidRPr="003D19BF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,</w:t>
            </w:r>
            <w:r w:rsidRPr="003D19BF">
              <w:rPr>
                <w:rFonts w:ascii="Kanit Light" w:eastAsia="Yu Mincho" w:hAnsi="Kanit Light" w:cs="Kanit Light"/>
                <w:szCs w:val="22"/>
                <w:lang w:eastAsia="en-SG"/>
              </w:rPr>
              <w:t>888</w:t>
            </w: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B9C341" w14:textId="77777777" w:rsidR="001B29FA" w:rsidRPr="00EB6161" w:rsidRDefault="001B29FA" w:rsidP="001B29FA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0844F5C" w14:textId="77777777" w:rsidR="001B29FA" w:rsidRDefault="001B29FA" w:rsidP="001B29FA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EE53F7C" w14:textId="3111E2F0" w:rsidR="001B29FA" w:rsidRDefault="001B29FA" w:rsidP="001B29FA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F02531">
              <w:rPr>
                <w:rFonts w:ascii="Kanit Light" w:eastAsia="Yu Mincho" w:hAnsi="Kanit Light" w:cs="Kanit Light"/>
                <w:szCs w:val="22"/>
                <w:lang w:eastAsia="en-SG"/>
              </w:rPr>
              <w:t>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BC14153" w14:textId="77777777" w:rsidR="001B29FA" w:rsidRPr="00EB6161" w:rsidRDefault="001B29FA" w:rsidP="001B29FA">
            <w:pPr>
              <w:spacing w:before="240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1B29FA" w:rsidRPr="00EB6161" w14:paraId="47842B05" w14:textId="77777777" w:rsidTr="00D72020">
        <w:trPr>
          <w:trHeight w:val="56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EA60559" w14:textId="3C4378CC" w:rsidR="001B29FA" w:rsidRDefault="00D72020" w:rsidP="001B29FA">
            <w:pPr>
              <w:spacing w:before="240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/>
                <w:szCs w:val="22"/>
              </w:rPr>
              <w:t xml:space="preserve">14-18 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ตุลาคม </w:t>
            </w:r>
            <w:r>
              <w:rPr>
                <w:rFonts w:ascii="Kanit Light" w:hAnsi="Kanit Light" w:cs="Kanit Light"/>
                <w:szCs w:val="22"/>
              </w:rPr>
              <w:t>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227D019" w14:textId="487D95F1" w:rsidR="001B29FA" w:rsidRDefault="001B29FA" w:rsidP="001B29FA">
            <w:pPr>
              <w:spacing w:before="240"/>
              <w:jc w:val="center"/>
              <w:rPr>
                <w:rFonts w:ascii="Kanit Light" w:eastAsia="Yu Mincho" w:hAnsi="Kanit Light" w:cs="Kanit Light"/>
                <w:szCs w:val="22"/>
                <w:cs/>
                <w:lang w:eastAsia="en-SG"/>
              </w:rPr>
            </w:pPr>
            <w:r w:rsidRPr="003D19BF">
              <w:rPr>
                <w:rFonts w:ascii="Kanit Light" w:eastAsia="Yu Mincho" w:hAnsi="Kanit Light" w:cs="Kanit Light"/>
                <w:szCs w:val="22"/>
                <w:lang w:eastAsia="en-SG"/>
              </w:rPr>
              <w:t>1</w:t>
            </w:r>
            <w:r w:rsidR="00D72020">
              <w:rPr>
                <w:rFonts w:ascii="Kanit Light" w:eastAsia="Yu Mincho" w:hAnsi="Kanit Light" w:cs="Kanit Light"/>
                <w:szCs w:val="22"/>
                <w:lang w:eastAsia="en-SG"/>
              </w:rPr>
              <w:t>8</w:t>
            </w:r>
            <w:r w:rsidRPr="003D19BF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,</w:t>
            </w:r>
            <w:r w:rsidRPr="003D19BF">
              <w:rPr>
                <w:rFonts w:ascii="Kanit Light" w:eastAsia="Yu Mincho" w:hAnsi="Kanit Light" w:cs="Kanit Light"/>
                <w:szCs w:val="22"/>
                <w:lang w:eastAsia="en-SG"/>
              </w:rPr>
              <w:t>888</w:t>
            </w: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66FB5E" w14:textId="77777777" w:rsidR="001B29FA" w:rsidRPr="00EB6161" w:rsidRDefault="001B29FA" w:rsidP="001B29FA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C6060A" w14:textId="77777777" w:rsidR="001B29FA" w:rsidRDefault="001B29FA" w:rsidP="001B29FA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8E26CA7" w14:textId="163BCFFB" w:rsidR="001B29FA" w:rsidRDefault="001B29FA" w:rsidP="001B29FA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F02531">
              <w:rPr>
                <w:rFonts w:ascii="Kanit Light" w:eastAsia="Yu Mincho" w:hAnsi="Kanit Light" w:cs="Kanit Light"/>
                <w:szCs w:val="22"/>
                <w:lang w:eastAsia="en-SG"/>
              </w:rPr>
              <w:t>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16EECED" w14:textId="77777777" w:rsidR="001B29FA" w:rsidRPr="00EB6161" w:rsidRDefault="001B29FA" w:rsidP="001B29FA">
            <w:pPr>
              <w:spacing w:before="240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1B29FA" w:rsidRPr="00EB6161" w14:paraId="38D220B7" w14:textId="77777777" w:rsidTr="00D72020">
        <w:trPr>
          <w:trHeight w:val="56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4734073" w14:textId="723781A3" w:rsidR="001B29FA" w:rsidRDefault="00D72020" w:rsidP="001B29FA">
            <w:pPr>
              <w:spacing w:before="240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/>
                <w:szCs w:val="22"/>
              </w:rPr>
              <w:t xml:space="preserve">21-25 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ตุลาคม </w:t>
            </w:r>
            <w:r>
              <w:rPr>
                <w:rFonts w:ascii="Kanit Light" w:hAnsi="Kanit Light" w:cs="Kanit Light"/>
                <w:szCs w:val="22"/>
              </w:rPr>
              <w:t>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7C4941" w14:textId="49835A04" w:rsidR="001B29FA" w:rsidRDefault="001B29FA" w:rsidP="001B29FA">
            <w:pPr>
              <w:spacing w:before="240"/>
              <w:jc w:val="center"/>
              <w:rPr>
                <w:rFonts w:ascii="Kanit Light" w:eastAsia="Yu Mincho" w:hAnsi="Kanit Light" w:cs="Kanit Light"/>
                <w:szCs w:val="22"/>
                <w:cs/>
                <w:lang w:eastAsia="en-SG"/>
              </w:rPr>
            </w:pPr>
            <w:r w:rsidRPr="003D19BF">
              <w:rPr>
                <w:rFonts w:ascii="Kanit Light" w:eastAsia="Yu Mincho" w:hAnsi="Kanit Light" w:cs="Kanit Light"/>
                <w:szCs w:val="22"/>
                <w:lang w:eastAsia="en-SG"/>
              </w:rPr>
              <w:t>1</w:t>
            </w:r>
            <w:r w:rsidR="00D72020">
              <w:rPr>
                <w:rFonts w:ascii="Kanit Light" w:eastAsia="Yu Mincho" w:hAnsi="Kanit Light" w:cs="Kanit Light"/>
                <w:szCs w:val="22"/>
                <w:lang w:eastAsia="en-SG"/>
              </w:rPr>
              <w:t>8</w:t>
            </w:r>
            <w:r w:rsidRPr="003D19BF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,</w:t>
            </w:r>
            <w:r w:rsidRPr="003D19BF">
              <w:rPr>
                <w:rFonts w:ascii="Kanit Light" w:eastAsia="Yu Mincho" w:hAnsi="Kanit Light" w:cs="Kanit Light"/>
                <w:szCs w:val="22"/>
                <w:lang w:eastAsia="en-SG"/>
              </w:rPr>
              <w:t>888</w:t>
            </w: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F131568" w14:textId="77777777" w:rsidR="001B29FA" w:rsidRPr="00EB6161" w:rsidRDefault="001B29FA" w:rsidP="001B29FA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A292BF8" w14:textId="77777777" w:rsidR="001B29FA" w:rsidRDefault="001B29FA" w:rsidP="001B29FA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888A63B" w14:textId="0FA68BE8" w:rsidR="001B29FA" w:rsidRDefault="001B29FA" w:rsidP="001B29FA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F02531">
              <w:rPr>
                <w:rFonts w:ascii="Kanit Light" w:eastAsia="Yu Mincho" w:hAnsi="Kanit Light" w:cs="Kanit Light"/>
                <w:szCs w:val="22"/>
                <w:lang w:eastAsia="en-SG"/>
              </w:rPr>
              <w:t>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D5DF6CF" w14:textId="77777777" w:rsidR="001B29FA" w:rsidRPr="00EB6161" w:rsidRDefault="001B29FA" w:rsidP="001B29FA">
            <w:pPr>
              <w:spacing w:before="240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</w:tbl>
    <w:p w14:paraId="4A573D9A" w14:textId="0672CAE5" w:rsidR="00965923" w:rsidRDefault="00965923" w:rsidP="00823397">
      <w:pPr>
        <w:spacing w:after="0"/>
        <w:rPr>
          <w:rFonts w:ascii="Kanit Light" w:hAnsi="Kanit Light" w:cs="Kanit Light"/>
          <w:color w:val="FF0000"/>
          <w:szCs w:val="22"/>
          <w:lang w:val="en-SG" w:eastAsia="en-SG"/>
        </w:rPr>
      </w:pPr>
    </w:p>
    <w:p w14:paraId="1524B7BF" w14:textId="77777777" w:rsidR="00965923" w:rsidRDefault="00965923" w:rsidP="00823397">
      <w:pPr>
        <w:spacing w:after="0"/>
        <w:rPr>
          <w:rFonts w:ascii="Kanit Light" w:hAnsi="Kanit Light" w:cs="Kanit Light"/>
          <w:color w:val="FF0000"/>
          <w:szCs w:val="22"/>
          <w:lang w:val="en-SG" w:eastAsia="en-SG"/>
        </w:rPr>
      </w:pPr>
    </w:p>
    <w:p w14:paraId="5C36C755" w14:textId="77777777" w:rsidR="00965923" w:rsidRDefault="00965923" w:rsidP="00823397">
      <w:pPr>
        <w:spacing w:after="0"/>
        <w:rPr>
          <w:rFonts w:ascii="Kanit Light" w:hAnsi="Kanit Light" w:cs="Kanit Light"/>
          <w:color w:val="FF0000"/>
          <w:szCs w:val="22"/>
          <w:lang w:val="en-SG" w:eastAsia="en-SG"/>
        </w:rPr>
      </w:pPr>
    </w:p>
    <w:p w14:paraId="10FB5DA4" w14:textId="3337C8D5" w:rsidR="00965923" w:rsidRDefault="00965923" w:rsidP="00823397">
      <w:pPr>
        <w:spacing w:after="0"/>
        <w:rPr>
          <w:rFonts w:ascii="Kanit Light" w:hAnsi="Kanit Light" w:cs="Kanit Light"/>
          <w:color w:val="FF0000"/>
          <w:szCs w:val="22"/>
          <w:lang w:val="en-SG" w:eastAsia="en-SG"/>
        </w:rPr>
      </w:pPr>
    </w:p>
    <w:p w14:paraId="4ACFCA47" w14:textId="45DDA746" w:rsidR="00965923" w:rsidRDefault="00965923" w:rsidP="00823397">
      <w:pPr>
        <w:spacing w:after="0"/>
        <w:rPr>
          <w:rFonts w:ascii="Kanit Light" w:hAnsi="Kanit Light" w:cs="Kanit Light"/>
          <w:color w:val="FF0000"/>
          <w:szCs w:val="22"/>
          <w:lang w:val="en-SG" w:eastAsia="en-SG"/>
        </w:rPr>
      </w:pPr>
    </w:p>
    <w:p w14:paraId="49D0E38B" w14:textId="30759F6E" w:rsidR="00965923" w:rsidRDefault="00965923" w:rsidP="00823397">
      <w:pPr>
        <w:spacing w:after="0"/>
        <w:rPr>
          <w:rFonts w:ascii="Kanit Light" w:hAnsi="Kanit Light" w:cs="Kanit Light"/>
          <w:color w:val="FF0000"/>
          <w:szCs w:val="22"/>
          <w:lang w:val="en-SG" w:eastAsia="en-SG"/>
        </w:rPr>
      </w:pPr>
    </w:p>
    <w:p w14:paraId="7DBDBD30" w14:textId="5B4129BB" w:rsidR="00965923" w:rsidRDefault="00965923" w:rsidP="00823397">
      <w:pPr>
        <w:spacing w:after="0"/>
        <w:rPr>
          <w:rFonts w:ascii="Kanit Light" w:hAnsi="Kanit Light" w:cs="Kanit Light"/>
          <w:color w:val="FF0000"/>
          <w:szCs w:val="22"/>
          <w:lang w:val="en-SG" w:eastAsia="en-SG"/>
        </w:rPr>
      </w:pPr>
    </w:p>
    <w:p w14:paraId="4420C1DB" w14:textId="0D99E13A" w:rsidR="00965923" w:rsidRDefault="00965923" w:rsidP="00823397">
      <w:pPr>
        <w:spacing w:after="0"/>
        <w:rPr>
          <w:rFonts w:ascii="Kanit Light" w:hAnsi="Kanit Light" w:cs="Kanit Light"/>
          <w:color w:val="FF0000"/>
          <w:szCs w:val="22"/>
          <w:lang w:val="en-SG" w:eastAsia="en-SG"/>
        </w:rPr>
      </w:pPr>
    </w:p>
    <w:p w14:paraId="5709A099" w14:textId="0F10292E" w:rsidR="00BE41F0" w:rsidRDefault="00965923" w:rsidP="00823397">
      <w:pPr>
        <w:spacing w:after="0"/>
        <w:rPr>
          <w:rFonts w:ascii="Kanit Light" w:eastAsia="Times New Roman" w:hAnsi="Kanit Light" w:cs="Kanit Light"/>
          <w:szCs w:val="22"/>
          <w:lang w:val="en-SG"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1088" behindDoc="0" locked="0" layoutInCell="1" allowOverlap="1" wp14:anchorId="180B5B65" wp14:editId="71CEE1B1">
                <wp:simplePos x="0" y="0"/>
                <wp:positionH relativeFrom="margin">
                  <wp:posOffset>-104306</wp:posOffset>
                </wp:positionH>
                <wp:positionV relativeFrom="paragraph">
                  <wp:posOffset>276</wp:posOffset>
                </wp:positionV>
                <wp:extent cx="6877050" cy="619125"/>
                <wp:effectExtent l="0" t="0" r="19050" b="28575"/>
                <wp:wrapSquare wrapText="bothSides"/>
                <wp:docPr id="52" name="Rectangle: Rounded Corners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77050" cy="6191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97C5D10" w14:textId="26A03678" w:rsidR="00B16AB4" w:rsidRPr="00B24E7F" w:rsidRDefault="00B16AB4" w:rsidP="00B16AB4">
                            <w:pPr>
                              <w:spacing w:after="0"/>
                              <w:ind w:left="851" w:hanging="851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วันที่หนึ่ง </w:t>
                            </w:r>
                            <w:r w:rsidRPr="00E15EE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ท่าอากาศยานนานาชาติสุวรรณภูมิ</w:t>
                            </w:r>
                            <w:r w:rsidRPr="00E15EE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 xml:space="preserve"> -</w:t>
                            </w:r>
                            <w:r w:rsidR="00500E17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E15EE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ท่าอากาศยานลี่เจียง ซันยี่</w:t>
                            </w:r>
                            <w:r w:rsidRPr="00E15EE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 xml:space="preserve"> (</w:t>
                            </w:r>
                            <w:r w:rsidRPr="00E15EE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เมืองลี่เจียง</w:t>
                            </w:r>
                            <w:r w:rsidRPr="00E15EE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>)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00818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</w:t>
                            </w:r>
                            <w:r w:rsidRPr="00D0081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</w:t>
                            </w:r>
                            <w:proofErr w:type="spellStart"/>
                            <w:r w:rsidRPr="00D0081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ต้า</w:t>
                            </w:r>
                            <w:r w:rsidRPr="00D0081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</w:t>
                            </w:r>
                            <w:proofErr w:type="spellEnd"/>
                            <w:r w:rsidRPr="00D0081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ลี่</w:t>
                            </w:r>
                          </w:p>
                          <w:p w14:paraId="730B0786" w14:textId="77777777" w:rsidR="00B16AB4" w:rsidRPr="00E15EE7" w:rsidRDefault="00B16AB4" w:rsidP="00B16AB4">
                            <w:pPr>
                              <w:spacing w:after="0"/>
                              <w:ind w:left="1134" w:hanging="141"/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</w:pP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</w:t>
                            </w: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092CA249" w14:textId="77777777" w:rsidR="00B16AB4" w:rsidRPr="009D08F4" w:rsidRDefault="00B16AB4" w:rsidP="00B16AB4">
                            <w:pPr>
                              <w:spacing w:after="0"/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  <w:r w:rsidRPr="009D08F4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                                                                                                                                            </w:t>
                            </w:r>
                          </w:p>
                          <w:p w14:paraId="105A6EB7" w14:textId="77777777" w:rsidR="00B16AB4" w:rsidRDefault="00B16AB4" w:rsidP="00B16AB4">
                            <w:pPr>
                              <w:shd w:val="clear" w:color="auto" w:fill="0070C0"/>
                              <w:tabs>
                                <w:tab w:val="left" w:pos="1260"/>
                              </w:tabs>
                              <w:spacing w:after="0"/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E15EE7">
                              <w:rPr>
                                <w:rFonts w:ascii="Tahoma" w:hAnsi="Tahoma" w:cs="Tahoma"/>
                                <w:color w:val="FFFFFF"/>
                                <w:sz w:val="20"/>
                                <w:szCs w:val="20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80B5B65" id="Rectangle: Rounded Corners 52" o:spid="_x0000_s1037" style="position:absolute;margin-left:-8.2pt;margin-top:0;width:541.5pt;height:48.75pt;z-index:251801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" fillcolor="#0000a0" strokecolor="window">
                <v:fill color2="blue" rotate="t" angle="180" colors="0 #0000a0;.5 #0000e6;1 blue" focus="100%" type="gradient"/>
                <v:textbox>
                  <w:txbxContent>
                    <w:p w14:paraId="397C5D10" w14:textId="26A03678" w:rsidR="00B16AB4" w:rsidRPr="00B24E7F" w:rsidRDefault="00B16AB4" w:rsidP="00B16AB4">
                      <w:pPr>
                        <w:spacing w:after="0"/>
                        <w:ind w:left="851" w:hanging="851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</w:pP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วันที่หนึ่ง </w:t>
                      </w:r>
                      <w:r w:rsidRPr="00E15EE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>ท่าอากาศยานนานาชาติสุวรรณภูมิ</w:t>
                      </w:r>
                      <w:r w:rsidRPr="00E15EE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 xml:space="preserve"> -</w:t>
                      </w:r>
                      <w:r w:rsidR="00500E17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E15EE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>ท่าอากาศยานลี่เจียง ซันยี่</w:t>
                      </w:r>
                      <w:r w:rsidRPr="00E15EE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 xml:space="preserve"> (</w:t>
                      </w:r>
                      <w:r w:rsidRPr="00E15EE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>เมืองลี่เจียง</w:t>
                      </w:r>
                      <w:r w:rsidRPr="00E15EE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>)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00818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</w:t>
                      </w:r>
                      <w:r w:rsidRPr="00D0081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</w:t>
                      </w:r>
                      <w:proofErr w:type="spellStart"/>
                      <w:r w:rsidRPr="00D0081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ต้า</w:t>
                      </w:r>
                      <w:r w:rsidRPr="00D0081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ห</w:t>
                      </w:r>
                      <w:proofErr w:type="spellEnd"/>
                      <w:r w:rsidRPr="00D0081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ลี่</w:t>
                      </w:r>
                    </w:p>
                    <w:p w14:paraId="730B0786" w14:textId="77777777" w:rsidR="00B16AB4" w:rsidRPr="00E15EE7" w:rsidRDefault="00B16AB4" w:rsidP="00B16AB4">
                      <w:pPr>
                        <w:spacing w:after="0"/>
                        <w:ind w:left="1134" w:hanging="141"/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</w:pP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</w:t>
                      </w: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092CA249" w14:textId="77777777" w:rsidR="00B16AB4" w:rsidRPr="009D08F4" w:rsidRDefault="00B16AB4" w:rsidP="00B16AB4">
                      <w:pPr>
                        <w:spacing w:after="0"/>
                        <w:rPr>
                          <w:rFonts w:ascii="Kanit Light" w:hAnsi="Kanit Light" w:cs="Kanit Light"/>
                          <w:szCs w:val="22"/>
                        </w:rPr>
                      </w:pPr>
                      <w:r w:rsidRPr="009D08F4"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                                                                                                                                            </w:t>
                      </w:r>
                    </w:p>
                    <w:p w14:paraId="105A6EB7" w14:textId="77777777" w:rsidR="00B16AB4" w:rsidRDefault="00B16AB4" w:rsidP="00B16AB4">
                      <w:pPr>
                        <w:shd w:val="clear" w:color="auto" w:fill="0070C0"/>
                        <w:tabs>
                          <w:tab w:val="left" w:pos="1260"/>
                        </w:tabs>
                        <w:spacing w:after="0"/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E15EE7">
                        <w:rPr>
                          <w:rFonts w:ascii="Tahoma" w:hAnsi="Tahoma" w:cs="Tahoma"/>
                          <w:color w:val="FFFFFF"/>
                          <w:sz w:val="20"/>
                          <w:szCs w:val="20"/>
                          <w:cs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0051B9" w:rsidRPr="00E02EED">
        <w:rPr>
          <w:rFonts w:ascii="Kanit Light" w:hAnsi="Kanit Light" w:cs="Kanit Light"/>
          <w:color w:val="FF0000"/>
          <w:szCs w:val="22"/>
          <w:lang w:val="en-SG" w:eastAsia="en-SG"/>
        </w:rPr>
        <w:t>1</w:t>
      </w:r>
      <w:r w:rsidR="00C8314D">
        <w:rPr>
          <w:rFonts w:ascii="Kanit Light" w:hAnsi="Kanit Light" w:cs="Kanit Light"/>
          <w:color w:val="FF0000"/>
          <w:szCs w:val="22"/>
          <w:lang w:val="en-SG" w:eastAsia="en-SG"/>
        </w:rPr>
        <w:t>0</w:t>
      </w:r>
      <w:r w:rsidR="00FA5C21" w:rsidRPr="00E02EED">
        <w:rPr>
          <w:rFonts w:ascii="Kanit Light" w:hAnsi="Kanit Light" w:cs="Kanit Light" w:hint="cs"/>
          <w:color w:val="FF0000"/>
          <w:szCs w:val="22"/>
          <w:cs/>
          <w:lang w:val="en-SG" w:eastAsia="en-SG"/>
        </w:rPr>
        <w:t>.</w:t>
      </w:r>
      <w:r w:rsidR="00C8314D">
        <w:rPr>
          <w:rFonts w:ascii="Kanit Light" w:hAnsi="Kanit Light" w:cs="Kanit Light"/>
          <w:color w:val="FF0000"/>
          <w:szCs w:val="22"/>
          <w:lang w:val="en-SG" w:eastAsia="en-SG"/>
        </w:rPr>
        <w:t>3</w:t>
      </w:r>
      <w:r w:rsidR="00FB2AAF" w:rsidRPr="00E02EED">
        <w:rPr>
          <w:rFonts w:ascii="Kanit Light" w:hAnsi="Kanit Light" w:cs="Kanit Light" w:hint="cs"/>
          <w:color w:val="FF0000"/>
          <w:szCs w:val="22"/>
          <w:cs/>
          <w:lang w:val="en-SG" w:eastAsia="en-SG"/>
        </w:rPr>
        <w:t>0</w:t>
      </w:r>
      <w:r w:rsidR="00FA5C21" w:rsidRPr="00E02EED">
        <w:rPr>
          <w:rFonts w:ascii="Kanit Light" w:hAnsi="Kanit Light" w:cs="Kanit Light"/>
          <w:color w:val="FF0000"/>
          <w:szCs w:val="22"/>
          <w:lang w:eastAsia="en-SG"/>
        </w:rPr>
        <w:t xml:space="preserve"> </w:t>
      </w:r>
      <w:r w:rsidR="00FA5C21" w:rsidRPr="00E02EED">
        <w:rPr>
          <w:rFonts w:ascii="Kanit Light" w:hAnsi="Kanit Light" w:cs="Kanit Light"/>
          <w:color w:val="FF0000"/>
          <w:szCs w:val="22"/>
          <w:cs/>
          <w:lang w:eastAsia="en-SG"/>
        </w:rPr>
        <w:t xml:space="preserve">น. </w:t>
      </w:r>
      <w:r w:rsidR="00AE031A" w:rsidRPr="00E02EED">
        <w:rPr>
          <w:rFonts w:ascii="Kanit Light" w:hAnsi="Kanit Light" w:cs="Kanit Light" w:hint="cs"/>
          <w:color w:val="FF0000"/>
          <w:szCs w:val="22"/>
          <w:cs/>
          <w:lang w:eastAsia="en-SG"/>
        </w:rPr>
        <w:t xml:space="preserve"> </w:t>
      </w:r>
      <w:r w:rsidR="00CD3465" w:rsidRPr="00E02EED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</w:t>
      </w:r>
      <w:r w:rsidR="00CD3465" w:rsidRPr="00E15EE7"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  <w:t xml:space="preserve"> ณ</w:t>
      </w:r>
      <w:r w:rsidR="00CD3465" w:rsidRPr="00E02EED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r w:rsidR="00C552A9" w:rsidRPr="00E02EED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="00C552A9" w:rsidRPr="00E02EED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นานาชาติสุวรรณภูมิ</w:t>
      </w:r>
      <w:r w:rsidR="00C552A9" w:rsidRPr="00E02EED">
        <w:rPr>
          <w:rFonts w:ascii="Kanit Light" w:eastAsia="Times New Roman" w:hAnsi="Kanit Light" w:cs="Kanit Light"/>
          <w:color w:val="0000FF"/>
          <w:szCs w:val="22"/>
          <w:lang w:val="en-SG" w:eastAsia="en-SG"/>
        </w:rPr>
        <w:t xml:space="preserve"> </w:t>
      </w:r>
      <w:r w:rsidR="00CD3465" w:rsidRPr="00E02EED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อาคารผู้โดยสารขาออกระหว่างประเทศ</w:t>
      </w:r>
      <w:r w:rsidR="00CD3465" w:rsidRPr="00B24E7F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ชั้น</w:t>
      </w:r>
      <w:r w:rsidR="00CD3465" w:rsidRPr="00B24E7F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CA720E" w:rsidRPr="00B24E7F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 w:bidi="ar-SA"/>
        </w:rPr>
        <w:t>4</w:t>
      </w:r>
      <w:r w:rsidR="00CD3465" w:rsidRPr="00E02EED">
        <w:rPr>
          <w:rFonts w:ascii="Kanit Light" w:eastAsia="Times New Roman" w:hAnsi="Kanit Light" w:cs="Kanit Light"/>
          <w:szCs w:val="22"/>
          <w:lang w:val="en-SG" w:eastAsia="en-SG" w:bidi="ar-SA"/>
        </w:rPr>
        <w:t xml:space="preserve"> </w:t>
      </w:r>
      <w:r w:rsidR="00CD3465" w:rsidRPr="00E02EED">
        <w:rPr>
          <w:rFonts w:ascii="Kanit Light" w:eastAsia="Times New Roman" w:hAnsi="Kanit Light" w:cs="Kanit Light"/>
          <w:szCs w:val="22"/>
          <w:cs/>
          <w:lang w:val="en-SG" w:eastAsia="en-SG"/>
        </w:rPr>
        <w:t>เคาน์เตอร์สายการ</w:t>
      </w:r>
      <w:r w:rsidR="00BE41F0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</w:p>
    <w:p w14:paraId="2762FEE0" w14:textId="1E00B187" w:rsidR="00E7793E" w:rsidRPr="00E02EED" w:rsidRDefault="00BE41F0" w:rsidP="00BE41F0">
      <w:pPr>
        <w:tabs>
          <w:tab w:val="left" w:pos="851"/>
        </w:tabs>
        <w:spacing w:after="0" w:line="240" w:lineRule="auto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                </w:t>
      </w:r>
      <w:r w:rsidR="00CD3465" w:rsidRPr="00E02EED">
        <w:rPr>
          <w:rFonts w:ascii="Kanit Light" w:eastAsia="Times New Roman" w:hAnsi="Kanit Light" w:cs="Kanit Light"/>
          <w:szCs w:val="22"/>
          <w:cs/>
          <w:lang w:val="en-SG" w:eastAsia="en-SG"/>
        </w:rPr>
        <w:t>บิน</w:t>
      </w:r>
      <w:r w:rsidR="00F22FC5">
        <w:rPr>
          <w:rFonts w:ascii="Kanit Light" w:hAnsi="Kanit Light" w:cs="Kanit Light"/>
          <w:color w:val="FF0000"/>
          <w:szCs w:val="22"/>
        </w:rPr>
        <w:t xml:space="preserve"> </w:t>
      </w:r>
      <w:proofErr w:type="spellStart"/>
      <w:r w:rsidR="00CA720E" w:rsidRPr="00E02EED">
        <w:rPr>
          <w:rFonts w:ascii="Kanit Light" w:hAnsi="Kanit Light" w:cs="Kanit Light"/>
          <w:color w:val="FF0000"/>
          <w:szCs w:val="22"/>
        </w:rPr>
        <w:t>Ruili</w:t>
      </w:r>
      <w:proofErr w:type="spellEnd"/>
      <w:r w:rsidR="00CA720E" w:rsidRPr="00E02EED">
        <w:rPr>
          <w:rFonts w:ascii="Kanit Light" w:hAnsi="Kanit Light" w:cs="Kanit Light"/>
          <w:color w:val="FF0000"/>
          <w:szCs w:val="22"/>
        </w:rPr>
        <w:t xml:space="preserve"> Airlines (DR)</w:t>
      </w:r>
      <w:r w:rsidR="00CA720E" w:rsidRPr="00E02EED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CD3465" w:rsidRPr="00E02EED">
        <w:rPr>
          <w:rFonts w:ascii="Kanit Light" w:eastAsia="Times New Roman" w:hAnsi="Kanit Light" w:cs="Kanit Light"/>
          <w:szCs w:val="22"/>
          <w:cs/>
          <w:lang w:val="en-SG" w:eastAsia="en-SG"/>
        </w:rPr>
        <w:t>โดยมีเจ้าหน้าที่บริษัทฯ</w:t>
      </w:r>
      <w:r w:rsidR="007D0C99" w:rsidRPr="00E02EED">
        <w:rPr>
          <w:rFonts w:ascii="Kanit Light" w:eastAsia="Times New Roman" w:hAnsi="Kanit Light" w:cs="Kanit Light"/>
          <w:szCs w:val="22"/>
          <w:lang w:val="en-SG" w:eastAsia="en-SG"/>
        </w:rPr>
        <w:t xml:space="preserve"> </w:t>
      </w:r>
      <w:r w:rsidR="00CD3465" w:rsidRPr="00E02EED">
        <w:rPr>
          <w:rFonts w:ascii="Kanit Light" w:eastAsia="Times New Roman" w:hAnsi="Kanit Light" w:cs="Kanit Light"/>
          <w:szCs w:val="22"/>
          <w:cs/>
          <w:lang w:val="en-SG" w:eastAsia="en-SG"/>
        </w:rPr>
        <w:t>คอยต้อนรับอำนวยความสะดวกด้านเอกสาร</w:t>
      </w:r>
    </w:p>
    <w:p w14:paraId="1BD8A36E" w14:textId="6E477B07" w:rsidR="00205D33" w:rsidRPr="00E02EED" w:rsidRDefault="00C552A9" w:rsidP="006061A6">
      <w:pPr>
        <w:spacing w:after="0" w:line="240" w:lineRule="auto"/>
        <w:ind w:left="851" w:right="118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E02EED">
        <w:rPr>
          <w:rFonts w:ascii="Kanit Light" w:hAnsi="Kanit Light" w:cs="Kanit Light"/>
          <w:color w:val="FF0000"/>
          <w:szCs w:val="22"/>
          <w:lang w:val="en-SG" w:eastAsia="en-SG"/>
        </w:rPr>
        <w:t>1</w:t>
      </w:r>
      <w:r w:rsidR="00C8314D">
        <w:rPr>
          <w:rFonts w:ascii="Kanit Light" w:hAnsi="Kanit Light" w:cs="Kanit Light"/>
          <w:color w:val="FF0000"/>
          <w:szCs w:val="22"/>
          <w:lang w:val="en-SG" w:eastAsia="en-SG"/>
        </w:rPr>
        <w:t>3</w:t>
      </w:r>
      <w:r w:rsidR="000F2363" w:rsidRPr="00E02EED">
        <w:rPr>
          <w:rFonts w:ascii="Kanit Light" w:hAnsi="Kanit Light" w:cs="Kanit Light" w:hint="cs"/>
          <w:color w:val="FF0000"/>
          <w:szCs w:val="22"/>
          <w:cs/>
          <w:lang w:val="en-SG" w:eastAsia="en-SG"/>
        </w:rPr>
        <w:t>.</w:t>
      </w:r>
      <w:r w:rsidR="00C8314D">
        <w:rPr>
          <w:rFonts w:ascii="Kanit Light" w:hAnsi="Kanit Light" w:cs="Kanit Light"/>
          <w:color w:val="FF0000"/>
          <w:szCs w:val="22"/>
          <w:lang w:val="en-SG" w:eastAsia="en-SG"/>
        </w:rPr>
        <w:t>5</w:t>
      </w:r>
      <w:r w:rsidR="00534FDB">
        <w:rPr>
          <w:rFonts w:ascii="Kanit Light" w:hAnsi="Kanit Light" w:cs="Kanit Light"/>
          <w:color w:val="FF0000"/>
          <w:szCs w:val="22"/>
          <w:lang w:val="en-SG" w:eastAsia="en-SG"/>
        </w:rPr>
        <w:t>0</w:t>
      </w:r>
      <w:r w:rsidR="00FA5C21" w:rsidRPr="00E02EED">
        <w:rPr>
          <w:rFonts w:ascii="Kanit Light" w:hAnsi="Kanit Light" w:cs="Kanit Light"/>
          <w:color w:val="FF0000"/>
          <w:szCs w:val="22"/>
          <w:lang w:val="en-SG" w:eastAsia="en-SG" w:bidi="ar-SA"/>
        </w:rPr>
        <w:t xml:space="preserve"> </w:t>
      </w:r>
      <w:r w:rsidR="00FA5C21" w:rsidRPr="00E02EED">
        <w:rPr>
          <w:rFonts w:ascii="Kanit Light" w:hAnsi="Kanit Light" w:cs="Kanit Light"/>
          <w:color w:val="FF0000"/>
          <w:szCs w:val="22"/>
          <w:cs/>
          <w:lang w:val="en-SG" w:eastAsia="en-SG"/>
        </w:rPr>
        <w:t>น.</w:t>
      </w:r>
      <w:r w:rsidR="00D007E2" w:rsidRPr="00E02EED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 </w:t>
      </w:r>
      <w:r w:rsidR="00B24E7F">
        <w:rPr>
          <w:rFonts w:ascii="Kanit Light" w:eastAsia="Times New Roman" w:hAnsi="Kanit Light" w:cs="Kanit Light"/>
          <w:szCs w:val="22"/>
          <w:cs/>
          <w:lang w:val="en-SG" w:eastAsia="en-SG"/>
        </w:rPr>
        <w:tab/>
      </w:r>
      <w:r w:rsidR="000F2363" w:rsidRPr="00E02EED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r w:rsidR="000F2363" w:rsidRPr="00E02EED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r w:rsidR="00AA2C47" w:rsidRPr="00E02EED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ท่าอากาศยานลี</w:t>
      </w:r>
      <w:r w:rsidR="00AA2C47" w:rsidRPr="00E02EED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่</w:t>
      </w:r>
      <w:r w:rsidR="00AA2C47" w:rsidRPr="00E02EED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เจียง ซันยี่</w:t>
      </w:r>
      <w:r w:rsidRPr="00E02EED">
        <w:rPr>
          <w:rFonts w:ascii="Kanit Light" w:eastAsia="Times New Roman" w:hAnsi="Kanit Light" w:cs="Kanit Light"/>
          <w:color w:val="0000FF"/>
          <w:szCs w:val="22"/>
          <w:lang w:val="en-SG" w:eastAsia="en-SG"/>
        </w:rPr>
        <w:t xml:space="preserve"> </w:t>
      </w:r>
      <w:r w:rsidR="000F2363" w:rsidRPr="00E02EED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bookmarkStart w:id="6" w:name="_Hlk132191124"/>
      <w:bookmarkStart w:id="7" w:name="_Hlk132107225"/>
      <w:r w:rsidR="00535003" w:rsidRPr="00E02EED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สายการบิน</w:t>
      </w:r>
      <w:r w:rsidR="00CA720E" w:rsidRPr="00E02EED">
        <w:rPr>
          <w:rFonts w:ascii="Kanit Light" w:hAnsi="Kanit Light" w:cs="Kanit Light"/>
          <w:color w:val="FF0000"/>
          <w:szCs w:val="22"/>
        </w:rPr>
        <w:t xml:space="preserve"> </w:t>
      </w:r>
      <w:proofErr w:type="spellStart"/>
      <w:r w:rsidR="00CA720E" w:rsidRPr="00E02EED">
        <w:rPr>
          <w:rFonts w:ascii="Kanit Light" w:hAnsi="Kanit Light" w:cs="Kanit Light"/>
          <w:color w:val="FF0000"/>
          <w:szCs w:val="22"/>
        </w:rPr>
        <w:t>Ruili</w:t>
      </w:r>
      <w:proofErr w:type="spellEnd"/>
      <w:r w:rsidR="00CA720E" w:rsidRPr="00E02EED">
        <w:rPr>
          <w:rFonts w:ascii="Kanit Light" w:hAnsi="Kanit Light" w:cs="Kanit Light"/>
          <w:color w:val="FF0000"/>
          <w:szCs w:val="22"/>
        </w:rPr>
        <w:t xml:space="preserve"> Airlines (DR)</w:t>
      </w:r>
      <w:r w:rsidR="00CA720E" w:rsidRPr="00E02EED">
        <w:rPr>
          <w:rFonts w:ascii="Kanit Light" w:eastAsia="Times New Roman" w:hAnsi="Kanit Light" w:cs="Kanit Light"/>
          <w:szCs w:val="22"/>
          <w:lang w:val="en-SG" w:eastAsia="en-SG"/>
        </w:rPr>
        <w:t xml:space="preserve"> </w:t>
      </w:r>
      <w:r w:rsidR="000F2363" w:rsidRPr="00E02EED">
        <w:rPr>
          <w:rFonts w:ascii="Kanit Light" w:eastAsia="Times New Roman" w:hAnsi="Kanit Light" w:cs="Kanit Light"/>
          <w:szCs w:val="22"/>
          <w:cs/>
          <w:lang w:val="en-SG" w:eastAsia="en-SG"/>
        </w:rPr>
        <w:t>เที่ยวบินที</w:t>
      </w:r>
      <w:bookmarkStart w:id="8" w:name="_Hlk132117787"/>
      <w:r w:rsidR="00535003" w:rsidRPr="00E02EED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>่</w:t>
      </w:r>
      <w:r w:rsidR="00AB27EC" w:rsidRPr="00E02EED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 xml:space="preserve"> </w:t>
      </w:r>
      <w:bookmarkEnd w:id="6"/>
      <w:bookmarkEnd w:id="7"/>
      <w:bookmarkEnd w:id="8"/>
      <w:r w:rsidR="00CA720E" w:rsidRPr="00E02EED">
        <w:rPr>
          <w:rFonts w:ascii="Kanit Light" w:eastAsia="Times New Roman" w:hAnsi="Kanit Light" w:cs="Kanit Light"/>
          <w:color w:val="FF0000"/>
          <w:szCs w:val="22"/>
          <w:lang w:eastAsia="en-SG"/>
        </w:rPr>
        <w:t>DR5042</w:t>
      </w:r>
    </w:p>
    <w:p w14:paraId="7CF66997" w14:textId="24B7B976" w:rsidR="00D00818" w:rsidRDefault="00FB2AAF" w:rsidP="00D007E2">
      <w:pPr>
        <w:tabs>
          <w:tab w:val="left" w:pos="4008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C00000"/>
          <w:szCs w:val="22"/>
        </w:rPr>
      </w:pPr>
      <w:r w:rsidRPr="00E02EED">
        <w:rPr>
          <w:rFonts w:ascii="Kanit Light" w:eastAsia="SimSun" w:hAnsi="Kanit Light" w:cs="Kanit Light" w:hint="cs"/>
          <w:noProof/>
          <w:color w:val="FF0000"/>
          <w:szCs w:val="22"/>
          <w:cs/>
          <w:lang w:val="th-TH"/>
        </w:rPr>
        <w:t>1</w:t>
      </w:r>
      <w:r w:rsidR="00C8314D">
        <w:rPr>
          <w:rFonts w:ascii="Kanit Light" w:eastAsia="SimSun" w:hAnsi="Kanit Light" w:cs="Kanit Light" w:hint="cs"/>
          <w:noProof/>
          <w:color w:val="FF0000"/>
          <w:szCs w:val="22"/>
          <w:cs/>
          <w:lang w:val="th-TH"/>
        </w:rPr>
        <w:t>7</w:t>
      </w:r>
      <w:r w:rsidRPr="00E02EED">
        <w:rPr>
          <w:rFonts w:ascii="Kanit Light" w:eastAsia="SimSun" w:hAnsi="Kanit Light" w:cs="Kanit Light" w:hint="cs"/>
          <w:noProof/>
          <w:color w:val="FF0000"/>
          <w:szCs w:val="22"/>
          <w:cs/>
          <w:lang w:val="th-TH"/>
        </w:rPr>
        <w:t>.</w:t>
      </w:r>
      <w:r w:rsidR="00C8314D">
        <w:rPr>
          <w:rFonts w:ascii="Kanit Light" w:hAnsi="Kanit Light" w:cs="Kanit Light"/>
          <w:color w:val="FF0000"/>
          <w:szCs w:val="22"/>
          <w:lang w:val="en-SG" w:eastAsia="en-SG"/>
        </w:rPr>
        <w:t>4</w:t>
      </w:r>
      <w:r w:rsidR="00B24E7F">
        <w:rPr>
          <w:rFonts w:ascii="Kanit Light" w:hAnsi="Kanit Light" w:cs="Kanit Light" w:hint="cs"/>
          <w:color w:val="FF0000"/>
          <w:szCs w:val="22"/>
          <w:cs/>
          <w:lang w:val="en-SG" w:eastAsia="en-SG"/>
        </w:rPr>
        <w:t>0</w:t>
      </w:r>
      <w:r w:rsidR="00FA5C21" w:rsidRPr="00E02EED">
        <w:rPr>
          <w:rFonts w:ascii="Kanit Light" w:hAnsi="Kanit Light" w:cs="Kanit Light"/>
          <w:color w:val="FF0000"/>
          <w:szCs w:val="22"/>
          <w:lang w:val="en-SG" w:eastAsia="en-SG"/>
        </w:rPr>
        <w:t xml:space="preserve"> </w:t>
      </w:r>
      <w:r w:rsidR="00FA5C21" w:rsidRPr="00E02EED">
        <w:rPr>
          <w:rFonts w:ascii="Kanit Light" w:hAnsi="Kanit Light" w:cs="Kanit Light"/>
          <w:color w:val="FF0000"/>
          <w:szCs w:val="22"/>
          <w:cs/>
          <w:lang w:val="en-SG" w:eastAsia="en-SG"/>
        </w:rPr>
        <w:t>น.</w:t>
      </w:r>
      <w:r w:rsidR="00FA5C21" w:rsidRPr="00E02EED">
        <w:rPr>
          <w:rFonts w:ascii="Kanit Light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D65F66" w:rsidRPr="00E02EED">
        <w:rPr>
          <w:rFonts w:ascii="Kanit Light" w:eastAsia="Times New Roman" w:hAnsi="Kanit Light" w:cs="Kanit Light"/>
          <w:szCs w:val="22"/>
          <w:cs/>
        </w:rPr>
        <w:t xml:space="preserve">เดินทางถึง </w:t>
      </w:r>
      <w:r w:rsidR="00AA2C47" w:rsidRPr="00E02EED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ท่าอากาศยานลี</w:t>
      </w:r>
      <w:r w:rsidR="00AA2C47" w:rsidRPr="00E02EED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่</w:t>
      </w:r>
      <w:r w:rsidR="00AA2C47" w:rsidRPr="00E02EED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เจียง ซันยี่</w:t>
      </w:r>
      <w:r w:rsidR="007D0C99" w:rsidRPr="00E15EE7">
        <w:rPr>
          <w:rFonts w:ascii="Kanit Light" w:eastAsia="Times New Roman" w:hAnsi="Kanit Light" w:cs="Kanit Light"/>
          <w:color w:val="000000"/>
          <w:szCs w:val="22"/>
          <w:lang w:eastAsia="en-SG"/>
        </w:rPr>
        <w:t xml:space="preserve"> </w:t>
      </w:r>
      <w:r w:rsidR="00535003" w:rsidRPr="00E02EED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>สาธารณรัฐประชาชนจีน</w:t>
      </w:r>
      <w:r w:rsidR="00FA00FD" w:rsidRPr="00E15EE7">
        <w:rPr>
          <w:rFonts w:ascii="Kanit Light" w:eastAsia="Times New Roman" w:hAnsi="Kanit Light" w:cs="Kanit Light" w:hint="cs"/>
          <w:color w:val="000000"/>
          <w:szCs w:val="22"/>
          <w:cs/>
          <w:lang w:eastAsia="en-SG"/>
        </w:rPr>
        <w:t xml:space="preserve"> </w:t>
      </w:r>
      <w:r w:rsidR="00D65F66" w:rsidRPr="00E02EED">
        <w:rPr>
          <w:rFonts w:ascii="Kanit Light" w:eastAsia="Times New Roman" w:hAnsi="Kanit Light" w:cs="Kanit Light"/>
          <w:color w:val="000000"/>
          <w:szCs w:val="22"/>
          <w:cs/>
        </w:rPr>
        <w:t>นำท่านสู่ขั้นตอนการตรวจคนเข้าเมืองและศุลกาก</w:t>
      </w:r>
      <w:r w:rsidR="00D65F66" w:rsidRPr="00E02EED">
        <w:rPr>
          <w:rFonts w:ascii="Kanit Light" w:eastAsia="Times New Roman" w:hAnsi="Kanit Light" w:cs="Kanit Light" w:hint="cs"/>
          <w:color w:val="000000"/>
          <w:szCs w:val="22"/>
          <w:cs/>
        </w:rPr>
        <w:t>ร</w:t>
      </w:r>
      <w:r w:rsidR="00AA2C47" w:rsidRPr="00E02EED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="00EC353B">
        <w:rPr>
          <w:rFonts w:ascii="Kanit Light" w:eastAsia="Times New Roman" w:hAnsi="Kanit Light" w:cs="Kanit Light"/>
          <w:i/>
          <w:iCs/>
          <w:color w:val="C00000"/>
          <w:szCs w:val="22"/>
        </w:rPr>
        <w:t>(</w:t>
      </w:r>
      <w:r w:rsidR="00D65F66" w:rsidRPr="00E02EED">
        <w:rPr>
          <w:rFonts w:ascii="Kanit Light" w:eastAsia="Times New Roman" w:hAnsi="Kanit Light" w:cs="Kanit Light"/>
          <w:i/>
          <w:iCs/>
          <w:color w:val="C00000"/>
          <w:szCs w:val="22"/>
          <w:cs/>
        </w:rPr>
        <w:t>เวล</w:t>
      </w:r>
      <w:r w:rsidR="00D65F66" w:rsidRPr="00E02EED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>า</w:t>
      </w:r>
      <w:r w:rsidR="00D65F66" w:rsidRPr="00E02EED">
        <w:rPr>
          <w:rFonts w:ascii="Kanit Light" w:eastAsia="Times New Roman" w:hAnsi="Kanit Light" w:cs="Kanit Light"/>
          <w:i/>
          <w:iCs/>
          <w:color w:val="C00000"/>
          <w:szCs w:val="22"/>
          <w:cs/>
        </w:rPr>
        <w:t>ท้องถิ่นที่</w:t>
      </w:r>
      <w:r w:rsidR="00AA2C47" w:rsidRPr="00E02EED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>สาธารณะรัฐประชาชน</w:t>
      </w:r>
      <w:r w:rsidR="00C77888" w:rsidRPr="00E02EED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>จีนเร็วกว่าประเทศไทย 1 ชั่วโมง</w:t>
      </w:r>
      <w:r w:rsidR="00D154AA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 xml:space="preserve"> </w:t>
      </w:r>
      <w:r w:rsidR="00D154AA" w:rsidRPr="00D154AA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>รบกวนปรับเวลาของท่านเพื่อสะดวกในการนัดหมาย</w:t>
      </w:r>
      <w:r w:rsidR="00D65F66" w:rsidRPr="00E02EED">
        <w:rPr>
          <w:rFonts w:ascii="Kanit Light" w:eastAsia="Times New Roman" w:hAnsi="Kanit Light" w:cs="Kanit Light"/>
          <w:i/>
          <w:iCs/>
          <w:color w:val="C00000"/>
          <w:szCs w:val="22"/>
          <w:cs/>
        </w:rPr>
        <w:t>)</w:t>
      </w:r>
      <w:r w:rsidR="00D00818">
        <w:rPr>
          <w:rFonts w:ascii="Kanit Light" w:eastAsia="Times New Roman" w:hAnsi="Kanit Light" w:cs="Kanit Light"/>
          <w:i/>
          <w:iCs/>
          <w:color w:val="C00000"/>
          <w:szCs w:val="22"/>
        </w:rPr>
        <w:t xml:space="preserve"> </w:t>
      </w:r>
      <w:r w:rsidR="00D00818" w:rsidRPr="001A759D">
        <w:rPr>
          <w:rFonts w:ascii="Kanit Light" w:hAnsi="Kanit Light" w:cs="Kanit Light"/>
          <w:szCs w:val="22"/>
          <w:cs/>
        </w:rPr>
        <w:t>เดินทาง</w:t>
      </w:r>
      <w:r w:rsidR="00D00818" w:rsidRPr="001A759D">
        <w:rPr>
          <w:rFonts w:ascii="Kanit Light" w:hAnsi="Kanit Light" w:cs="Kanit Light" w:hint="cs"/>
          <w:szCs w:val="22"/>
          <w:cs/>
        </w:rPr>
        <w:t>เข้า</w:t>
      </w:r>
      <w:r w:rsidR="00D00818" w:rsidRPr="001A759D">
        <w:rPr>
          <w:rFonts w:ascii="Kanit Light" w:hAnsi="Kanit Light" w:cs="Kanit Light"/>
          <w:szCs w:val="22"/>
          <w:cs/>
        </w:rPr>
        <w:t>สู่</w:t>
      </w:r>
      <w:r w:rsidR="001B483E">
        <w:rPr>
          <w:rFonts w:ascii="Kanit Light" w:hAnsi="Kanit Light" w:cs="Kanit Light" w:hint="cs"/>
          <w:szCs w:val="22"/>
          <w:cs/>
        </w:rPr>
        <w:t xml:space="preserve"> </w:t>
      </w:r>
      <w:r w:rsidR="00D00818" w:rsidRPr="001A759D">
        <w:rPr>
          <w:rFonts w:ascii="Kanit Light" w:hAnsi="Kanit Light" w:cs="Kanit Light"/>
          <w:b/>
          <w:bCs/>
          <w:szCs w:val="22"/>
          <w:cs/>
        </w:rPr>
        <w:t>เมือง</w:t>
      </w:r>
      <w:proofErr w:type="spellStart"/>
      <w:r w:rsidR="00D00818" w:rsidRPr="001A759D">
        <w:rPr>
          <w:rFonts w:ascii="Kanit Light" w:hAnsi="Kanit Light" w:cs="Kanit Light"/>
          <w:b/>
          <w:bCs/>
          <w:szCs w:val="22"/>
          <w:cs/>
        </w:rPr>
        <w:t>ต้า</w:t>
      </w:r>
      <w:r w:rsidR="00D00818" w:rsidRPr="001A759D">
        <w:rPr>
          <w:rFonts w:ascii="Kanit Light" w:hAnsi="Kanit Light" w:cs="Kanit Light" w:hint="cs"/>
          <w:b/>
          <w:bCs/>
          <w:szCs w:val="22"/>
          <w:cs/>
        </w:rPr>
        <w:t>ห</w:t>
      </w:r>
      <w:proofErr w:type="spellEnd"/>
      <w:r w:rsidR="00D00818" w:rsidRPr="001A759D">
        <w:rPr>
          <w:rFonts w:ascii="Kanit Light" w:hAnsi="Kanit Light" w:cs="Kanit Light"/>
          <w:b/>
          <w:bCs/>
          <w:szCs w:val="22"/>
          <w:cs/>
        </w:rPr>
        <w:t>ลี่</w:t>
      </w:r>
      <w:r w:rsidR="00D00818" w:rsidRPr="001A759D">
        <w:rPr>
          <w:rFonts w:ascii="Kanit Light" w:hAnsi="Kanit Light" w:cs="Kanit Light"/>
          <w:szCs w:val="22"/>
          <w:cs/>
        </w:rPr>
        <w:t xml:space="preserve"> เขตปกครองตนเองทางตะวันตกเฉียงใต้ของจีน ในมณฑล</w:t>
      </w:r>
      <w:proofErr w:type="spellStart"/>
      <w:r w:rsidR="00D00818" w:rsidRPr="001A759D">
        <w:rPr>
          <w:rFonts w:ascii="Kanit Light" w:hAnsi="Kanit Light" w:cs="Kanit Light"/>
          <w:szCs w:val="22"/>
          <w:cs/>
        </w:rPr>
        <w:t>ยูน</w:t>
      </w:r>
      <w:proofErr w:type="spellEnd"/>
      <w:r w:rsidR="00D00818" w:rsidRPr="001A759D">
        <w:rPr>
          <w:rFonts w:ascii="Kanit Light" w:hAnsi="Kanit Light" w:cs="Kanit Light"/>
          <w:szCs w:val="22"/>
          <w:cs/>
        </w:rPr>
        <w:t>นานตั้งอยู่ระหว่าง</w:t>
      </w:r>
      <w:r w:rsidR="00D00818" w:rsidRPr="00F842F6">
        <w:rPr>
          <w:rFonts w:ascii="Kanit Light" w:hAnsi="Kanit Light" w:cs="Kanit Light"/>
          <w:szCs w:val="22"/>
          <w:cs/>
        </w:rPr>
        <w:t>ทะเลสาบ</w:t>
      </w:r>
      <w:proofErr w:type="spellStart"/>
      <w:r w:rsidR="00D00818" w:rsidRPr="00F842F6">
        <w:rPr>
          <w:rFonts w:ascii="Kanit Light" w:hAnsi="Kanit Light" w:cs="Kanit Light"/>
          <w:szCs w:val="22"/>
          <w:cs/>
        </w:rPr>
        <w:t>เอ๋</w:t>
      </w:r>
      <w:proofErr w:type="spellEnd"/>
      <w:r w:rsidR="00D00818" w:rsidRPr="00F842F6">
        <w:rPr>
          <w:rFonts w:ascii="Kanit Light" w:hAnsi="Kanit Light" w:cs="Kanit Light"/>
          <w:szCs w:val="22"/>
          <w:cs/>
        </w:rPr>
        <w:t>อร์ไห่</w:t>
      </w:r>
      <w:r w:rsidR="00D00818" w:rsidRPr="001A759D">
        <w:rPr>
          <w:rFonts w:ascii="Kanit Light" w:hAnsi="Kanit Light" w:cs="Kanit Light"/>
          <w:szCs w:val="22"/>
          <w:cs/>
        </w:rPr>
        <w:t>กับภูเขาฉางซานที่ระดับ 1</w:t>
      </w:r>
      <w:r w:rsidR="00D00818" w:rsidRPr="001A759D">
        <w:rPr>
          <w:rFonts w:ascii="Kanit Light" w:hAnsi="Kanit Light" w:cs="Kanit Light"/>
          <w:szCs w:val="22"/>
        </w:rPr>
        <w:t>,</w:t>
      </w:r>
      <w:r w:rsidR="00D00818" w:rsidRPr="001A759D">
        <w:rPr>
          <w:rFonts w:ascii="Kanit Light" w:hAnsi="Kanit Light" w:cs="Kanit Light"/>
          <w:szCs w:val="22"/>
          <w:cs/>
        </w:rPr>
        <w:t>975 เมตร</w:t>
      </w:r>
    </w:p>
    <w:p w14:paraId="559E6646" w14:textId="2D91CAF5" w:rsidR="00D00818" w:rsidRPr="001B483E" w:rsidRDefault="00D00818" w:rsidP="00D00818">
      <w:pPr>
        <w:tabs>
          <w:tab w:val="center" w:pos="5233"/>
        </w:tabs>
        <w:spacing w:after="0" w:line="240" w:lineRule="auto"/>
        <w:ind w:left="851" w:hanging="851"/>
        <w:rPr>
          <w:rFonts w:ascii="Kanit Light" w:hAnsi="Kanit Light" w:cs="Kanit Light"/>
          <w:color w:val="009193"/>
          <w:szCs w:val="22"/>
        </w:rPr>
      </w:pPr>
      <w:r w:rsidRPr="001B483E">
        <w:rPr>
          <w:rFonts w:ascii="Kanit Light" w:eastAsia="Times New Roman" w:hAnsi="Kanit Light" w:cs="Kanit Light" w:hint="cs"/>
          <w:color w:val="009193"/>
          <w:szCs w:val="22"/>
          <w:cs/>
          <w:lang w:eastAsia="en-SG"/>
        </w:rPr>
        <w:t>เย็น</w:t>
      </w:r>
      <w:r w:rsidRPr="001B483E">
        <w:rPr>
          <w:rFonts w:ascii="Kanit Light" w:eastAsia="Times New Roman" w:hAnsi="Kanit Light" w:cs="Kanit Light" w:hint="cs"/>
          <w:color w:val="009193"/>
          <w:szCs w:val="22"/>
          <w:cs/>
          <w:lang w:val="en-SG" w:eastAsia="en-SG"/>
        </w:rPr>
        <w:t xml:space="preserve"> </w:t>
      </w:r>
      <w:r w:rsidRPr="001B483E">
        <w:rPr>
          <w:rFonts w:ascii="Kanit Light" w:eastAsia="Times New Roman" w:hAnsi="Kanit Light" w:cs="Kanit Light"/>
          <w:color w:val="009193"/>
          <w:szCs w:val="22"/>
          <w:cs/>
          <w:lang w:val="en-SG" w:eastAsia="en-SG"/>
        </w:rPr>
        <w:tab/>
      </w:r>
      <w:r w:rsidRPr="001B483E">
        <w:rPr>
          <w:rFonts w:ascii="Kanit Light" w:eastAsia="Times New Roman" w:hAnsi="Kanit Light" w:cs="Kanit Light"/>
          <w:color w:val="009193"/>
          <w:szCs w:val="22"/>
          <w:lang w:val="en-SG" w:eastAsia="en-SG" w:bidi="ar-SA"/>
        </w:rPr>
        <w:sym w:font="Webdings" w:char="F0E4"/>
      </w:r>
      <w:r w:rsidRPr="001B483E">
        <w:rPr>
          <w:rFonts w:ascii="Kanit Light" w:eastAsia="Times New Roman" w:hAnsi="Kanit Light" w:cs="Kanit Light"/>
          <w:color w:val="009193"/>
          <w:szCs w:val="22"/>
          <w:lang w:val="en-SG" w:eastAsia="en-SG" w:bidi="ar-SA"/>
        </w:rPr>
        <w:t xml:space="preserve"> </w:t>
      </w:r>
      <w:r w:rsidRPr="001B483E">
        <w:rPr>
          <w:rFonts w:ascii="Kanit Light" w:eastAsia="Times New Roman" w:hAnsi="Kanit Light" w:cs="Kanit Light"/>
          <w:color w:val="009193"/>
          <w:szCs w:val="22"/>
          <w:cs/>
          <w:lang w:val="en-SG" w:eastAsia="en-SG"/>
        </w:rPr>
        <w:t>รับประทานอาหาร</w:t>
      </w:r>
      <w:r w:rsidRPr="001B483E">
        <w:rPr>
          <w:rFonts w:ascii="Kanit Light" w:eastAsia="Times New Roman" w:hAnsi="Kanit Light" w:cs="Kanit Light" w:hint="cs"/>
          <w:color w:val="009193"/>
          <w:szCs w:val="22"/>
          <w:cs/>
          <w:lang w:val="en-SG" w:eastAsia="en-SG"/>
        </w:rPr>
        <w:t xml:space="preserve">เย็น </w:t>
      </w:r>
      <w:r w:rsidRPr="001B483E">
        <w:rPr>
          <w:rFonts w:ascii="Kanit Light" w:eastAsia="Times New Roman" w:hAnsi="Kanit Light" w:cs="Kanit Light"/>
          <w:color w:val="009193"/>
          <w:szCs w:val="22"/>
          <w:highlight w:val="yellow"/>
          <w:cs/>
          <w:lang w:val="en-SG" w:eastAsia="en-SG"/>
        </w:rPr>
        <w:t>(มื้อที่</w:t>
      </w:r>
      <w:r w:rsidRPr="001B483E">
        <w:rPr>
          <w:rFonts w:ascii="Kanit Light" w:eastAsia="Times New Roman" w:hAnsi="Kanit Light" w:cs="Kanit Light" w:hint="cs"/>
          <w:color w:val="009193"/>
          <w:szCs w:val="22"/>
          <w:highlight w:val="yellow"/>
          <w:cs/>
          <w:lang w:val="en-SG" w:eastAsia="en-SG"/>
        </w:rPr>
        <w:t>1</w:t>
      </w:r>
      <w:r w:rsidRPr="001B483E">
        <w:rPr>
          <w:rFonts w:ascii="Kanit Light" w:eastAsia="Times New Roman" w:hAnsi="Kanit Light" w:cs="Kanit Light"/>
          <w:color w:val="009193"/>
          <w:szCs w:val="22"/>
          <w:highlight w:val="yellow"/>
          <w:cs/>
          <w:lang w:val="en-SG" w:eastAsia="en-SG"/>
        </w:rPr>
        <w:t>)</w:t>
      </w:r>
      <w:r w:rsidRPr="001B483E">
        <w:rPr>
          <w:color w:val="009193"/>
          <w:szCs w:val="22"/>
        </w:rPr>
        <w:t xml:space="preserve"> </w:t>
      </w:r>
    </w:p>
    <w:p w14:paraId="7157045D" w14:textId="793ACEF9" w:rsidR="00DF7F48" w:rsidRPr="002A122E" w:rsidRDefault="002A122E" w:rsidP="00751989">
      <w:pPr>
        <w:tabs>
          <w:tab w:val="center" w:pos="5233"/>
        </w:tabs>
        <w:spacing w:after="0"/>
        <w:ind w:left="851" w:hanging="993"/>
        <w:rPr>
          <w:rFonts w:ascii="Kanit Light" w:eastAsia="Times New Roman" w:hAnsi="Kanit Light" w:cs="Kanit Light"/>
          <w:color w:val="9900FF"/>
          <w:szCs w:val="22"/>
          <w:cs/>
          <w:lang w:eastAsia="en-SG"/>
        </w:rPr>
      </w:pPr>
      <w:r>
        <w:rPr>
          <w:rFonts w:ascii="Kanit Light" w:eastAsia="Times New Roman" w:hAnsi="Kanit Light" w:cs="Kanit Light"/>
          <w:color w:val="CC00FF"/>
          <w:szCs w:val="22"/>
          <w:cs/>
          <w:lang w:val="en-SG" w:eastAsia="en-SG"/>
        </w:rPr>
        <w:tab/>
      </w:r>
      <w:r w:rsidR="00DF7F48"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 xml:space="preserve">ที่พัก : </w:t>
      </w:r>
      <w:r w:rsidR="00C8314D" w:rsidRPr="00C8314D">
        <w:rPr>
          <w:rFonts w:ascii="Kanit Light" w:hAnsi="Kanit Light" w:cs="Kanit Light"/>
          <w:color w:val="9900FF"/>
          <w:szCs w:val="22"/>
        </w:rPr>
        <w:t xml:space="preserve">JIN HAI AN </w:t>
      </w:r>
      <w:r w:rsidR="001B29FA" w:rsidRPr="001B29FA">
        <w:rPr>
          <w:rFonts w:ascii="Kanit Light" w:hAnsi="Kanit Light" w:cs="Kanit Light"/>
          <w:color w:val="9900FF"/>
          <w:szCs w:val="22"/>
        </w:rPr>
        <w:t xml:space="preserve">HOTEL </w:t>
      </w:r>
      <w:r w:rsidR="00DF7F48"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หรือระดับใกล้เคียงกัน</w:t>
      </w:r>
    </w:p>
    <w:p w14:paraId="62A4CA11" w14:textId="78722B93" w:rsidR="00D07B99" w:rsidRPr="002A122E" w:rsidRDefault="00D00818" w:rsidP="00D00818">
      <w:pPr>
        <w:spacing w:after="0" w:line="276" w:lineRule="auto"/>
        <w:ind w:left="851"/>
        <w:rPr>
          <w:rFonts w:ascii="Kanit Light" w:eastAsia="Times New Roman" w:hAnsi="Kanit Light" w:cs="Kanit Light"/>
          <w:color w:val="9900FF"/>
          <w:szCs w:val="22"/>
          <w:lang w:val="en-SG"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07804FC4" wp14:editId="793154E7">
                <wp:simplePos x="0" y="0"/>
                <wp:positionH relativeFrom="margin">
                  <wp:posOffset>-100330</wp:posOffset>
                </wp:positionH>
                <wp:positionV relativeFrom="paragraph">
                  <wp:posOffset>312420</wp:posOffset>
                </wp:positionV>
                <wp:extent cx="6984365" cy="643890"/>
                <wp:effectExtent l="0" t="0" r="26035" b="22860"/>
                <wp:wrapSquare wrapText="bothSides"/>
                <wp:docPr id="51" name="Rectangle: Rounded Corners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84365" cy="6438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6151ACB" w14:textId="0C7A83B5" w:rsidR="00D40C59" w:rsidRDefault="00E7793E" w:rsidP="00D40C59">
                            <w:pPr>
                              <w:spacing w:after="0"/>
                              <w:ind w:left="851" w:hanging="851"/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</w:pP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วันที่สอง </w:t>
                            </w:r>
                            <w:r w:rsidR="00187722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00818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 เมือง</w:t>
                            </w:r>
                            <w:proofErr w:type="spellStart"/>
                            <w:r w:rsidR="001A759D" w:rsidRPr="001A759D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ต้าห</w:t>
                            </w:r>
                            <w:proofErr w:type="spellEnd"/>
                            <w:r w:rsidR="001A759D" w:rsidRPr="001A759D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ลี่ - </w:t>
                            </w:r>
                            <w:r w:rsidR="00D00818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วัดเจ้าแม่กวนอ</w:t>
                            </w:r>
                            <w:proofErr w:type="spellStart"/>
                            <w:r w:rsidR="00D00818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ิม</w:t>
                            </w:r>
                            <w:proofErr w:type="spellEnd"/>
                            <w:r w:rsidR="00D00818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D56BF7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สวน</w:t>
                            </w:r>
                            <w:r w:rsidR="00D56BF7" w:rsidRPr="00D56BF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ทะเลสาบ</w:t>
                            </w:r>
                            <w:proofErr w:type="spellStart"/>
                            <w:r w:rsidR="00D56BF7" w:rsidRPr="00D56BF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เอ๋</w:t>
                            </w:r>
                            <w:proofErr w:type="spellEnd"/>
                            <w:r w:rsidR="00D56BF7" w:rsidRPr="00D56BF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อร์ไห่</w:t>
                            </w:r>
                            <w:r w:rsidR="00D56BF7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1A759D" w:rsidRPr="001A759D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ซานโตรินี</w:t>
                            </w:r>
                            <w:r w:rsidR="001B483E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่</w:t>
                            </w:r>
                            <w:r w:rsidR="001A759D" w:rsidRPr="001A759D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(รวมรถแบตเตอรี่ขาขึ้น)</w:t>
                            </w:r>
                            <w:r w:rsidR="00500E17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40C59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>–</w:t>
                            </w:r>
                            <w:r w:rsidR="00D00818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D00818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ผ่านชม</w:t>
                            </w:r>
                            <w:r w:rsidR="00D40C59" w:rsidRPr="00D40C59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เกาะพู</w:t>
                            </w:r>
                            <w:r w:rsidR="00500E17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ตู่</w:t>
                            </w:r>
                          </w:p>
                          <w:p w14:paraId="4B22C266" w14:textId="0B51F43F" w:rsidR="00E7793E" w:rsidRPr="00E15EE7" w:rsidRDefault="00D40C59" w:rsidP="00D40C59">
                            <w:pPr>
                              <w:spacing w:after="0"/>
                              <w:ind w:left="851" w:hanging="851"/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           </w:t>
                            </w:r>
                            <w:r w:rsidR="00500E17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- </w:t>
                            </w:r>
                            <w:r w:rsidR="001A759D" w:rsidRPr="001A759D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เมืองโบราณ</w:t>
                            </w:r>
                            <w:proofErr w:type="spellStart"/>
                            <w:r w:rsidR="001A759D" w:rsidRPr="001A759D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ต้าห</w:t>
                            </w:r>
                            <w:proofErr w:type="spellEnd"/>
                            <w:r w:rsidR="001A759D" w:rsidRPr="001A759D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ลี่</w:t>
                            </w:r>
                            <w:r w:rsidR="00F22FC5" w:rsidRPr="00E15EE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C2E24" w:rsidRPr="00E15EE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D007E2" w:rsidRPr="00E15EE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24E7F" w:rsidRPr="00E15EE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96EE4" w:rsidRPr="00E15EE7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9D08F4" w:rsidRPr="00E15EE7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       </w:t>
                            </w:r>
                            <w:r w:rsidR="00BE41F0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                                             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                   </w:t>
                            </w:r>
                            <w:r w:rsidR="00E7793E"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E7793E"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E7793E"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อาหาร </w:t>
                            </w:r>
                            <w:r w:rsidR="0029048F"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29048F"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D007E2"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E7793E"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เที่ยง,</w:t>
                            </w:r>
                            <w:r w:rsidR="00D007E2"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E7793E"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0F88A118" w14:textId="77777777" w:rsidR="00E7793E" w:rsidRPr="00080AB3" w:rsidRDefault="00E7793E" w:rsidP="004B087E">
                            <w:pPr>
                              <w:tabs>
                                <w:tab w:val="left" w:pos="1260"/>
                              </w:tabs>
                              <w:ind w:left="993"/>
                              <w:jc w:val="thaiDistribute"/>
                              <w:rPr>
                                <w:rFonts w:ascii="Tahoma" w:hAnsi="Tahoma" w:cs="Tahoma"/>
                                <w:b/>
                                <w:bCs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E15EE7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7804FC4" id="Rectangle: Rounded Corners 51" o:spid="_x0000_s1038" style="position:absolute;left:0;text-align:left;margin-left:-7.9pt;margin-top:24.6pt;width:549.95pt;height:50.7pt;z-index:251630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" fillcolor="#0000a0" strokecolor="window">
                <v:fill color2="blue" rotate="t" angle="180" colors="0 #0000a0;.5 #0000e6;1 blue" focus="100%" type="gradient"/>
                <v:textbox>
                  <w:txbxContent>
                    <w:p w14:paraId="66151ACB" w14:textId="0C7A83B5" w:rsidR="00D40C59" w:rsidRDefault="00E7793E" w:rsidP="00D40C59">
                      <w:pPr>
                        <w:spacing w:after="0"/>
                        <w:ind w:left="851" w:hanging="851"/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</w:pP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วันที่สอง </w:t>
                      </w:r>
                      <w:r w:rsidR="00187722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00818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 xml:space="preserve"> เมือง</w:t>
                      </w:r>
                      <w:proofErr w:type="spellStart"/>
                      <w:r w:rsidR="001A759D" w:rsidRPr="001A759D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>ต้าห</w:t>
                      </w:r>
                      <w:proofErr w:type="spellEnd"/>
                      <w:r w:rsidR="001A759D" w:rsidRPr="001A759D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 xml:space="preserve">ลี่ - </w:t>
                      </w:r>
                      <w:r w:rsidR="00D00818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>วัดเจ้าแม่กวนอ</w:t>
                      </w:r>
                      <w:proofErr w:type="spellStart"/>
                      <w:r w:rsidR="00D00818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>ิม</w:t>
                      </w:r>
                      <w:proofErr w:type="spellEnd"/>
                      <w:r w:rsidR="00D00818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D56BF7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>สวน</w:t>
                      </w:r>
                      <w:r w:rsidR="00D56BF7" w:rsidRPr="00D56BF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>ทะเลสาบ</w:t>
                      </w:r>
                      <w:proofErr w:type="spellStart"/>
                      <w:r w:rsidR="00D56BF7" w:rsidRPr="00D56BF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>เอ๋</w:t>
                      </w:r>
                      <w:proofErr w:type="spellEnd"/>
                      <w:r w:rsidR="00D56BF7" w:rsidRPr="00D56BF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>อร์ไห่</w:t>
                      </w:r>
                      <w:r w:rsidR="00D56BF7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1A759D" w:rsidRPr="001A759D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>ซานโตรินี</w:t>
                      </w:r>
                      <w:r w:rsidR="001B483E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>่</w:t>
                      </w:r>
                      <w:r w:rsidR="001A759D" w:rsidRPr="001A759D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>(รวมรถแบตเตอรี่ขาขึ้น)</w:t>
                      </w:r>
                      <w:r w:rsidR="00500E17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40C59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>–</w:t>
                      </w:r>
                      <w:r w:rsidR="00D00818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 xml:space="preserve"> </w:t>
                      </w:r>
                      <w:r w:rsidR="00D00818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>ผ่านชม</w:t>
                      </w:r>
                      <w:r w:rsidR="00D40C59" w:rsidRPr="00D40C59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>เกาะพู</w:t>
                      </w:r>
                      <w:r w:rsidR="00500E17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>ตู่</w:t>
                      </w:r>
                    </w:p>
                    <w:p w14:paraId="4B22C266" w14:textId="0B51F43F" w:rsidR="00E7793E" w:rsidRPr="00E15EE7" w:rsidRDefault="00D40C59" w:rsidP="00D40C59">
                      <w:pPr>
                        <w:spacing w:after="0"/>
                        <w:ind w:left="851" w:hanging="851"/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            </w:t>
                      </w:r>
                      <w:r w:rsidR="00500E17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 xml:space="preserve">- </w:t>
                      </w:r>
                      <w:r w:rsidR="001A759D" w:rsidRPr="001A759D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>เมืองโบราณ</w:t>
                      </w:r>
                      <w:proofErr w:type="spellStart"/>
                      <w:r w:rsidR="001A759D" w:rsidRPr="001A759D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>ต้าห</w:t>
                      </w:r>
                      <w:proofErr w:type="spellEnd"/>
                      <w:r w:rsidR="001A759D" w:rsidRPr="001A759D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>ลี่</w:t>
                      </w:r>
                      <w:r w:rsidR="00F22FC5" w:rsidRPr="00E15EE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ab/>
                      </w:r>
                      <w:r w:rsidR="00BC2E24" w:rsidRPr="00E15EE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D007E2" w:rsidRPr="00E15EE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ab/>
                      </w:r>
                      <w:r w:rsidR="00B24E7F" w:rsidRPr="00E15EE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ab/>
                      </w:r>
                      <w:r w:rsidR="00996EE4" w:rsidRPr="00E15EE7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9D08F4" w:rsidRPr="00E15EE7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 xml:space="preserve">       </w:t>
                      </w:r>
                      <w:r w:rsidR="00BE41F0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 xml:space="preserve">                                               </w:t>
                      </w:r>
                      <w:r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 xml:space="preserve">                   </w:t>
                      </w:r>
                      <w:r w:rsidR="00E7793E"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E7793E"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E7793E"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อาหาร </w:t>
                      </w:r>
                      <w:r w:rsidR="0029048F"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29048F"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D007E2"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E7793E"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เที่ยง,</w:t>
                      </w:r>
                      <w:r w:rsidR="00D007E2"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E7793E"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0F88A118" w14:textId="77777777" w:rsidR="00E7793E" w:rsidRPr="00080AB3" w:rsidRDefault="00E7793E" w:rsidP="004B087E">
                      <w:pPr>
                        <w:tabs>
                          <w:tab w:val="left" w:pos="1260"/>
                        </w:tabs>
                        <w:ind w:left="993"/>
                        <w:jc w:val="thaiDistribute"/>
                        <w:rPr>
                          <w:rFonts w:ascii="Tahoma" w:hAnsi="Tahoma" w:cs="Tahoma"/>
                          <w:b/>
                          <w:bCs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E15EE7">
                        <w:rPr>
                          <w:rFonts w:ascii="Tahoma" w:hAnsi="Tahoma" w:cs="Tahoma" w:hint="cs"/>
                          <w:b/>
                          <w:bCs/>
                          <w:color w:val="FFFFFF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DF7F48"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</w:t>
      </w:r>
      <w:r w:rsidR="00DF7F48" w:rsidRPr="002A122E"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 xml:space="preserve"> </w:t>
      </w:r>
      <w:r w:rsidR="00DF7F48"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ก่อนวันเดินทาง)</w:t>
      </w:r>
    </w:p>
    <w:p w14:paraId="66E8CFF5" w14:textId="02FB6D05" w:rsidR="00D07B99" w:rsidRPr="001B483E" w:rsidRDefault="00D72020" w:rsidP="00D07B99">
      <w:pPr>
        <w:tabs>
          <w:tab w:val="left" w:pos="4008"/>
        </w:tabs>
        <w:spacing w:after="0"/>
        <w:ind w:left="851" w:hanging="851"/>
        <w:jc w:val="both"/>
        <w:rPr>
          <w:rFonts w:ascii="Kanit Light" w:hAnsi="Kanit Light" w:cs="Kanit Light"/>
          <w:color w:val="009193"/>
          <w:szCs w:val="22"/>
        </w:rPr>
      </w:pPr>
      <w:r>
        <w:rPr>
          <w:rFonts w:ascii="Kanit Light" w:hAnsi="Kanit Light" w:cs="Kanit Light" w:hint="cs"/>
          <w:color w:val="009193"/>
          <w:szCs w:val="22"/>
          <w:cs/>
        </w:rPr>
        <w:t xml:space="preserve"> </w:t>
      </w:r>
      <w:r w:rsidR="00D07B99" w:rsidRPr="001B483E">
        <w:rPr>
          <w:rFonts w:ascii="Kanit Light" w:hAnsi="Kanit Light" w:cs="Kanit Light"/>
          <w:color w:val="009193"/>
          <w:szCs w:val="22"/>
          <w:cs/>
        </w:rPr>
        <w:t>เช้า</w:t>
      </w:r>
      <w:r w:rsidR="00D07B99" w:rsidRPr="001B483E">
        <w:rPr>
          <w:rFonts w:ascii="Kanit Light" w:hAnsi="Kanit Light" w:cs="Kanit Light" w:hint="cs"/>
          <w:color w:val="009193"/>
          <w:szCs w:val="22"/>
          <w:cs/>
        </w:rPr>
        <w:t xml:space="preserve">        </w:t>
      </w:r>
      <w:r w:rsidR="00D07B99" w:rsidRPr="001B483E">
        <w:rPr>
          <w:rFonts w:ascii="Kanit Light" w:hAnsi="Kanit Light" w:cs="Kanit Light"/>
          <w:color w:val="009193"/>
          <w:szCs w:val="22"/>
        </w:rPr>
        <w:t xml:space="preserve">  </w:t>
      </w:r>
      <w:r w:rsidR="00D07B99" w:rsidRPr="001B483E">
        <w:rPr>
          <w:rFonts w:ascii="Kanit Light" w:hAnsi="Kanit Light" w:cs="Kanit Light"/>
          <w:color w:val="009193"/>
          <w:szCs w:val="22"/>
        </w:rPr>
        <w:sym w:font="Webdings" w:char="F0E4"/>
      </w:r>
      <w:r w:rsidR="00D07B99" w:rsidRPr="001B483E">
        <w:rPr>
          <w:rFonts w:ascii="Kanit Light" w:eastAsia="Tahoma" w:hAnsi="Kanit Light" w:cs="Kanit Light"/>
          <w:i/>
          <w:color w:val="009193"/>
          <w:szCs w:val="22"/>
          <w:cs/>
        </w:rPr>
        <w:t xml:space="preserve"> รับประทานอาหารเช้า</w:t>
      </w:r>
      <w:r w:rsidR="00D07B99" w:rsidRPr="001B483E">
        <w:rPr>
          <w:rFonts w:ascii="Kanit Light" w:eastAsia="Tahoma" w:hAnsi="Kanit Light" w:cs="Kanit Light" w:hint="cs"/>
          <w:i/>
          <w:color w:val="009193"/>
          <w:szCs w:val="22"/>
          <w:cs/>
        </w:rPr>
        <w:t xml:space="preserve"> </w:t>
      </w:r>
      <w:r w:rsidR="00D07B99" w:rsidRPr="001B483E">
        <w:rPr>
          <w:rFonts w:ascii="Kanit Light" w:hAnsi="Kanit Light" w:cs="Kanit Light" w:hint="cs"/>
          <w:color w:val="009193"/>
          <w:szCs w:val="22"/>
          <w:cs/>
        </w:rPr>
        <w:t>ณ โรงแรม</w:t>
      </w:r>
      <w:r w:rsidR="00D07B99" w:rsidRPr="001B483E">
        <w:rPr>
          <w:rFonts w:ascii="Kanit Light" w:eastAsia="Tahoma" w:hAnsi="Kanit Light" w:cs="Kanit Light"/>
          <w:i/>
          <w:color w:val="009193"/>
          <w:szCs w:val="22"/>
          <w:cs/>
        </w:rPr>
        <w:t xml:space="preserve"> </w:t>
      </w:r>
      <w:r w:rsidR="00D07B99" w:rsidRPr="001B483E">
        <w:rPr>
          <w:rFonts w:ascii="Kanit Light" w:hAnsi="Kanit Light" w:cs="Kanit Light"/>
          <w:color w:val="009193"/>
          <w:szCs w:val="22"/>
          <w:highlight w:val="yellow"/>
          <w:cs/>
        </w:rPr>
        <w:t>(มื้อ</w:t>
      </w:r>
      <w:r w:rsidR="00D07B99" w:rsidRPr="00845A58">
        <w:rPr>
          <w:rFonts w:ascii="Kanit Light" w:hAnsi="Kanit Light" w:cs="Kanit Light"/>
          <w:color w:val="009193"/>
          <w:szCs w:val="22"/>
          <w:highlight w:val="yellow"/>
          <w:cs/>
        </w:rPr>
        <w:t>ที่</w:t>
      </w:r>
      <w:r w:rsidR="00D07B99" w:rsidRPr="00845A58">
        <w:rPr>
          <w:rFonts w:ascii="Kanit Light" w:hAnsi="Kanit Light" w:cs="Kanit Light" w:hint="cs"/>
          <w:color w:val="009193"/>
          <w:szCs w:val="22"/>
          <w:highlight w:val="yellow"/>
          <w:cs/>
        </w:rPr>
        <w:t>2</w:t>
      </w:r>
      <w:r w:rsidR="00845A58" w:rsidRPr="00845A58">
        <w:rPr>
          <w:rFonts w:ascii="Kanit Light" w:hAnsi="Kanit Light" w:cs="Kanit Light"/>
          <w:color w:val="009193"/>
          <w:szCs w:val="22"/>
          <w:highlight w:val="yellow"/>
        </w:rPr>
        <w:t>)</w:t>
      </w:r>
    </w:p>
    <w:p w14:paraId="2A8B8F68" w14:textId="064E9280" w:rsidR="00D676CB" w:rsidRPr="008610C4" w:rsidRDefault="008610C4" w:rsidP="00D676CB">
      <w:pPr>
        <w:tabs>
          <w:tab w:val="left" w:pos="4008"/>
        </w:tabs>
        <w:spacing w:after="0"/>
        <w:ind w:left="851"/>
        <w:jc w:val="thaiDistribute"/>
        <w:rPr>
          <w:rFonts w:ascii="Kanit Light" w:eastAsia="Times New Roman" w:hAnsi="Kanit Light" w:cs="Kanit Light"/>
          <w:color w:val="FF0000"/>
          <w:szCs w:val="22"/>
        </w:rPr>
      </w:pPr>
      <w:r>
        <w:rPr>
          <w:rFonts w:ascii="Kanit Light" w:eastAsia="Times New Roman" w:hAnsi="Kanit Light" w:cs="Kanit Light"/>
          <w:noProof/>
          <w:color w:val="000000" w:themeColor="text1"/>
          <w:szCs w:val="22"/>
          <w:lang w:val="th-TH"/>
        </w:rPr>
        <w:drawing>
          <wp:anchor distT="0" distB="0" distL="114300" distR="114300" simplePos="0" relativeHeight="251824640" behindDoc="0" locked="0" layoutInCell="1" allowOverlap="1" wp14:anchorId="6E375D6F" wp14:editId="1EF6B76E">
            <wp:simplePos x="0" y="0"/>
            <wp:positionH relativeFrom="column">
              <wp:posOffset>3813975</wp:posOffset>
            </wp:positionH>
            <wp:positionV relativeFrom="paragraph">
              <wp:posOffset>3152913</wp:posOffset>
            </wp:positionV>
            <wp:extent cx="3288030" cy="2249805"/>
            <wp:effectExtent l="0" t="0" r="1270" b="0"/>
            <wp:wrapSquare wrapText="bothSides"/>
            <wp:docPr id="1789959792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959792" name="Picture 1789959792"/>
                    <pic:cNvPicPr/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8030" cy="2249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76CB"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1802112" behindDoc="1" locked="0" layoutInCell="1" allowOverlap="1" wp14:anchorId="5740DA17" wp14:editId="1E7BB6E4">
            <wp:simplePos x="0" y="0"/>
            <wp:positionH relativeFrom="column">
              <wp:posOffset>-457200</wp:posOffset>
            </wp:positionH>
            <wp:positionV relativeFrom="paragraph">
              <wp:posOffset>1009319</wp:posOffset>
            </wp:positionV>
            <wp:extent cx="7547610" cy="2072640"/>
            <wp:effectExtent l="0" t="0" r="0" b="3810"/>
            <wp:wrapTight wrapText="bothSides">
              <wp:wrapPolygon edited="0">
                <wp:start x="0" y="0"/>
                <wp:lineTo x="0" y="21441"/>
                <wp:lineTo x="21535" y="21441"/>
                <wp:lineTo x="21535" y="0"/>
                <wp:lineTo x="0" y="0"/>
              </wp:wrapPolygon>
            </wp:wrapTight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7610" cy="2072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676CB" w:rsidRPr="00FE5415">
        <w:rPr>
          <w:rFonts w:ascii="Kanit Light" w:hAnsi="Kanit Light" w:cs="Kanit Light" w:hint="cs"/>
          <w:b/>
          <w:bCs/>
          <w:szCs w:val="22"/>
          <w:cs/>
        </w:rPr>
        <w:t>สักการะ</w:t>
      </w:r>
      <w:r w:rsidR="00D676CB">
        <w:rPr>
          <w:rFonts w:ascii="Kanit Light" w:hAnsi="Kanit Light" w:cs="Kanit Light" w:hint="cs"/>
          <w:b/>
          <w:bCs/>
          <w:szCs w:val="22"/>
          <w:cs/>
        </w:rPr>
        <w:t>เจ้าแม่กวนอ</w:t>
      </w:r>
      <w:proofErr w:type="spellStart"/>
      <w:r w:rsidR="00D676CB">
        <w:rPr>
          <w:rFonts w:ascii="Kanit Light" w:hAnsi="Kanit Light" w:cs="Kanit Light" w:hint="cs"/>
          <w:b/>
          <w:bCs/>
          <w:szCs w:val="22"/>
          <w:cs/>
        </w:rPr>
        <w:t>ิม</w:t>
      </w:r>
      <w:proofErr w:type="spellEnd"/>
      <w:r w:rsidR="00D676CB">
        <w:rPr>
          <w:rFonts w:ascii="Kanit Light" w:hAnsi="Kanit Light" w:cs="Kanit Light" w:hint="cs"/>
          <w:b/>
          <w:bCs/>
          <w:szCs w:val="22"/>
          <w:cs/>
        </w:rPr>
        <w:t>เพิ่มความปังกันที่</w:t>
      </w:r>
      <w:r w:rsidR="00D676CB" w:rsidRPr="00845A58">
        <w:rPr>
          <w:rFonts w:ascii="Kanit Light" w:hAnsi="Kanit Light" w:cs="Kanit Light" w:hint="cs"/>
          <w:color w:val="0070C0"/>
          <w:szCs w:val="22"/>
          <w:cs/>
        </w:rPr>
        <w:t>วัดเจ้าแม่กวนอ</w:t>
      </w:r>
      <w:proofErr w:type="spellStart"/>
      <w:r w:rsidR="00D676CB" w:rsidRPr="00845A58">
        <w:rPr>
          <w:rFonts w:ascii="Kanit Light" w:hAnsi="Kanit Light" w:cs="Kanit Light" w:hint="cs"/>
          <w:color w:val="0070C0"/>
          <w:szCs w:val="22"/>
          <w:cs/>
        </w:rPr>
        <w:t>ิม</w:t>
      </w:r>
      <w:proofErr w:type="spellEnd"/>
      <w:r w:rsidR="00D676CB" w:rsidRPr="001B483E">
        <w:rPr>
          <w:rFonts w:ascii="Kanit Light" w:hAnsi="Kanit Light" w:cs="Kanit Light"/>
          <w:color w:val="7A81FF"/>
          <w:szCs w:val="22"/>
          <w:cs/>
        </w:rPr>
        <w:t xml:space="preserve"> </w:t>
      </w:r>
      <w:r w:rsidR="00D676CB" w:rsidRPr="00AD53E7">
        <w:rPr>
          <w:rFonts w:ascii="Kanit Light" w:hAnsi="Kanit Light" w:cs="Kanit Light"/>
          <w:szCs w:val="22"/>
          <w:cs/>
        </w:rPr>
        <w:t>ตามตำนานเล่าว่า</w:t>
      </w:r>
      <w:r w:rsidR="00D676CB" w:rsidRPr="00AD53E7">
        <w:rPr>
          <w:rFonts w:ascii="Kanit Light" w:hAnsi="Kanit Light" w:cs="Kanit Light"/>
          <w:b/>
          <w:bCs/>
          <w:szCs w:val="22"/>
          <w:cs/>
        </w:rPr>
        <w:t>เจ้าแม่กวนอ</w:t>
      </w:r>
      <w:proofErr w:type="spellStart"/>
      <w:r w:rsidR="00D676CB" w:rsidRPr="00AD53E7">
        <w:rPr>
          <w:rFonts w:ascii="Kanit Light" w:hAnsi="Kanit Light" w:cs="Kanit Light"/>
          <w:b/>
          <w:bCs/>
          <w:szCs w:val="22"/>
          <w:cs/>
        </w:rPr>
        <w:t>ิม</w:t>
      </w:r>
      <w:proofErr w:type="spellEnd"/>
      <w:r w:rsidR="00D676CB" w:rsidRPr="00AD53E7">
        <w:rPr>
          <w:rFonts w:ascii="Kanit Light" w:hAnsi="Kanit Light" w:cs="Kanit Light"/>
          <w:b/>
          <w:bCs/>
          <w:szCs w:val="22"/>
          <w:cs/>
        </w:rPr>
        <w:t>ได้แปลงกาย</w:t>
      </w:r>
      <w:r w:rsidR="00D676CB" w:rsidRPr="00AD53E7">
        <w:rPr>
          <w:rFonts w:ascii="Kanit Light" w:hAnsi="Kanit Light" w:cs="Kanit Light"/>
          <w:szCs w:val="22"/>
          <w:cs/>
        </w:rPr>
        <w:t xml:space="preserve">เป็นหญิงชราแบกก้อนหินใหญ่ไว้บนหลังเพื่อให้ทหารของฝ่ายตรงข้ามได้เห็น เมื่อทหารของฝ่ายศัตรูได้เห็นว่าแม้แต่หญิงชรายังแข็งแรงถึงเพียงนี้ จึงไม่ได้ทำการเข้าโจมตีเมืองและถอยทัพกลับไป </w:t>
      </w:r>
      <w:r w:rsidR="009D7D2C">
        <w:rPr>
          <w:rFonts w:ascii="Kanit Light" w:hAnsi="Kanit Light" w:cs="Kanit Light" w:hint="cs"/>
          <w:szCs w:val="22"/>
          <w:cs/>
        </w:rPr>
        <w:t>ที่นี่</w:t>
      </w:r>
      <w:r w:rsidR="00D676CB" w:rsidRPr="00AD53E7">
        <w:rPr>
          <w:rFonts w:ascii="Kanit Light" w:hAnsi="Kanit Light" w:cs="Kanit Light"/>
          <w:szCs w:val="22"/>
          <w:cs/>
        </w:rPr>
        <w:t>เป็นวัดที่มีประติมากรรมเยี่ยมยอดแห่งหนึ่งใน</w:t>
      </w:r>
      <w:proofErr w:type="spellStart"/>
      <w:r w:rsidR="00D676CB" w:rsidRPr="00AD53E7">
        <w:rPr>
          <w:rFonts w:ascii="Kanit Light" w:hAnsi="Kanit Light" w:cs="Kanit Light"/>
          <w:szCs w:val="22"/>
          <w:cs/>
        </w:rPr>
        <w:t>ต้าห</w:t>
      </w:r>
      <w:proofErr w:type="spellEnd"/>
      <w:r w:rsidR="00D676CB" w:rsidRPr="00AD53E7">
        <w:rPr>
          <w:rFonts w:ascii="Kanit Light" w:hAnsi="Kanit Light" w:cs="Kanit Light"/>
          <w:szCs w:val="22"/>
          <w:cs/>
        </w:rPr>
        <w:t>ลี่</w:t>
      </w:r>
    </w:p>
    <w:p w14:paraId="26E1D735" w14:textId="4D6927B5" w:rsidR="00D56BF7" w:rsidRPr="0052480E" w:rsidRDefault="00D676CB" w:rsidP="0052480E">
      <w:pPr>
        <w:tabs>
          <w:tab w:val="left" w:pos="4008"/>
        </w:tabs>
        <w:spacing w:after="0"/>
        <w:ind w:left="851"/>
        <w:jc w:val="thaiDistribute"/>
        <w:rPr>
          <w:rFonts w:ascii="Kanit Light" w:eastAsia="Times New Roman" w:hAnsi="Kanit Light" w:cs="Kanit Light"/>
          <w:color w:val="000000" w:themeColor="text1"/>
          <w:szCs w:val="22"/>
        </w:rPr>
      </w:pP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ถ่ายภาพ</w:t>
      </w:r>
      <w:proofErr w:type="spellStart"/>
      <w:r w:rsidRPr="0081207C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  <w:t>เซลฟี่</w:t>
      </w:r>
      <w:proofErr w:type="spellEnd"/>
      <w:r w:rsidRPr="00845A58">
        <w:rPr>
          <w:rFonts w:ascii="Kanit Light" w:eastAsia="Times New Roman" w:hAnsi="Kanit Light" w:cs="Kanit Light" w:hint="cs"/>
          <w:b/>
          <w:bCs/>
          <w:color w:val="0070C0"/>
          <w:szCs w:val="22"/>
          <w:cs/>
        </w:rPr>
        <w:t xml:space="preserve"> </w:t>
      </w:r>
      <w:r w:rsidRPr="00845A58">
        <w:rPr>
          <w:rFonts w:ascii="Kanit Light" w:eastAsia="Times New Roman" w:hAnsi="Kanit Light" w:cs="Kanit Light" w:hint="cs"/>
          <w:color w:val="0070C0"/>
          <w:szCs w:val="22"/>
          <w:cs/>
        </w:rPr>
        <w:t>สวน</w:t>
      </w:r>
      <w:r w:rsidRPr="00845A58">
        <w:rPr>
          <w:rFonts w:ascii="Kanit Light" w:eastAsia="Times New Roman" w:hAnsi="Kanit Light" w:cs="Kanit Light"/>
          <w:color w:val="0070C0"/>
          <w:szCs w:val="22"/>
          <w:cs/>
        </w:rPr>
        <w:t>ทะเลสาบ</w:t>
      </w:r>
      <w:proofErr w:type="spellStart"/>
      <w:r w:rsidRPr="00845A58">
        <w:rPr>
          <w:rFonts w:ascii="Kanit Light" w:eastAsia="Times New Roman" w:hAnsi="Kanit Light" w:cs="Kanit Light"/>
          <w:color w:val="0070C0"/>
          <w:szCs w:val="22"/>
          <w:cs/>
        </w:rPr>
        <w:t>เอ๋</w:t>
      </w:r>
      <w:proofErr w:type="spellEnd"/>
      <w:r w:rsidRPr="00845A58">
        <w:rPr>
          <w:rFonts w:ascii="Kanit Light" w:eastAsia="Times New Roman" w:hAnsi="Kanit Light" w:cs="Kanit Light"/>
          <w:color w:val="0070C0"/>
          <w:szCs w:val="22"/>
          <w:cs/>
        </w:rPr>
        <w:t>อร์ไห่</w:t>
      </w:r>
      <w:r w:rsidR="008610C4" w:rsidRPr="00845A58">
        <w:rPr>
          <w:color w:val="0070C0"/>
        </w:rPr>
        <w:t xml:space="preserve"> </w:t>
      </w:r>
      <w:r w:rsidR="008610C4" w:rsidRPr="00845A58">
        <w:rPr>
          <w:rFonts w:ascii="Kanit Light" w:eastAsia="Times New Roman" w:hAnsi="Kanit Light" w:cs="Kanit Light"/>
          <w:color w:val="0070C0"/>
          <w:szCs w:val="22"/>
          <w:cs/>
        </w:rPr>
        <w:t>(</w:t>
      </w:r>
      <w:proofErr w:type="spellStart"/>
      <w:r w:rsidR="008610C4" w:rsidRPr="00845A58">
        <w:rPr>
          <w:rFonts w:ascii="Kanit Light" w:eastAsia="Times New Roman" w:hAnsi="Kanit Light" w:cs="Kanit Light"/>
          <w:color w:val="0070C0"/>
          <w:szCs w:val="22"/>
        </w:rPr>
        <w:t>Erhai</w:t>
      </w:r>
      <w:proofErr w:type="spellEnd"/>
      <w:r w:rsidR="008610C4" w:rsidRPr="00845A58">
        <w:rPr>
          <w:rFonts w:ascii="Kanit Light" w:eastAsia="Times New Roman" w:hAnsi="Kanit Light" w:cs="Kanit Light"/>
          <w:color w:val="0070C0"/>
          <w:szCs w:val="22"/>
        </w:rPr>
        <w:t xml:space="preserve"> </w:t>
      </w:r>
      <w:proofErr w:type="spellStart"/>
      <w:r w:rsidR="008610C4" w:rsidRPr="00845A58">
        <w:rPr>
          <w:rFonts w:ascii="Kanit Light" w:eastAsia="Times New Roman" w:hAnsi="Kanit Light" w:cs="Kanit Light"/>
          <w:color w:val="0070C0"/>
          <w:szCs w:val="22"/>
        </w:rPr>
        <w:t>Lke</w:t>
      </w:r>
      <w:proofErr w:type="spellEnd"/>
      <w:r w:rsidR="008610C4" w:rsidRPr="00845A58">
        <w:rPr>
          <w:rFonts w:ascii="Kanit Light" w:eastAsia="Times New Roman" w:hAnsi="Kanit Light" w:cs="Kanit Light"/>
          <w:color w:val="0070C0"/>
          <w:szCs w:val="22"/>
        </w:rPr>
        <w:t>)</w:t>
      </w:r>
      <w:r w:rsidRPr="00702FCA">
        <w:rPr>
          <w:rFonts w:ascii="Kanit Light" w:eastAsia="Times New Roman" w:hAnsi="Kanit Light" w:cs="Kanit Light"/>
          <w:color w:val="FF3399"/>
          <w:szCs w:val="22"/>
        </w:rPr>
        <w:t xml:space="preserve"> </w:t>
      </w:r>
      <w:r w:rsidRPr="0081207C">
        <w:rPr>
          <w:rFonts w:ascii="Kanit Light" w:eastAsia="Times New Roman" w:hAnsi="Kanit Light" w:cs="Kanit Light"/>
          <w:color w:val="000000" w:themeColor="text1"/>
          <w:szCs w:val="22"/>
          <w:cs/>
        </w:rPr>
        <w:t xml:space="preserve">เป็นทะเลสาบน้ำจืดบนที่ราบสูงที่ใหญ่เป็นอันดับ </w:t>
      </w:r>
      <w:r w:rsidRPr="0081207C">
        <w:rPr>
          <w:rFonts w:ascii="Kanit Light" w:eastAsia="Times New Roman" w:hAnsi="Kanit Light" w:cs="Kanit Light"/>
          <w:color w:val="000000" w:themeColor="text1"/>
          <w:szCs w:val="22"/>
        </w:rPr>
        <w:t xml:space="preserve">2 </w:t>
      </w:r>
      <w:r w:rsidRPr="0081207C">
        <w:rPr>
          <w:rFonts w:ascii="Kanit Light" w:eastAsia="Times New Roman" w:hAnsi="Kanit Light" w:cs="Kanit Light"/>
          <w:color w:val="000000" w:themeColor="text1"/>
          <w:szCs w:val="22"/>
          <w:cs/>
        </w:rPr>
        <w:t>ของจีนรองจากทะเลสาบเตียน</w:t>
      </w:r>
      <w:proofErr w:type="spellStart"/>
      <w:r w:rsidRPr="0081207C">
        <w:rPr>
          <w:rFonts w:ascii="Kanit Light" w:eastAsia="Times New Roman" w:hAnsi="Kanit Light" w:cs="Kanit Light"/>
          <w:color w:val="000000" w:themeColor="text1"/>
          <w:szCs w:val="22"/>
          <w:cs/>
        </w:rPr>
        <w:t>ฉือ</w:t>
      </w:r>
      <w:proofErr w:type="spellEnd"/>
      <w:r w:rsidRPr="0081207C">
        <w:rPr>
          <w:rFonts w:ascii="Kanit Light" w:eastAsia="Times New Roman" w:hAnsi="Kanit Light" w:cs="Kanit Light"/>
          <w:color w:val="000000" w:themeColor="text1"/>
          <w:szCs w:val="22"/>
          <w:cs/>
        </w:rPr>
        <w:t>ในเมือง</w:t>
      </w:r>
      <w:proofErr w:type="spellStart"/>
      <w:r w:rsidRPr="0081207C">
        <w:rPr>
          <w:rFonts w:ascii="Kanit Light" w:eastAsia="Times New Roman" w:hAnsi="Kanit Light" w:cs="Kanit Light"/>
          <w:color w:val="000000" w:themeColor="text1"/>
          <w:szCs w:val="22"/>
          <w:cs/>
        </w:rPr>
        <w:t>คุนหมิง</w:t>
      </w:r>
      <w:proofErr w:type="spellEnd"/>
      <w:r w:rsidRPr="0081207C">
        <w:rPr>
          <w:rFonts w:ascii="Kanit Light" w:eastAsia="Times New Roman" w:hAnsi="Kanit Light" w:cs="Kanit Light"/>
          <w:color w:val="000000" w:themeColor="text1"/>
          <w:szCs w:val="22"/>
          <w:cs/>
        </w:rPr>
        <w:t xml:space="preserve"> อยู่ในระดับความสูง </w:t>
      </w:r>
      <w:r w:rsidRPr="0081207C">
        <w:rPr>
          <w:rFonts w:ascii="Kanit Light" w:eastAsia="Times New Roman" w:hAnsi="Kanit Light" w:cs="Kanit Light"/>
          <w:color w:val="000000" w:themeColor="text1"/>
          <w:szCs w:val="22"/>
        </w:rPr>
        <w:t xml:space="preserve">1,972 </w:t>
      </w:r>
      <w:r w:rsidRPr="0081207C">
        <w:rPr>
          <w:rFonts w:ascii="Kanit Light" w:eastAsia="Times New Roman" w:hAnsi="Kanit Light" w:cs="Kanit Light"/>
          <w:color w:val="000000" w:themeColor="text1"/>
          <w:szCs w:val="22"/>
          <w:cs/>
        </w:rPr>
        <w:t xml:space="preserve">เมตรเหนือระดับน้ำทะเล มีความยาวถึง </w:t>
      </w:r>
      <w:r w:rsidRPr="0081207C">
        <w:rPr>
          <w:rFonts w:ascii="Kanit Light" w:eastAsia="Times New Roman" w:hAnsi="Kanit Light" w:cs="Kanit Light"/>
          <w:color w:val="000000" w:themeColor="text1"/>
          <w:szCs w:val="22"/>
        </w:rPr>
        <w:t xml:space="preserve">50 </w:t>
      </w:r>
      <w:r w:rsidRPr="0081207C">
        <w:rPr>
          <w:rFonts w:ascii="Kanit Light" w:eastAsia="Times New Roman" w:hAnsi="Kanit Light" w:cs="Kanit Light"/>
          <w:color w:val="000000" w:themeColor="text1"/>
          <w:szCs w:val="22"/>
          <w:cs/>
        </w:rPr>
        <w:t xml:space="preserve">กิโลเมตร มีพื้นที่ </w:t>
      </w:r>
      <w:r w:rsidRPr="0081207C">
        <w:rPr>
          <w:rFonts w:ascii="Kanit Light" w:eastAsia="Times New Roman" w:hAnsi="Kanit Light" w:cs="Kanit Light"/>
          <w:color w:val="000000" w:themeColor="text1"/>
          <w:szCs w:val="22"/>
        </w:rPr>
        <w:t xml:space="preserve">250 </w:t>
      </w:r>
      <w:r w:rsidRPr="0081207C">
        <w:rPr>
          <w:rFonts w:ascii="Kanit Light" w:eastAsia="Times New Roman" w:hAnsi="Kanit Light" w:cs="Kanit Light"/>
          <w:color w:val="000000" w:themeColor="text1"/>
          <w:szCs w:val="22"/>
          <w:cs/>
        </w:rPr>
        <w:t>ตารางกิโลเมตร คนไทยเรียกทะเลสาบแห่งนี้ว่า “หนองแส” และเชื่อว่าเป็นจุดเริ่มต้นความเชื่อเรื่อง “พญานาค”</w:t>
      </w:r>
      <w:r w:rsidR="0052480E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 </w:t>
      </w:r>
      <w:r w:rsidR="0052480E" w:rsidRPr="0052480E">
        <w:rPr>
          <w:rFonts w:ascii="Kanit Light" w:eastAsia="Times New Roman" w:hAnsi="Kanit Light" w:cs="Kanit Light"/>
          <w:color w:val="FF0000"/>
          <w:szCs w:val="22"/>
        </w:rPr>
        <w:t>(</w:t>
      </w:r>
      <w:r w:rsidR="0052480E" w:rsidRPr="0052480E">
        <w:rPr>
          <w:rFonts w:ascii="Kanit Light" w:eastAsia="Times New Roman" w:hAnsi="Kanit Light" w:cs="Kanit Light" w:hint="cs"/>
          <w:color w:val="FF0000"/>
          <w:szCs w:val="22"/>
          <w:cs/>
        </w:rPr>
        <w:t>ค่าทัวร์</w:t>
      </w:r>
      <w:r w:rsidR="0052480E" w:rsidRPr="0052480E">
        <w:rPr>
          <w:rFonts w:ascii="Kanit Light" w:eastAsia="Times New Roman" w:hAnsi="Kanit Light" w:cs="Kanit Light" w:hint="cs"/>
          <w:color w:val="FF0000"/>
          <w:szCs w:val="22"/>
          <w:u w:val="single"/>
          <w:cs/>
        </w:rPr>
        <w:t>ไม่รวม</w:t>
      </w:r>
      <w:r w:rsidR="0052480E" w:rsidRPr="0052480E">
        <w:rPr>
          <w:rFonts w:ascii="Kanit Light" w:eastAsia="Times New Roman" w:hAnsi="Kanit Light" w:cs="Kanit Light" w:hint="cs"/>
          <w:color w:val="FF0000"/>
          <w:szCs w:val="22"/>
          <w:cs/>
        </w:rPr>
        <w:t>ค่านั่งรถม้า</w:t>
      </w:r>
      <w:r w:rsidR="0052480E" w:rsidRPr="0052480E">
        <w:rPr>
          <w:rFonts w:ascii="Kanit Light" w:eastAsia="Times New Roman" w:hAnsi="Kanit Light" w:cs="Kanit Light"/>
          <w:color w:val="FF0000"/>
          <w:szCs w:val="22"/>
        </w:rPr>
        <w:t>)</w:t>
      </w:r>
      <w:r w:rsidRPr="0052480E">
        <w:rPr>
          <w:rFonts w:ascii="Kanit Light" w:eastAsia="Times New Roman" w:hAnsi="Kanit Light" w:cs="Kanit Light" w:hint="cs"/>
          <w:b/>
          <w:bCs/>
          <w:color w:val="FF0000"/>
          <w:szCs w:val="22"/>
          <w:cs/>
        </w:rPr>
        <w:t xml:space="preserve"> </w:t>
      </w:r>
      <w:r w:rsidR="00944EEB" w:rsidRPr="00944EEB">
        <w:rPr>
          <w:rFonts w:ascii="Kanit Light" w:hAnsi="Kanit Light" w:cs="Kanit Light" w:hint="cs"/>
          <w:b/>
          <w:bCs/>
          <w:szCs w:val="22"/>
          <w:cs/>
        </w:rPr>
        <w:t>แหล่งเช็คอินสุดเก๋</w:t>
      </w:r>
      <w:proofErr w:type="spellStart"/>
      <w:r w:rsidR="00944EEB" w:rsidRPr="00944EEB">
        <w:rPr>
          <w:rFonts w:ascii="Kanit Light" w:hAnsi="Kanit Light" w:cs="Kanit Light" w:hint="cs"/>
          <w:b/>
          <w:bCs/>
          <w:szCs w:val="22"/>
          <w:cs/>
        </w:rPr>
        <w:t>ฟีล</w:t>
      </w:r>
      <w:proofErr w:type="spellEnd"/>
      <w:r w:rsidR="00944EEB" w:rsidRPr="00944EEB">
        <w:rPr>
          <w:rFonts w:ascii="Kanit Light" w:hAnsi="Kanit Light" w:cs="Kanit Light" w:hint="cs"/>
          <w:b/>
          <w:bCs/>
          <w:szCs w:val="22"/>
          <w:cs/>
        </w:rPr>
        <w:t>ยุโรป</w:t>
      </w:r>
      <w:r w:rsidR="001A759D" w:rsidRPr="001A759D">
        <w:rPr>
          <w:rFonts w:ascii="Kanit Light" w:hAnsi="Kanit Light" w:cs="Kanit Light" w:hint="cs"/>
          <w:szCs w:val="22"/>
          <w:cs/>
        </w:rPr>
        <w:t xml:space="preserve"> </w:t>
      </w:r>
      <w:r w:rsidR="001A759D" w:rsidRPr="00845A58">
        <w:rPr>
          <w:rFonts w:ascii="Kanit Light" w:eastAsia="Times New Roman" w:hAnsi="Kanit Light" w:cs="Kanit Light"/>
          <w:color w:val="0070C0"/>
          <w:szCs w:val="22"/>
          <w:cs/>
        </w:rPr>
        <w:t>ซานโตรินี</w:t>
      </w:r>
      <w:r w:rsidR="001B483E" w:rsidRPr="00845A58">
        <w:rPr>
          <w:rFonts w:ascii="Kanit Light" w:eastAsia="Times New Roman" w:hAnsi="Kanit Light" w:cs="Kanit Light" w:hint="cs"/>
          <w:color w:val="0070C0"/>
          <w:szCs w:val="22"/>
          <w:cs/>
        </w:rPr>
        <w:t>่</w:t>
      </w:r>
      <w:r w:rsidR="001A759D" w:rsidRPr="00702FCA">
        <w:rPr>
          <w:rFonts w:ascii="Kanit Light" w:eastAsia="Times New Roman" w:hAnsi="Kanit Light" w:cs="Kanit Light"/>
          <w:color w:val="FF3399"/>
          <w:szCs w:val="22"/>
          <w:cs/>
        </w:rPr>
        <w:t xml:space="preserve"> </w:t>
      </w:r>
      <w:r w:rsidR="001A759D" w:rsidRPr="001A759D">
        <w:rPr>
          <w:rFonts w:ascii="Kanit Light" w:eastAsia="Times New Roman" w:hAnsi="Kanit Light" w:cs="Kanit Light"/>
          <w:color w:val="FF0000"/>
          <w:szCs w:val="22"/>
          <w:cs/>
        </w:rPr>
        <w:t>(</w:t>
      </w:r>
      <w:r w:rsidR="001A759D">
        <w:rPr>
          <w:rFonts w:ascii="Kanit Light" w:eastAsia="Times New Roman" w:hAnsi="Kanit Light" w:cs="Kanit Light" w:hint="cs"/>
          <w:color w:val="FF0000"/>
          <w:szCs w:val="22"/>
          <w:cs/>
        </w:rPr>
        <w:t>ค่าทัวร์</w:t>
      </w:r>
      <w:r w:rsidR="001A759D" w:rsidRPr="001A759D">
        <w:rPr>
          <w:rFonts w:ascii="Kanit Light" w:eastAsia="Times New Roman" w:hAnsi="Kanit Light" w:cs="Kanit Light"/>
          <w:color w:val="FF0000"/>
          <w:szCs w:val="22"/>
          <w:u w:val="single"/>
          <w:cs/>
        </w:rPr>
        <w:t>รวม</w:t>
      </w:r>
      <w:r w:rsidR="001A759D" w:rsidRPr="001A759D">
        <w:rPr>
          <w:rFonts w:ascii="Kanit Light" w:eastAsia="Times New Roman" w:hAnsi="Kanit Light" w:cs="Kanit Light"/>
          <w:color w:val="FF0000"/>
          <w:szCs w:val="22"/>
          <w:cs/>
        </w:rPr>
        <w:t>รถแบตเตอรี่ขาขึ้น)</w:t>
      </w:r>
      <w:r w:rsidR="00944EEB">
        <w:rPr>
          <w:rFonts w:ascii="Kanit Light" w:eastAsia="Times New Roman" w:hAnsi="Kanit Light" w:cs="Kanit Light"/>
          <w:color w:val="FF0000"/>
          <w:szCs w:val="22"/>
        </w:rPr>
        <w:t xml:space="preserve"> </w:t>
      </w:r>
      <w:r>
        <w:rPr>
          <w:rFonts w:ascii="Kanit Light" w:eastAsia="Times New Roman" w:hAnsi="Kanit Light" w:cs="Kanit Light" w:hint="cs"/>
          <w:color w:val="000000"/>
          <w:szCs w:val="22"/>
          <w:cs/>
        </w:rPr>
        <w:t>มุมถ่ายรูปกับธรรมชาติจะมุมไหนก็สวย</w:t>
      </w:r>
      <w:r>
        <w:rPr>
          <w:rFonts w:ascii="Kanit Light" w:eastAsia="Times New Roman" w:hAnsi="Kanit Light" w:cs="Kanit Light"/>
          <w:color w:val="000000"/>
          <w:szCs w:val="22"/>
        </w:rPr>
        <w:t xml:space="preserve"> </w:t>
      </w:r>
      <w:r>
        <w:rPr>
          <w:rFonts w:ascii="Kanit Light" w:eastAsia="Times New Roman" w:hAnsi="Kanit Light" w:cs="Kanit Light" w:hint="cs"/>
          <w:color w:val="000000"/>
          <w:szCs w:val="22"/>
          <w:cs/>
        </w:rPr>
        <w:t>หรือจะเดินเล่นสบายๆ ก็จะฟินไม่น้อย</w:t>
      </w:r>
      <w:r>
        <w:rPr>
          <w:rFonts w:ascii="Kanit Light" w:eastAsia="Times New Roman" w:hAnsi="Kanit Light" w:cs="Kanit Light"/>
          <w:color w:val="FF0000"/>
          <w:szCs w:val="22"/>
        </w:rPr>
        <w:t xml:space="preserve"> </w:t>
      </w:r>
      <w:r w:rsidRPr="00187722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ขาลงเดินกลับ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ให้ท่านได้เพลิดเพลินถ่ายรูปต่างๆ </w:t>
      </w:r>
      <w:r>
        <w:rPr>
          <w:rFonts w:ascii="Kanit Light" w:eastAsia="Times New Roman" w:hAnsi="Kanit Light" w:cs="Kanit Light"/>
          <w:color w:val="000000" w:themeColor="text1"/>
          <w:szCs w:val="22"/>
        </w:rPr>
        <w:t xml:space="preserve"> </w:t>
      </w:r>
    </w:p>
    <w:p w14:paraId="52BEC50C" w14:textId="7B4A21D7" w:rsidR="00550824" w:rsidRPr="008610C4" w:rsidRDefault="00F44B2D" w:rsidP="001B483E">
      <w:pPr>
        <w:tabs>
          <w:tab w:val="left" w:pos="4008"/>
        </w:tabs>
        <w:spacing w:after="0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eastAsia="Times New Roman" w:hAnsi="Kanit Light" w:cs="Kanit Light" w:hint="cs"/>
          <w:noProof/>
          <w:color w:val="000000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817472" behindDoc="0" locked="0" layoutInCell="1" allowOverlap="1" wp14:anchorId="69F74A2B" wp14:editId="3BFA7E16">
                <wp:simplePos x="0" y="0"/>
                <wp:positionH relativeFrom="page">
                  <wp:posOffset>0</wp:posOffset>
                </wp:positionH>
                <wp:positionV relativeFrom="paragraph">
                  <wp:posOffset>6824</wp:posOffset>
                </wp:positionV>
                <wp:extent cx="7560194" cy="2722880"/>
                <wp:effectExtent l="0" t="0" r="3175" b="1270"/>
                <wp:wrapSquare wrapText="bothSides"/>
                <wp:docPr id="806841253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194" cy="2722880"/>
                          <a:chOff x="-17416" y="-47708"/>
                          <a:chExt cx="7561445" cy="2723515"/>
                        </a:xfrm>
                      </wpg:grpSpPr>
                      <pic:pic xmlns:pic="http://schemas.openxmlformats.org/drawingml/2006/picture">
                        <pic:nvPicPr>
                          <pic:cNvPr id="144742131" name="Picture 28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-17416" y="-47708"/>
                            <a:ext cx="4141791" cy="27235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7190676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9800" b="19800"/>
                          <a:stretch/>
                        </pic:blipFill>
                        <pic:spPr bwMode="auto">
                          <a:xfrm>
                            <a:off x="4098401" y="-47708"/>
                            <a:ext cx="3445628" cy="2723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B428A3" id="Group 30" o:spid="_x0000_s1026" style="position:absolute;margin-left:0;margin-top:.55pt;width:595.3pt;height:214.4pt;z-index:251817472;mso-position-horizontal-relative:page;mso-width-relative:margin;mso-height-relative:margin" coordorigin="-174,-477" coordsize="75614,272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8" o:spid="_x0000_s1027" type="#_x0000_t75" style="position:absolute;left:-174;top:-477;width:41417;height:27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">
                  <v:imagedata r:id="rId28" o:title=""/>
                </v:shape>
                <v:shape id="Picture 29" o:spid="_x0000_s1028" type="#_x0000_t75" style="position:absolute;left:40984;top:-477;width:34456;height:27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">
                  <v:imagedata r:id="rId29" o:title="" croptop="12976f" cropbottom="12976f"/>
                </v:shape>
                <w10:wrap type="square" anchorx="page"/>
              </v:group>
            </w:pict>
          </mc:Fallback>
        </mc:AlternateContent>
      </w:r>
      <w:r w:rsidR="008610C4">
        <w:rPr>
          <w:rFonts w:ascii="Kanit Light" w:eastAsia="Times New Roman" w:hAnsi="Kanit Light" w:cs="Kanit Light" w:hint="cs"/>
          <w:noProof/>
          <w:szCs w:val="22"/>
          <w:lang w:val="th-TH"/>
        </w:rPr>
        <w:drawing>
          <wp:anchor distT="0" distB="0" distL="114300" distR="114300" simplePos="0" relativeHeight="251823616" behindDoc="0" locked="0" layoutInCell="1" allowOverlap="1" wp14:anchorId="0465ADB7" wp14:editId="66013215">
            <wp:simplePos x="0" y="0"/>
            <wp:positionH relativeFrom="column">
              <wp:posOffset>3661576</wp:posOffset>
            </wp:positionH>
            <wp:positionV relativeFrom="paragraph">
              <wp:posOffset>2723598</wp:posOffset>
            </wp:positionV>
            <wp:extent cx="3441700" cy="2687320"/>
            <wp:effectExtent l="0" t="0" r="0" b="5080"/>
            <wp:wrapSquare wrapText="bothSides"/>
            <wp:docPr id="70406591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065910" name="Picture 704065910"/>
                    <pic:cNvPicPr/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1700" cy="2687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9" w:name="_Hlk157778317"/>
    </w:p>
    <w:p w14:paraId="6DF26339" w14:textId="7271FC93" w:rsidR="001A759D" w:rsidRPr="001B483E" w:rsidRDefault="00721C09" w:rsidP="00721C09">
      <w:pPr>
        <w:tabs>
          <w:tab w:val="left" w:pos="4008"/>
        </w:tabs>
        <w:spacing w:after="0"/>
        <w:ind w:left="851" w:hanging="851"/>
        <w:jc w:val="both"/>
        <w:rPr>
          <w:rFonts w:ascii="Kanit Light" w:eastAsia="Times New Roman" w:hAnsi="Kanit Light" w:cs="Kanit Light"/>
          <w:color w:val="009193"/>
          <w:szCs w:val="22"/>
        </w:rPr>
      </w:pPr>
      <w:r w:rsidRPr="001B483E">
        <w:rPr>
          <w:rFonts w:ascii="Kanit Light" w:hAnsi="Kanit Light" w:cs="Kanit Light" w:hint="cs"/>
          <w:color w:val="009193"/>
          <w:szCs w:val="22"/>
          <w:cs/>
        </w:rPr>
        <w:t xml:space="preserve">เที่ยง     </w:t>
      </w:r>
      <w:r w:rsidRPr="001B483E">
        <w:rPr>
          <w:rFonts w:ascii="Kanit Light" w:hAnsi="Kanit Light" w:cs="Kanit Light"/>
          <w:color w:val="009193"/>
          <w:szCs w:val="22"/>
        </w:rPr>
        <w:t xml:space="preserve">  </w:t>
      </w:r>
      <w:r w:rsidRPr="001B483E">
        <w:rPr>
          <w:rFonts w:ascii="Kanit Light" w:hAnsi="Kanit Light" w:cs="Kanit Light"/>
          <w:color w:val="009193"/>
          <w:szCs w:val="22"/>
        </w:rPr>
        <w:tab/>
      </w:r>
      <w:r w:rsidRPr="001B483E">
        <w:rPr>
          <w:rFonts w:ascii="Kanit Light" w:hAnsi="Kanit Light" w:cs="Kanit Light"/>
          <w:color w:val="009193"/>
          <w:szCs w:val="22"/>
        </w:rPr>
        <w:sym w:font="Webdings" w:char="F0E4"/>
      </w:r>
      <w:r w:rsidRPr="001B483E">
        <w:rPr>
          <w:rFonts w:ascii="Kanit Light" w:hAnsi="Kanit Light" w:cs="Kanit Light"/>
          <w:color w:val="009193"/>
          <w:szCs w:val="22"/>
          <w:cs/>
        </w:rPr>
        <w:t xml:space="preserve"> รับประทานอาหารเที่ยง </w:t>
      </w:r>
      <w:r w:rsidRPr="001B483E">
        <w:rPr>
          <w:rFonts w:ascii="Kanit Light" w:hAnsi="Kanit Light" w:cs="Kanit Light"/>
          <w:color w:val="009193"/>
          <w:szCs w:val="22"/>
          <w:highlight w:val="yellow"/>
          <w:cs/>
        </w:rPr>
        <w:t>(มื้อที่</w:t>
      </w:r>
      <w:r w:rsidRPr="001B483E">
        <w:rPr>
          <w:rFonts w:ascii="Kanit Light" w:hAnsi="Kanit Light" w:cs="Kanit Light" w:hint="cs"/>
          <w:color w:val="009193"/>
          <w:szCs w:val="22"/>
          <w:highlight w:val="yellow"/>
          <w:cs/>
        </w:rPr>
        <w:t>3</w:t>
      </w:r>
      <w:r w:rsidRPr="001B483E">
        <w:rPr>
          <w:rFonts w:ascii="Kanit Light" w:hAnsi="Kanit Light" w:cs="Kanit Light"/>
          <w:color w:val="009193"/>
          <w:szCs w:val="22"/>
          <w:highlight w:val="yellow"/>
          <w:cs/>
        </w:rPr>
        <w:t>)</w:t>
      </w:r>
      <w:r w:rsidRPr="001B483E">
        <w:rPr>
          <w:rFonts w:ascii="Kanit Light" w:hAnsi="Kanit Light" w:cs="Kanit Light"/>
          <w:color w:val="009193"/>
          <w:szCs w:val="22"/>
        </w:rPr>
        <w:t xml:space="preserve"> </w:t>
      </w:r>
    </w:p>
    <w:p w14:paraId="06D58489" w14:textId="5F16AEA8" w:rsidR="001A759D" w:rsidRPr="00061D64" w:rsidRDefault="00550824" w:rsidP="00D676CB">
      <w:pPr>
        <w:tabs>
          <w:tab w:val="left" w:pos="4008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CC3300"/>
          <w:szCs w:val="22"/>
        </w:rPr>
      </w:pPr>
      <w:r>
        <w:rPr>
          <w:rFonts w:ascii="Kanit Light" w:eastAsia="Times New Roman" w:hAnsi="Kanit Light" w:cs="Kanit Light" w:hint="cs"/>
          <w:color w:val="CC3300"/>
          <w:szCs w:val="22"/>
          <w:cs/>
        </w:rPr>
        <w:t xml:space="preserve">                 </w:t>
      </w:r>
      <w:r w:rsidRPr="00550824">
        <w:rPr>
          <w:rFonts w:ascii="Kanit Light" w:eastAsia="Times New Roman" w:hAnsi="Kanit Light" w:cs="Kanit Light" w:hint="cs"/>
          <w:b/>
          <w:bCs/>
          <w:szCs w:val="22"/>
          <w:u w:val="single"/>
          <w:cs/>
        </w:rPr>
        <w:t>ผ่าน</w:t>
      </w:r>
      <w:r w:rsidRPr="00550824">
        <w:rPr>
          <w:rFonts w:ascii="Kanit Light" w:eastAsia="Times New Roman" w:hAnsi="Kanit Light" w:cs="Kanit Light"/>
          <w:b/>
          <w:bCs/>
          <w:szCs w:val="22"/>
          <w:u w:val="single"/>
          <w:cs/>
        </w:rPr>
        <w:t>ชม</w:t>
      </w:r>
      <w:r w:rsidRPr="00845A58">
        <w:rPr>
          <w:rFonts w:ascii="Kanit Light" w:eastAsia="Times New Roman" w:hAnsi="Kanit Light" w:cs="Kanit Light"/>
          <w:color w:val="0070C0"/>
          <w:szCs w:val="22"/>
          <w:cs/>
        </w:rPr>
        <w:t>วิว</w:t>
      </w:r>
      <w:r w:rsidR="00D676CB" w:rsidRPr="00845A58">
        <w:rPr>
          <w:rFonts w:ascii="Kanit Light" w:eastAsia="Times New Roman" w:hAnsi="Kanit Light" w:cs="Kanit Light" w:hint="cs"/>
          <w:color w:val="0070C0"/>
          <w:szCs w:val="22"/>
          <w:cs/>
        </w:rPr>
        <w:t>เกาะพูตู่</w:t>
      </w:r>
      <w:r w:rsidRPr="00845A58">
        <w:rPr>
          <w:rFonts w:ascii="Kanit Light" w:eastAsia="Times New Roman" w:hAnsi="Kanit Light" w:cs="Kanit Light" w:hint="cs"/>
          <w:color w:val="0070C0"/>
          <w:szCs w:val="22"/>
          <w:cs/>
        </w:rPr>
        <w:t xml:space="preserve"> </w:t>
      </w:r>
      <w:r w:rsidRPr="00845A58">
        <w:rPr>
          <w:rFonts w:ascii="Kanit Light" w:eastAsia="Times New Roman" w:hAnsi="Kanit Light" w:cs="Kanit Light"/>
          <w:color w:val="0070C0"/>
          <w:szCs w:val="22"/>
        </w:rPr>
        <w:t xml:space="preserve">(xiao </w:t>
      </w:r>
      <w:proofErr w:type="spellStart"/>
      <w:r w:rsidRPr="00845A58">
        <w:rPr>
          <w:rFonts w:ascii="Kanit Light" w:eastAsia="Times New Roman" w:hAnsi="Kanit Light" w:cs="Kanit Light"/>
          <w:color w:val="0070C0"/>
          <w:szCs w:val="22"/>
        </w:rPr>
        <w:t>putuo</w:t>
      </w:r>
      <w:proofErr w:type="spellEnd"/>
      <w:r w:rsidRPr="00845A58">
        <w:rPr>
          <w:rFonts w:ascii="Kanit Light" w:eastAsia="Times New Roman" w:hAnsi="Kanit Light" w:cs="Kanit Light"/>
          <w:color w:val="0070C0"/>
          <w:szCs w:val="22"/>
        </w:rPr>
        <w:t xml:space="preserve">) </w:t>
      </w:r>
      <w:r w:rsidR="00B970CF" w:rsidRPr="00845A58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หรือ</w:t>
      </w:r>
      <w:r w:rsidR="00845A58">
        <w:rPr>
          <w:rFonts w:ascii="Kanit Light" w:eastAsia="Times New Roman" w:hAnsi="Kanit Light" w:cs="Kanit Light" w:hint="cs"/>
          <w:color w:val="0070C0"/>
          <w:szCs w:val="22"/>
          <w:cs/>
        </w:rPr>
        <w:t xml:space="preserve"> </w:t>
      </w:r>
      <w:r w:rsidR="00B970CF" w:rsidRPr="00845A58">
        <w:rPr>
          <w:rFonts w:ascii="Kanit Light" w:eastAsia="Times New Roman" w:hAnsi="Kanit Light" w:cs="Kanit Light" w:hint="cs"/>
          <w:color w:val="0070C0"/>
          <w:szCs w:val="22"/>
          <w:cs/>
        </w:rPr>
        <w:t>ศาลเจ้าผู่ถั่วน้อย</w:t>
      </w:r>
      <w:r w:rsidR="00B970CF" w:rsidRPr="00702FCA">
        <w:rPr>
          <w:rFonts w:ascii="Kanit Light" w:eastAsia="Times New Roman" w:hAnsi="Kanit Light" w:cs="Kanit Light" w:hint="cs"/>
          <w:color w:val="FF3399"/>
          <w:szCs w:val="22"/>
          <w:cs/>
        </w:rPr>
        <w:t xml:space="preserve"> </w:t>
      </w:r>
      <w:r w:rsidRPr="00550824">
        <w:rPr>
          <w:rFonts w:ascii="Kanit Light" w:eastAsia="Times New Roman" w:hAnsi="Kanit Light" w:cs="Kanit Light" w:hint="cs"/>
          <w:szCs w:val="22"/>
          <w:cs/>
        </w:rPr>
        <w:t>เป็น</w:t>
      </w:r>
      <w:r w:rsidR="00D676CB">
        <w:rPr>
          <w:rFonts w:ascii="Kanit Light" w:eastAsia="Times New Roman" w:hAnsi="Kanit Light" w:cs="Kanit Light" w:hint="cs"/>
          <w:szCs w:val="22"/>
          <w:cs/>
        </w:rPr>
        <w:t>เกาะกลาง</w:t>
      </w:r>
      <w:r w:rsidRPr="00550824">
        <w:rPr>
          <w:rFonts w:ascii="Kanit Light" w:eastAsia="Times New Roman" w:hAnsi="Kanit Light" w:cs="Kanit Light" w:hint="cs"/>
          <w:szCs w:val="22"/>
          <w:cs/>
        </w:rPr>
        <w:t>ทะสาบเล็ก</w:t>
      </w:r>
      <w:r w:rsidR="00D676CB">
        <w:rPr>
          <w:rFonts w:ascii="Kanit Light" w:eastAsia="Times New Roman" w:hAnsi="Kanit Light" w:cs="Kanit Light" w:hint="cs"/>
          <w:szCs w:val="22"/>
          <w:cs/>
        </w:rPr>
        <w:t>ๆ</w:t>
      </w:r>
      <w:r w:rsidRPr="00550824">
        <w:rPr>
          <w:rFonts w:ascii="Kanit Light" w:eastAsia="Times New Roman" w:hAnsi="Kanit Light" w:cs="Kanit Light" w:hint="cs"/>
          <w:szCs w:val="22"/>
          <w:cs/>
        </w:rPr>
        <w:t xml:space="preserve"> มี</w:t>
      </w:r>
      <w:r w:rsidR="00B970CF">
        <w:rPr>
          <w:rFonts w:ascii="Kanit Light" w:eastAsia="Times New Roman" w:hAnsi="Kanit Light" w:cs="Kanit Light" w:hint="cs"/>
          <w:szCs w:val="22"/>
          <w:cs/>
        </w:rPr>
        <w:t xml:space="preserve">ศาลเจ้าเก่าแก่กว่า </w:t>
      </w:r>
      <w:r w:rsidR="00B970CF">
        <w:rPr>
          <w:rFonts w:ascii="Kanit Light" w:eastAsia="Times New Roman" w:hAnsi="Kanit Light" w:cs="Kanit Light"/>
          <w:szCs w:val="22"/>
        </w:rPr>
        <w:t xml:space="preserve">100 </w:t>
      </w:r>
      <w:r w:rsidR="00B970CF">
        <w:rPr>
          <w:rFonts w:ascii="Kanit Light" w:eastAsia="Times New Roman" w:hAnsi="Kanit Light" w:cs="Kanit Light" w:hint="cs"/>
          <w:szCs w:val="22"/>
          <w:cs/>
        </w:rPr>
        <w:t>ปีที่</w:t>
      </w:r>
      <w:r w:rsidR="00D676CB">
        <w:rPr>
          <w:rFonts w:ascii="Kanit Light" w:eastAsia="Times New Roman" w:hAnsi="Kanit Light" w:cs="Kanit Light" w:hint="cs"/>
          <w:szCs w:val="22"/>
          <w:cs/>
        </w:rPr>
        <w:t>ตั้งอยู่</w:t>
      </w:r>
      <w:r w:rsidRPr="00550824">
        <w:rPr>
          <w:rFonts w:ascii="Kanit Light" w:eastAsia="Times New Roman" w:hAnsi="Kanit Light" w:cs="Kanit Light" w:hint="cs"/>
          <w:szCs w:val="22"/>
          <w:cs/>
        </w:rPr>
        <w:t>บนเกาะ</w:t>
      </w:r>
      <w:r w:rsidR="00D676CB">
        <w:rPr>
          <w:rFonts w:ascii="Kanit Light" w:eastAsia="Times New Roman" w:hAnsi="Kanit Light" w:cs="Kanit Light" w:hint="cs"/>
          <w:szCs w:val="22"/>
          <w:cs/>
        </w:rPr>
        <w:t>นั้น มักมีนกนางนวลมาเกาะหรือบินวนไปมาจึงเกิดเป็นวิวที่สวยงามแปลกตา</w:t>
      </w:r>
      <w:r w:rsidRPr="00550824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1A759D" w:rsidRPr="00FE77C4">
        <w:rPr>
          <w:rFonts w:ascii="Kanit Light" w:eastAsia="Times New Roman" w:hAnsi="Kanit Light" w:cs="Kanit Light" w:hint="cs"/>
          <w:b/>
          <w:bCs/>
          <w:szCs w:val="22"/>
          <w:cs/>
        </w:rPr>
        <w:t>เที่ยว</w:t>
      </w:r>
      <w:r w:rsidR="001A759D" w:rsidRPr="00FE77C4">
        <w:rPr>
          <w:rFonts w:ascii="Kanit Light" w:hAnsi="Kanit Light" w:cs="Kanit Light" w:hint="cs"/>
          <w:b/>
          <w:bCs/>
          <w:szCs w:val="22"/>
          <w:cs/>
        </w:rPr>
        <w:t>เมืองที่อบอวลด้วยเสน่ห์</w:t>
      </w:r>
      <w:r w:rsidR="001A759D">
        <w:rPr>
          <w:rFonts w:ascii="Kanit Light" w:hAnsi="Kanit Light" w:cs="Kanit Light" w:hint="cs"/>
          <w:b/>
          <w:bCs/>
          <w:szCs w:val="22"/>
          <w:cs/>
        </w:rPr>
        <w:t>จนน่าหลงไหล</w:t>
      </w:r>
      <w:r w:rsidR="001A759D" w:rsidRPr="00845A58">
        <w:rPr>
          <w:rFonts w:ascii="Kanit Light" w:hAnsi="Kanit Light" w:cs="Kanit Light"/>
          <w:color w:val="0070C0"/>
          <w:szCs w:val="22"/>
          <w:cs/>
        </w:rPr>
        <w:t>เมืองโบราณ</w:t>
      </w:r>
      <w:r w:rsidR="008610C4" w:rsidRPr="00845A58">
        <w:rPr>
          <w:rFonts w:ascii="Kanit Light" w:hAnsi="Kanit Light" w:cs="Kanit Light"/>
          <w:color w:val="0070C0"/>
          <w:szCs w:val="22"/>
          <w:cs/>
        </w:rPr>
        <w:br/>
      </w:r>
      <w:proofErr w:type="spellStart"/>
      <w:r w:rsidR="001A759D" w:rsidRPr="00845A58">
        <w:rPr>
          <w:rFonts w:ascii="Kanit Light" w:hAnsi="Kanit Light" w:cs="Kanit Light"/>
          <w:color w:val="0070C0"/>
          <w:szCs w:val="22"/>
          <w:cs/>
        </w:rPr>
        <w:t>ต้าห</w:t>
      </w:r>
      <w:proofErr w:type="spellEnd"/>
      <w:r w:rsidR="001A759D" w:rsidRPr="00845A58">
        <w:rPr>
          <w:rFonts w:ascii="Kanit Light" w:hAnsi="Kanit Light" w:cs="Kanit Light"/>
          <w:color w:val="0070C0"/>
          <w:szCs w:val="22"/>
          <w:cs/>
        </w:rPr>
        <w:t>ลี่</w:t>
      </w:r>
      <w:r w:rsidR="001A759D" w:rsidRPr="00845A58">
        <w:rPr>
          <w:rFonts w:ascii="Kanit Light" w:hAnsi="Kanit Light" w:cs="Kanit Light"/>
          <w:color w:val="0070C0"/>
          <w:szCs w:val="22"/>
        </w:rPr>
        <w:t> (Dali Old Town)</w:t>
      </w:r>
      <w:r w:rsidR="001A759D" w:rsidRPr="00702FCA">
        <w:rPr>
          <w:rFonts w:ascii="Kanit Light" w:hAnsi="Kanit Light" w:cs="Kanit Light" w:hint="cs"/>
          <w:color w:val="FF3399"/>
          <w:szCs w:val="22"/>
          <w:cs/>
        </w:rPr>
        <w:t xml:space="preserve"> </w:t>
      </w:r>
      <w:r w:rsidR="001A759D" w:rsidRPr="00FE77C4">
        <w:rPr>
          <w:rFonts w:ascii="Kanit Light" w:hAnsi="Kanit Light" w:cs="Kanit Light"/>
          <w:szCs w:val="22"/>
          <w:cs/>
        </w:rPr>
        <w:t>เป็นที่ตั้งของถนนคนเดิน หอคอยประตูเมือง และวัดวาอารามมากมาย</w:t>
      </w:r>
      <w:r w:rsidR="001A759D" w:rsidRPr="00FE77C4">
        <w:rPr>
          <w:rFonts w:ascii="Kanit Light" w:hAnsi="Kanit Light" w:cs="Kanit Light" w:hint="cs"/>
          <w:szCs w:val="22"/>
          <w:cs/>
        </w:rPr>
        <w:t xml:space="preserve"> ไ</w:t>
      </w:r>
      <w:r w:rsidR="001A759D" w:rsidRPr="00FE77C4">
        <w:rPr>
          <w:rFonts w:ascii="Kanit Light" w:hAnsi="Kanit Light" w:cs="Kanit Light"/>
          <w:szCs w:val="22"/>
          <w:cs/>
        </w:rPr>
        <w:t xml:space="preserve">ด้รับการขึ้นทะเบียนเป็นมรดกโลกโดยองค์การยูเนสโกในปี </w:t>
      </w:r>
      <w:r w:rsidR="001A759D" w:rsidRPr="00FE77C4">
        <w:rPr>
          <w:rFonts w:ascii="Kanit Light" w:hAnsi="Kanit Light" w:cs="Kanit Light"/>
          <w:szCs w:val="22"/>
        </w:rPr>
        <w:t>1997</w:t>
      </w:r>
      <w:r w:rsidR="001A759D" w:rsidRPr="00FE77C4">
        <w:rPr>
          <w:rFonts w:ascii="Kanit Light" w:hAnsi="Kanit Light" w:cs="Kanit Light" w:hint="cs"/>
          <w:szCs w:val="22"/>
          <w:cs/>
        </w:rPr>
        <w:t xml:space="preserve"> </w:t>
      </w:r>
      <w:r w:rsidR="001A759D" w:rsidRPr="00FE77C4">
        <w:rPr>
          <w:rFonts w:ascii="Kanit Light" w:hAnsi="Kanit Light" w:cs="Kanit Light"/>
          <w:szCs w:val="22"/>
          <w:cs/>
        </w:rPr>
        <w:t>และได้รับการอนุรักษ์ไว้เป็นอย่างดี</w:t>
      </w:r>
    </w:p>
    <w:p w14:paraId="61DDCBBA" w14:textId="5DF1CB23" w:rsidR="001A759D" w:rsidRDefault="00D676CB" w:rsidP="00D007E2">
      <w:pPr>
        <w:tabs>
          <w:tab w:val="center" w:pos="5233"/>
        </w:tabs>
        <w:spacing w:after="0" w:line="240" w:lineRule="auto"/>
        <w:ind w:left="851" w:hanging="851"/>
        <w:rPr>
          <w:rFonts w:ascii="Kanit Light" w:eastAsia="Times New Roman" w:hAnsi="Kanit Light" w:cs="Kanit Light"/>
          <w:color w:val="FF9933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FF5050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745792" behindDoc="0" locked="0" layoutInCell="1" allowOverlap="1" wp14:anchorId="048DC188" wp14:editId="7B1EB8AB">
                <wp:simplePos x="0" y="0"/>
                <wp:positionH relativeFrom="page">
                  <wp:posOffset>0</wp:posOffset>
                </wp:positionH>
                <wp:positionV relativeFrom="paragraph">
                  <wp:posOffset>205409</wp:posOffset>
                </wp:positionV>
                <wp:extent cx="7561580" cy="1675130"/>
                <wp:effectExtent l="0" t="0" r="0" b="1270"/>
                <wp:wrapSquare wrapText="bothSides"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1580" cy="1675130"/>
                          <a:chOff x="0" y="0"/>
                          <a:chExt cx="7561580" cy="1675130"/>
                        </a:xfrm>
                      </wpg:grpSpPr>
                      <pic:pic xmlns:pic="http://schemas.openxmlformats.org/drawingml/2006/picture">
                        <pic:nvPicPr>
                          <pic:cNvPr id="1684276619" name="Picture 6" descr="A street with people walking and shop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86025" y="0"/>
                            <a:ext cx="2529205" cy="16751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956161" name="Picture 7" descr="A street with many buildings and flags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hq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16751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88393" name="Picture 8" descr="A street with lanterns and lantern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81575" y="0"/>
                            <a:ext cx="2580005" cy="16751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9B6DE5" id="Group 1" o:spid="_x0000_s1026" style="position:absolute;margin-left:0;margin-top:16.15pt;width:595.4pt;height:131.9pt;z-index:251745792;mso-position-horizontal-relative:page" coordsize="75615,167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">
                <v:shape id="Picture 6" o:spid="_x0000_s1027" type="#_x0000_t75" alt="A street with people walking and shops&#10;&#10;Description automatically generated" style="position:absolute;left:24860;width:25292;height:167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">
                  <v:imagedata r:id="rId34" o:title="A street with people walking and shops&#10;&#10;Description automatically generated"/>
                </v:shape>
                <v:shape id="Picture 7" o:spid="_x0000_s1028" type="#_x0000_t75" alt="A street with many buildings and flags&#10;&#10;Description automatically generated with medium confidence" style="position:absolute;width:25146;height:167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">
                  <v:imagedata r:id="rId35" o:title="A street with many buildings and flags&#10;&#10;Description automatically generated with medium confidence"/>
                </v:shape>
                <v:shape id="Picture 8" o:spid="_x0000_s1029" type="#_x0000_t75" alt="A street with lanterns and lanterns&#10;&#10;Description automatically generated" style="position:absolute;left:49815;width:25800;height:167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">
                  <v:imagedata r:id="rId36" o:title="A street with lanterns and lanterns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14DD9808" w14:textId="5D4891C3" w:rsidR="0085053D" w:rsidRPr="001B483E" w:rsidRDefault="00C32080" w:rsidP="00D007E2">
      <w:pPr>
        <w:tabs>
          <w:tab w:val="center" w:pos="5233"/>
        </w:tabs>
        <w:spacing w:after="0" w:line="240" w:lineRule="auto"/>
        <w:ind w:left="851" w:hanging="851"/>
        <w:rPr>
          <w:rFonts w:ascii="Kanit Light" w:hAnsi="Kanit Light" w:cs="Kanit Light"/>
          <w:color w:val="009193"/>
          <w:szCs w:val="22"/>
        </w:rPr>
      </w:pPr>
      <w:r w:rsidRPr="001B483E">
        <w:rPr>
          <w:rFonts w:ascii="Kanit Light" w:eastAsia="Times New Roman" w:hAnsi="Kanit Light" w:cs="Kanit Light" w:hint="cs"/>
          <w:color w:val="009193"/>
          <w:szCs w:val="22"/>
          <w:cs/>
          <w:lang w:eastAsia="en-SG"/>
        </w:rPr>
        <w:t>เย็น</w:t>
      </w:r>
      <w:r w:rsidRPr="001B483E">
        <w:rPr>
          <w:rFonts w:ascii="Kanit Light" w:eastAsia="Times New Roman" w:hAnsi="Kanit Light" w:cs="Kanit Light" w:hint="cs"/>
          <w:color w:val="009193"/>
          <w:szCs w:val="22"/>
          <w:cs/>
          <w:lang w:val="en-SG" w:eastAsia="en-SG"/>
        </w:rPr>
        <w:t xml:space="preserve"> </w:t>
      </w:r>
      <w:r w:rsidRPr="001B483E">
        <w:rPr>
          <w:rFonts w:ascii="Kanit Light" w:eastAsia="Times New Roman" w:hAnsi="Kanit Light" w:cs="Kanit Light"/>
          <w:color w:val="009193"/>
          <w:szCs w:val="22"/>
          <w:cs/>
          <w:lang w:val="en-SG" w:eastAsia="en-SG"/>
        </w:rPr>
        <w:tab/>
      </w:r>
      <w:r w:rsidRPr="001B483E">
        <w:rPr>
          <w:rFonts w:ascii="Kanit Light" w:eastAsia="Times New Roman" w:hAnsi="Kanit Light" w:cs="Kanit Light"/>
          <w:color w:val="009193"/>
          <w:szCs w:val="22"/>
          <w:lang w:val="en-SG" w:eastAsia="en-SG" w:bidi="ar-SA"/>
        </w:rPr>
        <w:sym w:font="Webdings" w:char="F0E4"/>
      </w:r>
      <w:r w:rsidRPr="001B483E">
        <w:rPr>
          <w:rFonts w:ascii="Kanit Light" w:eastAsia="Times New Roman" w:hAnsi="Kanit Light" w:cs="Kanit Light"/>
          <w:color w:val="009193"/>
          <w:szCs w:val="22"/>
          <w:lang w:val="en-SG" w:eastAsia="en-SG" w:bidi="ar-SA"/>
        </w:rPr>
        <w:t xml:space="preserve"> </w:t>
      </w:r>
      <w:r w:rsidRPr="001B483E">
        <w:rPr>
          <w:rFonts w:ascii="Kanit Light" w:eastAsia="Times New Roman" w:hAnsi="Kanit Light" w:cs="Kanit Light"/>
          <w:color w:val="009193"/>
          <w:szCs w:val="22"/>
          <w:cs/>
          <w:lang w:val="en-SG" w:eastAsia="en-SG"/>
        </w:rPr>
        <w:t>รับประทานอาหาร</w:t>
      </w:r>
      <w:r w:rsidRPr="001B483E">
        <w:rPr>
          <w:rFonts w:ascii="Kanit Light" w:eastAsia="Times New Roman" w:hAnsi="Kanit Light" w:cs="Kanit Light" w:hint="cs"/>
          <w:color w:val="009193"/>
          <w:szCs w:val="22"/>
          <w:cs/>
          <w:lang w:val="en-SG" w:eastAsia="en-SG"/>
        </w:rPr>
        <w:t xml:space="preserve">เย็น </w:t>
      </w:r>
      <w:r w:rsidRPr="001B483E">
        <w:rPr>
          <w:rFonts w:ascii="Kanit Light" w:eastAsia="Times New Roman" w:hAnsi="Kanit Light" w:cs="Kanit Light"/>
          <w:color w:val="009193"/>
          <w:szCs w:val="22"/>
          <w:highlight w:val="yellow"/>
          <w:cs/>
          <w:lang w:val="en-SG" w:eastAsia="en-SG"/>
        </w:rPr>
        <w:t>(มื้อที่</w:t>
      </w:r>
      <w:r w:rsidR="00535003" w:rsidRPr="001B483E">
        <w:rPr>
          <w:rFonts w:ascii="Kanit Light" w:eastAsia="Times New Roman" w:hAnsi="Kanit Light" w:cs="Kanit Light" w:hint="cs"/>
          <w:color w:val="009193"/>
          <w:szCs w:val="22"/>
          <w:highlight w:val="yellow"/>
          <w:cs/>
          <w:lang w:val="en-SG" w:eastAsia="en-SG"/>
        </w:rPr>
        <w:t>4</w:t>
      </w:r>
      <w:r w:rsidRPr="001B483E">
        <w:rPr>
          <w:rFonts w:ascii="Kanit Light" w:eastAsia="Times New Roman" w:hAnsi="Kanit Light" w:cs="Kanit Light"/>
          <w:color w:val="009193"/>
          <w:szCs w:val="22"/>
          <w:highlight w:val="yellow"/>
          <w:cs/>
          <w:lang w:val="en-SG" w:eastAsia="en-SG"/>
        </w:rPr>
        <w:t>)</w:t>
      </w:r>
      <w:r w:rsidRPr="001B483E">
        <w:rPr>
          <w:color w:val="009193"/>
          <w:szCs w:val="22"/>
        </w:rPr>
        <w:t xml:space="preserve"> </w:t>
      </w:r>
    </w:p>
    <w:bookmarkEnd w:id="9"/>
    <w:p w14:paraId="141E2F3E" w14:textId="30FF3A22" w:rsidR="00C32080" w:rsidRPr="002A122E" w:rsidRDefault="00D007E2" w:rsidP="00D007E2">
      <w:pPr>
        <w:tabs>
          <w:tab w:val="center" w:pos="5233"/>
        </w:tabs>
        <w:spacing w:after="0"/>
        <w:ind w:left="851"/>
        <w:rPr>
          <w:rFonts w:ascii="Kanit Light" w:eastAsia="Times New Roman" w:hAnsi="Kanit Light" w:cs="Kanit Light"/>
          <w:color w:val="9900FF"/>
          <w:szCs w:val="22"/>
          <w:cs/>
          <w:lang w:eastAsia="en-SG"/>
        </w:rPr>
      </w:pPr>
      <w:r w:rsidRPr="002A122E"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>ที่</w:t>
      </w:r>
      <w:r w:rsidR="00C32080"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 xml:space="preserve">พัก : </w:t>
      </w:r>
      <w:r w:rsidR="00702FCA" w:rsidRPr="00702FCA">
        <w:rPr>
          <w:rFonts w:ascii="Kanit Light" w:hAnsi="Kanit Light" w:cs="Kanit Light"/>
          <w:color w:val="9900FF"/>
          <w:szCs w:val="22"/>
        </w:rPr>
        <w:t xml:space="preserve">JIN HAI AN </w:t>
      </w:r>
      <w:r w:rsidR="001B29FA" w:rsidRPr="001B29FA">
        <w:rPr>
          <w:rFonts w:ascii="Kanit Light" w:hAnsi="Kanit Light" w:cs="Kanit Light"/>
          <w:color w:val="9900FF"/>
          <w:szCs w:val="22"/>
        </w:rPr>
        <w:t xml:space="preserve">HOTEL </w:t>
      </w:r>
      <w:r w:rsidR="00C32080"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หรือระดับใกล้เคียงกัน</w:t>
      </w:r>
    </w:p>
    <w:p w14:paraId="65072A2C" w14:textId="59280A8C" w:rsidR="001A78C1" w:rsidRPr="002A122E" w:rsidRDefault="00061D64" w:rsidP="00D007E2">
      <w:pPr>
        <w:spacing w:after="0" w:line="276" w:lineRule="auto"/>
        <w:ind w:left="851"/>
        <w:rPr>
          <w:rFonts w:ascii="Kanit Light" w:eastAsia="Times New Roman" w:hAnsi="Kanit Light" w:cs="Kanit Light"/>
          <w:color w:val="9900FF"/>
          <w:szCs w:val="22"/>
          <w:lang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1AC907B2" wp14:editId="0180E60E">
                <wp:simplePos x="0" y="0"/>
                <wp:positionH relativeFrom="margin">
                  <wp:posOffset>-180116</wp:posOffset>
                </wp:positionH>
                <wp:positionV relativeFrom="paragraph">
                  <wp:posOffset>281219</wp:posOffset>
                </wp:positionV>
                <wp:extent cx="6943725" cy="552450"/>
                <wp:effectExtent l="0" t="0" r="28575" b="19050"/>
                <wp:wrapSquare wrapText="bothSides"/>
                <wp:docPr id="41" name="Rectangle: Rounded Corners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43725" cy="5524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B2EF78E" w14:textId="4FAE8781" w:rsidR="00EF3FE3" w:rsidRPr="00E15EE7" w:rsidRDefault="003A4A9B" w:rsidP="004B087E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</w:pPr>
                            <w:r w:rsidRPr="00816D3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</w:t>
                            </w:r>
                            <w:r w:rsidRPr="00816D3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ี่</w:t>
                            </w:r>
                            <w:r w:rsidR="0085053D" w:rsidRPr="00816D3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</w:t>
                            </w:r>
                            <w:r w:rsidR="000051B9" w:rsidRPr="00816D3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าม</w:t>
                            </w:r>
                            <w:r w:rsidR="00585F6A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061D64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1A759D" w:rsidRPr="001A759D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ผ่านชมเจดีย์สามองค์ </w:t>
                            </w:r>
                            <w:r w:rsidR="001A759D" w:rsidRPr="001A759D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>–</w:t>
                            </w:r>
                            <w:r w:rsidR="00061D64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61D64" w:rsidRPr="00061D64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เมืองโบราณซวงหลาง</w:t>
                            </w:r>
                            <w:r w:rsidR="00061D64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61D64" w:rsidRPr="00061D64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– เมืองลี่เจียง – สระมังกรดำ - ร้านหยก - เมืองโบราณลี่เจียง</w:t>
                            </w:r>
                            <w:r w:rsidR="00190094" w:rsidRPr="00E15EE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A3E63" w:rsidRPr="00E15EE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ab/>
                            </w:r>
                            <w:r w:rsidR="001A78C1" w:rsidRPr="00E15EE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ab/>
                            </w:r>
                            <w:r w:rsidR="001A78C1" w:rsidRPr="00E15EE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ab/>
                            </w:r>
                            <w:r w:rsidR="001A78C1" w:rsidRPr="00E15EE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ab/>
                            </w:r>
                            <w:r w:rsidR="00476B88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ab/>
                            </w:r>
                            <w:r w:rsidR="00504AC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="001A759D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ab/>
                            </w:r>
                            <w:r w:rsidR="001A759D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ab/>
                            </w:r>
                            <w:r w:rsidR="001A759D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ab/>
                            </w:r>
                            <w:r w:rsidR="00061D64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EF3FE3" w:rsidRPr="00816D3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EF3FE3" w:rsidRPr="00816D3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EF3FE3" w:rsidRPr="00816D3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EF3FE3" w:rsidRPr="00816D3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="00EF3FE3" w:rsidRPr="00816D3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EF3FE3" w:rsidRPr="00816D3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EF3FE3" w:rsidRPr="00816D3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B65C2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EF3FE3" w:rsidRPr="00816D3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23DBBF6E" w14:textId="77777777" w:rsidR="003A4A9B" w:rsidRPr="001E34FA" w:rsidRDefault="003A4A9B" w:rsidP="00A36624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</w:pPr>
                          </w:p>
                          <w:p w14:paraId="404BA552" w14:textId="77777777" w:rsidR="003A4A9B" w:rsidRPr="00E15EE7" w:rsidRDefault="003A4A9B" w:rsidP="00A36624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/>
                                <w:sz w:val="21"/>
                                <w:szCs w:val="21"/>
                                <w:cs/>
                              </w:rPr>
                            </w:pPr>
                            <w:r w:rsidRPr="004F1668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  </w:t>
                            </w:r>
                          </w:p>
                          <w:p w14:paraId="311203C5" w14:textId="77777777" w:rsidR="003A4A9B" w:rsidRPr="002E2606" w:rsidRDefault="003A4A9B" w:rsidP="00801222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E15EE7">
                              <w:rPr>
                                <w:rFonts w:ascii="Tahoma" w:hAnsi="Tahoma" w:cs="Tahoma" w:hint="cs"/>
                                <w:color w:val="FFFFFF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AC907B2" id="Rectangle: Rounded Corners 41" o:spid="_x0000_s1039" style="position:absolute;left:0;text-align:left;margin-left:-14.2pt;margin-top:22.15pt;width:546.75pt;height:43.5pt;z-index:251629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" fillcolor="#0000a0" strokecolor="window">
                <v:fill color2="blue" rotate="t" angle="180" colors="0 #0000a0;.5 #0000e6;1 blue" focus="100%" type="gradient"/>
                <v:textbox>
                  <w:txbxContent>
                    <w:p w14:paraId="0B2EF78E" w14:textId="4FAE8781" w:rsidR="00EF3FE3" w:rsidRPr="00E15EE7" w:rsidRDefault="003A4A9B" w:rsidP="004B087E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</w:pPr>
                      <w:r w:rsidRPr="00816D3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</w:t>
                      </w:r>
                      <w:r w:rsidRPr="00816D3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ี่</w:t>
                      </w:r>
                      <w:r w:rsidR="0085053D" w:rsidRPr="00816D3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</w:t>
                      </w:r>
                      <w:r w:rsidR="000051B9" w:rsidRPr="00816D3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าม</w:t>
                      </w:r>
                      <w:r w:rsidR="00585F6A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061D64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1A759D" w:rsidRPr="001A759D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 xml:space="preserve">ผ่านชมเจดีย์สามองค์ </w:t>
                      </w:r>
                      <w:r w:rsidR="001A759D" w:rsidRPr="001A759D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>–</w:t>
                      </w:r>
                      <w:r w:rsidR="00061D64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61D64" w:rsidRPr="00061D64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>เมืองโบราณซวงหลาง</w:t>
                      </w:r>
                      <w:r w:rsidR="00061D64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61D64" w:rsidRPr="00061D64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>– เมืองลี่เจียง – สระมังกรดำ - ร้านหยก - เมืองโบราณลี่เจียง</w:t>
                      </w:r>
                      <w:r w:rsidR="00190094" w:rsidRPr="00E15EE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ab/>
                      </w:r>
                      <w:r w:rsidR="00BA3E63" w:rsidRPr="00E15EE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ab/>
                      </w:r>
                      <w:r w:rsidR="001A78C1" w:rsidRPr="00E15EE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ab/>
                      </w:r>
                      <w:r w:rsidR="001A78C1" w:rsidRPr="00E15EE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ab/>
                      </w:r>
                      <w:r w:rsidR="001A78C1" w:rsidRPr="00E15EE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ab/>
                      </w:r>
                      <w:r w:rsidR="00476B88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ab/>
                      </w:r>
                      <w:r w:rsidR="00504AC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 xml:space="preserve">  </w:t>
                      </w:r>
                      <w:r w:rsidR="001A759D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ab/>
                      </w:r>
                      <w:r w:rsidR="001A759D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ab/>
                      </w:r>
                      <w:r w:rsidR="001A759D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ab/>
                      </w:r>
                      <w:r w:rsidR="00061D64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 xml:space="preserve"> </w:t>
                      </w:r>
                      <w:r w:rsidR="00EF3FE3" w:rsidRPr="00816D3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EF3FE3" w:rsidRPr="00816D3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EF3FE3" w:rsidRPr="00816D3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EF3FE3" w:rsidRPr="00816D3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="00EF3FE3" w:rsidRPr="00816D3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EF3FE3" w:rsidRPr="00816D3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EF3FE3" w:rsidRPr="00816D3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B65C2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EF3FE3" w:rsidRPr="00816D3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23DBBF6E" w14:textId="77777777" w:rsidR="003A4A9B" w:rsidRPr="001E34FA" w:rsidRDefault="003A4A9B" w:rsidP="00A36624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</w:pPr>
                    </w:p>
                    <w:p w14:paraId="404BA552" w14:textId="77777777" w:rsidR="003A4A9B" w:rsidRPr="00E15EE7" w:rsidRDefault="003A4A9B" w:rsidP="00A36624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/>
                          <w:sz w:val="21"/>
                          <w:szCs w:val="21"/>
                          <w:cs/>
                        </w:rPr>
                      </w:pPr>
                      <w:r w:rsidRPr="004F1668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  </w:t>
                      </w:r>
                    </w:p>
                    <w:p w14:paraId="311203C5" w14:textId="77777777" w:rsidR="003A4A9B" w:rsidRPr="002E2606" w:rsidRDefault="003A4A9B" w:rsidP="00801222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E15EE7">
                        <w:rPr>
                          <w:rFonts w:ascii="Tahoma" w:hAnsi="Tahoma" w:cs="Tahoma" w:hint="cs"/>
                          <w:color w:val="FFFFFF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C32080"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(ชื่อโรงแรมที่ท่านพัก ทางบริษัทจะทำการ</w:t>
      </w:r>
      <w:r w:rsidR="00C32080" w:rsidRPr="00061D64">
        <w:rPr>
          <w:rFonts w:ascii="Kanit Light" w:eastAsia="Times New Roman" w:hAnsi="Kanit Light" w:cs="Kanit Light"/>
          <w:color w:val="9933FF"/>
          <w:szCs w:val="22"/>
          <w:cs/>
          <w:lang w:val="en-SG" w:eastAsia="en-SG"/>
        </w:rPr>
        <w:t>แจ้งพร้อม</w:t>
      </w:r>
      <w:r w:rsidR="00C32080"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ใบนัดหมาย 5-7 วัน</w:t>
      </w:r>
      <w:r w:rsidR="00C32080" w:rsidRPr="002A122E"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 xml:space="preserve"> </w:t>
      </w:r>
      <w:r w:rsidR="00C32080"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ก่อนวันเดินทาง)</w:t>
      </w:r>
    </w:p>
    <w:p w14:paraId="5EE9D337" w14:textId="6117626E" w:rsidR="0085053D" w:rsidRPr="001B483E" w:rsidRDefault="00614582" w:rsidP="00F22FC5">
      <w:pPr>
        <w:spacing w:after="0" w:line="276" w:lineRule="auto"/>
        <w:ind w:left="851" w:hanging="851"/>
        <w:rPr>
          <w:rFonts w:ascii="Kanit Light" w:hAnsi="Kanit Light" w:cs="Kanit Light"/>
          <w:color w:val="009193"/>
          <w:szCs w:val="22"/>
        </w:rPr>
      </w:pPr>
      <w:r w:rsidRPr="001B483E">
        <w:rPr>
          <w:rFonts w:ascii="Kanit Light" w:hAnsi="Kanit Light" w:cs="Kanit Light"/>
          <w:color w:val="009193"/>
          <w:szCs w:val="22"/>
          <w:cs/>
        </w:rPr>
        <w:t>เช้า</w:t>
      </w:r>
      <w:r w:rsidRPr="001B483E">
        <w:rPr>
          <w:rFonts w:ascii="Kanit Light" w:hAnsi="Kanit Light" w:cs="Kanit Light"/>
          <w:color w:val="009193"/>
          <w:szCs w:val="22"/>
          <w:cs/>
        </w:rPr>
        <w:tab/>
      </w:r>
      <w:r w:rsidRPr="001B483E">
        <w:rPr>
          <w:rFonts w:ascii="Kanit Light" w:hAnsi="Kanit Light" w:cs="Kanit Light"/>
          <w:color w:val="009193"/>
          <w:szCs w:val="22"/>
        </w:rPr>
        <w:sym w:font="Webdings" w:char="F0E4"/>
      </w:r>
      <w:r w:rsidRPr="001B483E">
        <w:rPr>
          <w:rFonts w:ascii="Kanit Light" w:eastAsia="Tahoma" w:hAnsi="Kanit Light" w:cs="Kanit Light"/>
          <w:i/>
          <w:color w:val="009193"/>
          <w:szCs w:val="22"/>
          <w:cs/>
        </w:rPr>
        <w:t xml:space="preserve"> รับประทานอาหารเช้า </w:t>
      </w:r>
      <w:r w:rsidR="00D007E2" w:rsidRPr="001B483E">
        <w:rPr>
          <w:rFonts w:ascii="Kanit Light" w:hAnsi="Kanit Light" w:cs="Kanit Light" w:hint="cs"/>
          <w:color w:val="009193"/>
          <w:szCs w:val="22"/>
          <w:cs/>
        </w:rPr>
        <w:t>ณ โรงแรม</w:t>
      </w:r>
      <w:r w:rsidR="00D007E2" w:rsidRPr="001B483E">
        <w:rPr>
          <w:rFonts w:ascii="Kanit Light" w:hAnsi="Kanit Light" w:cs="Kanit Light"/>
          <w:color w:val="009193"/>
          <w:szCs w:val="22"/>
          <w:cs/>
        </w:rPr>
        <w:t xml:space="preserve"> </w:t>
      </w:r>
      <w:r w:rsidR="00D007E2" w:rsidRPr="001B483E">
        <w:rPr>
          <w:rFonts w:ascii="Kanit Light" w:hAnsi="Kanit Light" w:cs="Kanit Light" w:hint="cs"/>
          <w:color w:val="009193"/>
          <w:szCs w:val="22"/>
          <w:cs/>
        </w:rPr>
        <w:t xml:space="preserve"> </w:t>
      </w:r>
      <w:r w:rsidRPr="001B483E">
        <w:rPr>
          <w:rFonts w:ascii="Kanit Light" w:hAnsi="Kanit Light" w:cs="Kanit Light"/>
          <w:color w:val="009193"/>
          <w:szCs w:val="22"/>
          <w:highlight w:val="yellow"/>
          <w:cs/>
        </w:rPr>
        <w:t>(มื้อที่</w:t>
      </w:r>
      <w:r w:rsidR="00535003" w:rsidRPr="001B483E">
        <w:rPr>
          <w:rFonts w:ascii="Kanit Light" w:hAnsi="Kanit Light" w:cs="Kanit Light" w:hint="cs"/>
          <w:color w:val="009193"/>
          <w:szCs w:val="22"/>
          <w:highlight w:val="yellow"/>
          <w:cs/>
        </w:rPr>
        <w:t>5</w:t>
      </w:r>
      <w:r w:rsidRPr="001B483E">
        <w:rPr>
          <w:rFonts w:ascii="Kanit Light" w:hAnsi="Kanit Light" w:cs="Kanit Light"/>
          <w:color w:val="009193"/>
          <w:szCs w:val="22"/>
          <w:highlight w:val="yellow"/>
          <w:cs/>
        </w:rPr>
        <w:t>)</w:t>
      </w:r>
      <w:r w:rsidRPr="001B483E">
        <w:rPr>
          <w:rFonts w:ascii="Kanit Light" w:hAnsi="Kanit Light" w:cs="Kanit Light"/>
          <w:color w:val="009193"/>
          <w:szCs w:val="22"/>
        </w:rPr>
        <w:t xml:space="preserve">  </w:t>
      </w:r>
      <w:bookmarkStart w:id="10" w:name="_Hlk132120499"/>
    </w:p>
    <w:p w14:paraId="460ADBAE" w14:textId="11E33154" w:rsidR="00187722" w:rsidRDefault="00585F6A" w:rsidP="00BC643E">
      <w:pPr>
        <w:tabs>
          <w:tab w:val="left" w:pos="4008"/>
        </w:tabs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</w:rPr>
      </w:pPr>
      <w:r w:rsidRPr="001A759D">
        <w:rPr>
          <w:rFonts w:ascii="Kanit Light" w:eastAsia="Times New Roman" w:hAnsi="Kanit Light" w:cs="Kanit Light"/>
          <w:b/>
          <w:bCs/>
          <w:szCs w:val="22"/>
          <w:cs/>
        </w:rPr>
        <w:t>ผ่านชม</w:t>
      </w:r>
      <w:r w:rsidRPr="001A759D">
        <w:rPr>
          <w:rFonts w:ascii="Kanit Light" w:eastAsia="Times New Roman" w:hAnsi="Kanit Light" w:cs="Kanit Light"/>
          <w:b/>
          <w:bCs/>
          <w:color w:val="000000"/>
          <w:szCs w:val="22"/>
          <w:cs/>
        </w:rPr>
        <w:t>สัญลักษ</w:t>
      </w:r>
      <w:r w:rsidRPr="001A759D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ณ์</w:t>
      </w:r>
      <w:r w:rsidRPr="001A759D">
        <w:rPr>
          <w:rFonts w:ascii="Kanit Light" w:eastAsia="Times New Roman" w:hAnsi="Kanit Light" w:cs="Kanit Light"/>
          <w:b/>
          <w:bCs/>
          <w:color w:val="000000"/>
          <w:szCs w:val="22"/>
          <w:cs/>
        </w:rPr>
        <w:t>ของเมือง</w:t>
      </w:r>
      <w:proofErr w:type="spellStart"/>
      <w:r w:rsidRPr="001A759D">
        <w:rPr>
          <w:rFonts w:ascii="Kanit Light" w:eastAsia="Times New Roman" w:hAnsi="Kanit Light" w:cs="Kanit Light"/>
          <w:b/>
          <w:bCs/>
          <w:color w:val="000000"/>
          <w:szCs w:val="22"/>
          <w:cs/>
        </w:rPr>
        <w:t>ต้าห</w:t>
      </w:r>
      <w:proofErr w:type="spellEnd"/>
      <w:r w:rsidRPr="001A759D">
        <w:rPr>
          <w:rFonts w:ascii="Kanit Light" w:eastAsia="Times New Roman" w:hAnsi="Kanit Light" w:cs="Kanit Light"/>
          <w:b/>
          <w:bCs/>
          <w:color w:val="000000"/>
          <w:szCs w:val="22"/>
          <w:cs/>
        </w:rPr>
        <w:t>ลี่ที่โดดเด่นงดงาม</w:t>
      </w:r>
      <w:r w:rsidRPr="00845A58">
        <w:rPr>
          <w:rFonts w:ascii="Kanit Light" w:eastAsia="Times New Roman" w:hAnsi="Kanit Light" w:cs="Kanit Light"/>
          <w:color w:val="0070C0"/>
          <w:szCs w:val="22"/>
          <w:cs/>
        </w:rPr>
        <w:t>เจดีย์สามองค์</w:t>
      </w:r>
      <w:r w:rsidR="001B483E" w:rsidRPr="00845A58">
        <w:rPr>
          <w:rFonts w:ascii="Kanit Light" w:eastAsia="Times New Roman" w:hAnsi="Kanit Light" w:cs="Kanit Light" w:hint="cs"/>
          <w:color w:val="0070C0"/>
          <w:szCs w:val="22"/>
          <w:cs/>
        </w:rPr>
        <w:t xml:space="preserve"> </w:t>
      </w:r>
      <w:r w:rsidRPr="00845A58">
        <w:rPr>
          <w:rFonts w:ascii="Kanit Light" w:eastAsia="Times New Roman" w:hAnsi="Kanit Light" w:cs="Kanit Light" w:hint="cs"/>
          <w:color w:val="0070C0"/>
          <w:szCs w:val="22"/>
        </w:rPr>
        <w:t xml:space="preserve">(three pagoda </w:t>
      </w:r>
      <w:proofErr w:type="spellStart"/>
      <w:r w:rsidRPr="00845A58">
        <w:rPr>
          <w:rFonts w:ascii="Kanit Light" w:eastAsia="Times New Roman" w:hAnsi="Kanit Light" w:cs="Kanit Light" w:hint="cs"/>
          <w:color w:val="0070C0"/>
          <w:szCs w:val="22"/>
        </w:rPr>
        <w:t>dali</w:t>
      </w:r>
      <w:proofErr w:type="spellEnd"/>
      <w:r w:rsidRPr="00845A58">
        <w:rPr>
          <w:rFonts w:ascii="Kanit Light" w:eastAsia="Times New Roman" w:hAnsi="Kanit Light" w:cs="Kanit Light" w:hint="cs"/>
          <w:color w:val="0070C0"/>
          <w:szCs w:val="22"/>
        </w:rPr>
        <w:t>)</w:t>
      </w:r>
      <w:r w:rsidRPr="00845A58">
        <w:rPr>
          <w:rFonts w:ascii="Kanit Light" w:eastAsia="Times New Roman" w:hAnsi="Kanit Light" w:cs="Kanit Light"/>
          <w:color w:val="0070C0"/>
          <w:szCs w:val="22"/>
          <w:cs/>
        </w:rPr>
        <w:t xml:space="preserve"> </w:t>
      </w:r>
      <w:r w:rsidRPr="001A759D">
        <w:rPr>
          <w:rFonts w:ascii="Kanit Light" w:eastAsia="Times New Roman" w:hAnsi="Kanit Light" w:cs="Kanit Light"/>
          <w:color w:val="000000"/>
          <w:szCs w:val="22"/>
          <w:cs/>
        </w:rPr>
        <w:t>หรือซานถ่า</w:t>
      </w:r>
      <w:r w:rsidRPr="001A759D">
        <w:rPr>
          <w:rFonts w:ascii="Kanit Light" w:eastAsia="Times New Roman" w:hAnsi="Kanit Light" w:cs="Kanit Light" w:hint="cs"/>
          <w:color w:val="000000"/>
          <w:szCs w:val="22"/>
          <w:cs/>
        </w:rPr>
        <w:t>น</w:t>
      </w:r>
      <w:r w:rsidRPr="001A759D">
        <w:rPr>
          <w:rFonts w:ascii="Kanit Light" w:eastAsia="Times New Roman" w:hAnsi="Kanit Light" w:cs="Kanit Light"/>
          <w:color w:val="000000"/>
          <w:szCs w:val="22"/>
          <w:cs/>
        </w:rPr>
        <w:t>ที่อยู่ริม</w:t>
      </w:r>
      <w:r w:rsidRPr="00F842F6">
        <w:rPr>
          <w:rFonts w:ascii="Kanit Light" w:eastAsia="Times New Roman" w:hAnsi="Kanit Light" w:cs="Kanit Light"/>
          <w:color w:val="000000"/>
          <w:szCs w:val="22"/>
          <w:cs/>
        </w:rPr>
        <w:t>ทะเลสาบ</w:t>
      </w:r>
      <w:proofErr w:type="spellStart"/>
      <w:r w:rsidRPr="00F842F6">
        <w:rPr>
          <w:rFonts w:ascii="Kanit Light" w:eastAsia="Times New Roman" w:hAnsi="Kanit Light" w:cs="Kanit Light"/>
          <w:color w:val="000000"/>
          <w:szCs w:val="22"/>
          <w:cs/>
        </w:rPr>
        <w:t>เอ๋</w:t>
      </w:r>
      <w:proofErr w:type="spellEnd"/>
      <w:r w:rsidRPr="00F842F6">
        <w:rPr>
          <w:rFonts w:ascii="Kanit Light" w:eastAsia="Times New Roman" w:hAnsi="Kanit Light" w:cs="Kanit Light"/>
          <w:color w:val="000000"/>
          <w:szCs w:val="22"/>
          <w:cs/>
        </w:rPr>
        <w:t>อร์ไห่</w:t>
      </w:r>
      <w:r w:rsidRPr="001A759D">
        <w:rPr>
          <w:rFonts w:ascii="Kanit Light" w:eastAsia="Times New Roman" w:hAnsi="Kanit Light" w:cs="Kanit Light"/>
          <w:color w:val="000000"/>
          <w:szCs w:val="22"/>
          <w:cs/>
        </w:rPr>
        <w:t xml:space="preserve"> ประกอบด้วยเจดีย์สีขาวสวยงาม </w:t>
      </w:r>
      <w:r w:rsidRPr="001A759D">
        <w:rPr>
          <w:rFonts w:ascii="Kanit Light" w:eastAsia="Times New Roman" w:hAnsi="Kanit Light" w:cs="Kanit Light"/>
          <w:color w:val="000000"/>
          <w:szCs w:val="22"/>
        </w:rPr>
        <w:t xml:space="preserve">3 </w:t>
      </w:r>
      <w:r w:rsidRPr="001A759D">
        <w:rPr>
          <w:rFonts w:ascii="Kanit Light" w:eastAsia="Times New Roman" w:hAnsi="Kanit Light" w:cs="Kanit Light"/>
          <w:color w:val="000000"/>
          <w:szCs w:val="22"/>
          <w:cs/>
        </w:rPr>
        <w:t xml:space="preserve">องค์ โดยองค์กลางมีความสูงถึง </w:t>
      </w:r>
      <w:r w:rsidRPr="001A759D">
        <w:rPr>
          <w:rFonts w:ascii="Kanit Light" w:eastAsia="Times New Roman" w:hAnsi="Kanit Light" w:cs="Kanit Light"/>
          <w:color w:val="000000"/>
          <w:szCs w:val="22"/>
        </w:rPr>
        <w:t xml:space="preserve">70 </w:t>
      </w:r>
      <w:r w:rsidRPr="001A759D">
        <w:rPr>
          <w:rFonts w:ascii="Kanit Light" w:eastAsia="Times New Roman" w:hAnsi="Kanit Light" w:cs="Kanit Light"/>
          <w:color w:val="000000"/>
          <w:szCs w:val="22"/>
          <w:cs/>
        </w:rPr>
        <w:t>เมตร</w:t>
      </w:r>
      <w:r w:rsidRPr="001A759D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Pr="001A759D">
        <w:rPr>
          <w:rFonts w:ascii="Kanit Light" w:eastAsia="Times New Roman" w:hAnsi="Kanit Light" w:cs="Kanit Light"/>
          <w:color w:val="000000"/>
          <w:szCs w:val="22"/>
          <w:cs/>
        </w:rPr>
        <w:t>มีอายุกว่า</w:t>
      </w:r>
      <w:r w:rsidRPr="001A759D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Pr="001A759D">
        <w:rPr>
          <w:rFonts w:ascii="Kanit Light" w:eastAsia="Times New Roman" w:hAnsi="Kanit Light" w:cs="Kanit Light"/>
          <w:color w:val="000000"/>
          <w:szCs w:val="22"/>
        </w:rPr>
        <w:t xml:space="preserve">1,000 </w:t>
      </w:r>
      <w:r w:rsidRPr="001A759D">
        <w:rPr>
          <w:rFonts w:ascii="Kanit Light" w:eastAsia="Times New Roman" w:hAnsi="Kanit Light" w:cs="Kanit Light"/>
          <w:color w:val="000000"/>
          <w:szCs w:val="22"/>
          <w:cs/>
        </w:rPr>
        <w:t>ปี และในช่วง ค.ศ.</w:t>
      </w:r>
      <w:r w:rsidRPr="001A759D">
        <w:rPr>
          <w:rFonts w:ascii="Kanit Light" w:eastAsia="Times New Roman" w:hAnsi="Kanit Light" w:cs="Kanit Light"/>
          <w:color w:val="000000"/>
          <w:szCs w:val="22"/>
        </w:rPr>
        <w:t xml:space="preserve"> 1978 </w:t>
      </w:r>
      <w:r w:rsidRPr="001A759D">
        <w:rPr>
          <w:rFonts w:ascii="Kanit Light" w:eastAsia="Times New Roman" w:hAnsi="Kanit Light" w:cs="Kanit Light"/>
          <w:color w:val="000000"/>
          <w:szCs w:val="22"/>
          <w:cs/>
        </w:rPr>
        <w:t xml:space="preserve">ได้ค้นพบโบราณวัตถุจากศตวรรษที่ </w:t>
      </w:r>
      <w:r w:rsidRPr="001A759D">
        <w:rPr>
          <w:rFonts w:ascii="Kanit Light" w:eastAsia="Times New Roman" w:hAnsi="Kanit Light" w:cs="Kanit Light"/>
          <w:color w:val="000000"/>
          <w:szCs w:val="22"/>
        </w:rPr>
        <w:t xml:space="preserve">7-10 </w:t>
      </w:r>
      <w:r w:rsidRPr="001A759D">
        <w:rPr>
          <w:rFonts w:ascii="Kanit Light" w:eastAsia="Times New Roman" w:hAnsi="Kanit Light" w:cs="Kanit Light"/>
          <w:color w:val="000000"/>
          <w:szCs w:val="22"/>
          <w:cs/>
        </w:rPr>
        <w:t xml:space="preserve">กว่า </w:t>
      </w:r>
      <w:r w:rsidRPr="001A759D">
        <w:rPr>
          <w:rFonts w:ascii="Kanit Light" w:eastAsia="Times New Roman" w:hAnsi="Kanit Light" w:cs="Kanit Light"/>
          <w:color w:val="000000"/>
          <w:szCs w:val="22"/>
        </w:rPr>
        <w:t xml:space="preserve">600 </w:t>
      </w:r>
      <w:r w:rsidRPr="001A759D">
        <w:rPr>
          <w:rFonts w:ascii="Kanit Light" w:eastAsia="Times New Roman" w:hAnsi="Kanit Light" w:cs="Kanit Light"/>
          <w:color w:val="000000"/>
          <w:szCs w:val="22"/>
          <w:cs/>
        </w:rPr>
        <w:t>ชิ้นในองค์เจดีย์</w:t>
      </w:r>
    </w:p>
    <w:p w14:paraId="0880D740" w14:textId="58E48BF4" w:rsidR="001B483E" w:rsidRDefault="008D4FDF" w:rsidP="006D1769">
      <w:pPr>
        <w:tabs>
          <w:tab w:val="left" w:pos="4008"/>
        </w:tabs>
        <w:spacing w:after="0"/>
        <w:ind w:left="851"/>
        <w:jc w:val="thaiDistribute"/>
        <w:rPr>
          <w:rFonts w:ascii="Kanit Light" w:hAnsi="Kanit Light" w:cs="Kanit Light"/>
          <w:b/>
          <w:bCs/>
          <w:color w:val="000000" w:themeColor="text1"/>
          <w:sz w:val="23"/>
          <w:szCs w:val="23"/>
        </w:rPr>
      </w:pPr>
      <w:r>
        <w:rPr>
          <w:rFonts w:ascii="Kanit Light" w:eastAsia="Times New Roman" w:hAnsi="Kanit Light" w:cs="Kanit Light"/>
          <w:noProof/>
          <w:color w:val="000000"/>
          <w:szCs w:val="22"/>
        </w:rPr>
        <w:drawing>
          <wp:anchor distT="0" distB="0" distL="114300" distR="114300" simplePos="0" relativeHeight="251804160" behindDoc="0" locked="0" layoutInCell="1" allowOverlap="1" wp14:anchorId="1B26B019" wp14:editId="170A2449">
            <wp:simplePos x="0" y="0"/>
            <wp:positionH relativeFrom="page">
              <wp:posOffset>414</wp:posOffset>
            </wp:positionH>
            <wp:positionV relativeFrom="paragraph">
              <wp:posOffset>110</wp:posOffset>
            </wp:positionV>
            <wp:extent cx="7901940" cy="3561715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901940" cy="356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0ECD5A" w14:textId="5FE3B049" w:rsidR="00061D64" w:rsidRPr="00B970CF" w:rsidRDefault="008D4FDF" w:rsidP="00B970CF">
      <w:pPr>
        <w:tabs>
          <w:tab w:val="left" w:pos="4008"/>
        </w:tabs>
        <w:spacing w:after="0"/>
        <w:ind w:left="851"/>
        <w:jc w:val="thaiDistribute"/>
        <w:rPr>
          <w:rFonts w:ascii="Kanit Light" w:hAnsi="Kanit Light" w:cs="Kanit Light"/>
          <w:color w:val="000000" w:themeColor="text1"/>
          <w:sz w:val="23"/>
          <w:szCs w:val="23"/>
        </w:rPr>
      </w:pP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cs/>
        </w:rPr>
        <w:drawing>
          <wp:anchor distT="0" distB="0" distL="114300" distR="114300" simplePos="0" relativeHeight="251815424" behindDoc="1" locked="0" layoutInCell="1" allowOverlap="1" wp14:anchorId="58A88632" wp14:editId="1851D94D">
            <wp:simplePos x="0" y="0"/>
            <wp:positionH relativeFrom="column">
              <wp:posOffset>3293110</wp:posOffset>
            </wp:positionH>
            <wp:positionV relativeFrom="paragraph">
              <wp:posOffset>40640</wp:posOffset>
            </wp:positionV>
            <wp:extent cx="3810000" cy="2329180"/>
            <wp:effectExtent l="0" t="0" r="0" b="0"/>
            <wp:wrapTight wrapText="bothSides">
              <wp:wrapPolygon edited="0">
                <wp:start x="0" y="0"/>
                <wp:lineTo x="0" y="21435"/>
                <wp:lineTo x="21528" y="21435"/>
                <wp:lineTo x="21528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32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970CF" w:rsidRPr="00F03A6B">
        <w:rPr>
          <w:rFonts w:ascii="Kanit Light" w:hAnsi="Kanit Light" w:cs="Kanit Light"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1819520" behindDoc="0" locked="0" layoutInCell="1" allowOverlap="1" wp14:anchorId="4CB1B56B" wp14:editId="2A57F2BD">
                <wp:simplePos x="0" y="0"/>
                <wp:positionH relativeFrom="margin">
                  <wp:posOffset>436245</wp:posOffset>
                </wp:positionH>
                <wp:positionV relativeFrom="paragraph">
                  <wp:posOffset>1266825</wp:posOffset>
                </wp:positionV>
                <wp:extent cx="2731770" cy="979170"/>
                <wp:effectExtent l="114300" t="95250" r="106680" b="125730"/>
                <wp:wrapSquare wrapText="bothSides"/>
                <wp:docPr id="969245838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31770" cy="979170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  <a:ln>
                          <a:noFill/>
                        </a:ln>
                        <a:effectLst>
                          <a:outerShdw blurRad="107950" dist="12700" dir="5400000" algn="ctr" rotWithShape="0">
                            <a:srgbClr val="000000"/>
                          </a:outerShdw>
                        </a:effectLst>
                      </wps:spPr>
                      <wps:txbx>
                        <w:txbxContent>
                          <w:p w14:paraId="0EF9516D" w14:textId="05464E44" w:rsidR="00B970CF" w:rsidRPr="0067415B" w:rsidRDefault="00B970CF" w:rsidP="00B970CF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/>
                                <w:sz w:val="20"/>
                                <w:szCs w:val="20"/>
                                <w:cs/>
                              </w:rPr>
                            </w:pPr>
                            <w:r w:rsidRPr="00A610B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A610B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9"/>
                                <w:szCs w:val="29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/>
                                <w:sz w:val="25"/>
                                <w:szCs w:val="25"/>
                                <w:cs/>
                              </w:rPr>
                              <w:t>ที่นี่มีร้านกาแฟให้นั่งพักดื่มด่ำบรรยากาศดีๆ หรือใครอยากได้ของฝากที่นี่ก็มีสินค้า พื้นเมืองมากมาย</w:t>
                            </w:r>
                            <w:r w:rsidRPr="0067415B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</w:p>
                          <w:p w14:paraId="0DB5775A" w14:textId="77777777" w:rsidR="00B970CF" w:rsidRPr="0067415B" w:rsidRDefault="00B970CF" w:rsidP="00B970CF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Cs w:val="2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B1B56B" id="Rectangle 8" o:spid="_x0000_s1040" style="position:absolute;left:0;text-align:left;margin-left:34.35pt;margin-top:99.75pt;width:215.1pt;height:77.1pt;z-index:25181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" fillcolor="#00b0f0" stroked="f">
                <v:shadow on="t" color="black" offset="0,1pt"/>
                <v:textbox>
                  <w:txbxContent>
                    <w:p w14:paraId="0EF9516D" w14:textId="05464E44" w:rsidR="00B970CF" w:rsidRPr="0067415B" w:rsidRDefault="00B970CF" w:rsidP="00B970CF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/>
                          <w:sz w:val="20"/>
                          <w:szCs w:val="20"/>
                          <w:cs/>
                        </w:rPr>
                      </w:pPr>
                      <w:r w:rsidRPr="00A610B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A610B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9"/>
                          <w:szCs w:val="29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/>
                          <w:sz w:val="25"/>
                          <w:szCs w:val="25"/>
                          <w:cs/>
                        </w:rPr>
                        <w:t>ที่นี่มีร้านกาแฟให้นั่งพักดื่มด่ำบรรยากาศดีๆ หรือใครอยากได้ของฝากที่นี่ก็มีสินค้า พื้นเมืองมากมาย</w:t>
                      </w:r>
                      <w:r w:rsidRPr="0067415B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 xml:space="preserve"> </w:t>
                      </w:r>
                    </w:p>
                    <w:p w14:paraId="0DB5775A" w14:textId="77777777" w:rsidR="00B970CF" w:rsidRPr="0067415B" w:rsidRDefault="00B970CF" w:rsidP="00B970CF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Cs w:val="22"/>
                          <w:cs/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1B483E">
        <w:rPr>
          <w:rFonts w:ascii="Kanit Light" w:hAnsi="Kanit Light" w:cs="Kanit Light" w:hint="cs"/>
          <w:b/>
          <w:bCs/>
          <w:color w:val="000000" w:themeColor="text1"/>
          <w:sz w:val="23"/>
          <w:szCs w:val="23"/>
          <w:cs/>
        </w:rPr>
        <w:t>สัมผัสเมืองเก่าที่ยังคงอยู่ที่</w:t>
      </w:r>
      <w:r w:rsidR="006D1769" w:rsidRPr="00845A58">
        <w:rPr>
          <w:rFonts w:ascii="Kanit Light" w:hAnsi="Kanit Light" w:cs="Kanit Light" w:hint="cs"/>
          <w:color w:val="0070C0"/>
          <w:sz w:val="23"/>
          <w:szCs w:val="23"/>
          <w:cs/>
        </w:rPr>
        <w:t>เมือง</w:t>
      </w:r>
      <w:r w:rsidR="006D1769" w:rsidRPr="00845A58">
        <w:rPr>
          <w:rFonts w:ascii="Kanit Light" w:hAnsi="Kanit Light" w:cs="Kanit Light"/>
          <w:color w:val="0070C0"/>
          <w:sz w:val="23"/>
          <w:szCs w:val="23"/>
          <w:cs/>
        </w:rPr>
        <w:t>โบราณซวงหลาง (</w:t>
      </w:r>
      <w:r w:rsidR="006D1769" w:rsidRPr="00845A58">
        <w:rPr>
          <w:rFonts w:ascii="Kanit Light" w:hAnsi="Kanit Light" w:cs="Kanit Light"/>
          <w:color w:val="0070C0"/>
          <w:sz w:val="23"/>
          <w:szCs w:val="23"/>
        </w:rPr>
        <w:t xml:space="preserve">Ancient village </w:t>
      </w:r>
      <w:proofErr w:type="spellStart"/>
      <w:r w:rsidR="006D1769" w:rsidRPr="00845A58">
        <w:rPr>
          <w:rFonts w:ascii="Kanit Light" w:hAnsi="Kanit Light" w:cs="Kanit Light"/>
          <w:color w:val="0070C0"/>
          <w:sz w:val="23"/>
          <w:szCs w:val="23"/>
        </w:rPr>
        <w:t>Shuanglang</w:t>
      </w:r>
      <w:proofErr w:type="spellEnd"/>
      <w:r w:rsidR="006D1769" w:rsidRPr="00845A58">
        <w:rPr>
          <w:rFonts w:ascii="Kanit Light" w:hAnsi="Kanit Light" w:cs="Kanit Light"/>
          <w:color w:val="0070C0"/>
          <w:sz w:val="23"/>
          <w:szCs w:val="23"/>
        </w:rPr>
        <w:t>)</w:t>
      </w:r>
      <w:r w:rsidR="006D1769">
        <w:rPr>
          <w:rFonts w:ascii="Kanit Light" w:hAnsi="Kanit Light" w:cs="Kanit Light" w:hint="cs"/>
          <w:color w:val="ED7D31" w:themeColor="accent2"/>
          <w:sz w:val="23"/>
          <w:szCs w:val="23"/>
          <w:cs/>
        </w:rPr>
        <w:t xml:space="preserve"> </w:t>
      </w:r>
      <w:r w:rsidR="006D1769" w:rsidRPr="006D1769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เดินเล่น</w:t>
      </w:r>
      <w:r w:rsidR="001B483E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 xml:space="preserve">เพลินๆ </w:t>
      </w:r>
      <w:r w:rsidR="006D1769" w:rsidRPr="006D1769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เที่ยวชมหมู่บ้านเล็ก</w:t>
      </w:r>
      <w:r w:rsidR="006D1769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ๆ</w:t>
      </w:r>
      <w:r w:rsidR="001B483E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 xml:space="preserve"> </w:t>
      </w:r>
      <w:r w:rsidR="006D1769" w:rsidRPr="006D1769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เงียบสงบ ดื่มด่ำกับธรรมชาติ</w:t>
      </w:r>
      <w:r w:rsidR="001B483E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และวิถีชีวิตความเป็นอยู่</w:t>
      </w:r>
      <w:r w:rsidR="006D1769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 xml:space="preserve"> ให้ท่านได้ถ่ายรูปเช็คอินตามอัธยาศัย</w:t>
      </w:r>
    </w:p>
    <w:p w14:paraId="44E2D6FE" w14:textId="1AE966EF" w:rsidR="00D00818" w:rsidRPr="00B970CF" w:rsidRDefault="008D4FDF" w:rsidP="00257A94">
      <w:pPr>
        <w:tabs>
          <w:tab w:val="left" w:pos="851"/>
        </w:tabs>
        <w:spacing w:after="0" w:line="276" w:lineRule="auto"/>
        <w:jc w:val="thaiDistribute"/>
        <w:rPr>
          <w:rFonts w:ascii="Kanit Light" w:hAnsi="Kanit Light" w:cs="Kanit Light"/>
          <w:color w:val="009193"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color w:val="000000"/>
          <w:szCs w:val="22"/>
        </w:rPr>
        <w:drawing>
          <wp:anchor distT="0" distB="0" distL="114300" distR="114300" simplePos="0" relativeHeight="251806208" behindDoc="0" locked="0" layoutInCell="1" allowOverlap="1" wp14:anchorId="3B58E106" wp14:editId="123F0FE7">
            <wp:simplePos x="0" y="0"/>
            <wp:positionH relativeFrom="page">
              <wp:posOffset>3750310</wp:posOffset>
            </wp:positionH>
            <wp:positionV relativeFrom="paragraph">
              <wp:posOffset>1282535</wp:posOffset>
            </wp:positionV>
            <wp:extent cx="3805555" cy="2535555"/>
            <wp:effectExtent l="0" t="0" r="4445" b="4445"/>
            <wp:wrapSquare wrapText="bothSides"/>
            <wp:docPr id="2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8"/>
                    <pic:cNvPicPr>
                      <a:picLocks noChangeAspect="1" noChangeArrowheads="1"/>
                    </pic:cNvPicPr>
                  </pic:nvPicPr>
                  <pic:blipFill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5555" cy="253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4769" w:rsidRPr="00B970CF">
        <w:rPr>
          <w:rFonts w:ascii="Kanit Light" w:hAnsi="Kanit Light" w:cs="Kanit Light" w:hint="cs"/>
          <w:color w:val="009193"/>
          <w:szCs w:val="22"/>
          <w:cs/>
        </w:rPr>
        <w:t xml:space="preserve">เที่ยง   </w:t>
      </w:r>
      <w:r w:rsidR="007E4769" w:rsidRPr="00B970CF">
        <w:rPr>
          <w:rFonts w:ascii="Kanit Light" w:hAnsi="Kanit Light" w:cs="Kanit Light"/>
          <w:color w:val="009193"/>
          <w:szCs w:val="22"/>
          <w:cs/>
        </w:rPr>
        <w:tab/>
      </w:r>
      <w:r w:rsidR="007E4769" w:rsidRPr="00B970CF">
        <w:rPr>
          <w:rFonts w:ascii="Kanit Light" w:hAnsi="Kanit Light" w:cs="Kanit Light"/>
          <w:color w:val="009193"/>
          <w:szCs w:val="22"/>
        </w:rPr>
        <w:sym w:font="Webdings" w:char="F0E4"/>
      </w:r>
      <w:r w:rsidR="007E4769" w:rsidRPr="00B970CF">
        <w:rPr>
          <w:rFonts w:ascii="Kanit Light" w:hAnsi="Kanit Light" w:cs="Kanit Light"/>
          <w:color w:val="009193"/>
          <w:szCs w:val="22"/>
          <w:cs/>
        </w:rPr>
        <w:t xml:space="preserve"> </w:t>
      </w:r>
      <w:r w:rsidR="007E4769" w:rsidRPr="00B970CF">
        <w:rPr>
          <w:rFonts w:ascii="Kanit Light" w:hAnsi="Kanit Light" w:cs="Kanit Light" w:hint="cs"/>
          <w:color w:val="009193"/>
          <w:szCs w:val="22"/>
          <w:cs/>
        </w:rPr>
        <w:t>รับประทาน</w:t>
      </w:r>
      <w:r w:rsidR="007E4769" w:rsidRPr="00B970CF">
        <w:rPr>
          <w:rFonts w:ascii="Kanit Light" w:hAnsi="Kanit Light" w:cs="Kanit Light"/>
          <w:color w:val="009193"/>
          <w:szCs w:val="22"/>
          <w:cs/>
        </w:rPr>
        <w:t xml:space="preserve">อาหารเที่ยง  </w:t>
      </w:r>
      <w:r w:rsidR="007E4769" w:rsidRPr="00B970CF">
        <w:rPr>
          <w:rFonts w:ascii="Kanit Light" w:hAnsi="Kanit Light" w:cs="Kanit Light"/>
          <w:color w:val="009193"/>
          <w:szCs w:val="22"/>
          <w:highlight w:val="yellow"/>
          <w:cs/>
        </w:rPr>
        <w:t>(มื้อที่</w:t>
      </w:r>
      <w:r w:rsidR="007E4769" w:rsidRPr="00B970CF">
        <w:rPr>
          <w:rFonts w:ascii="Kanit Light" w:hAnsi="Kanit Light" w:cs="Kanit Light" w:hint="cs"/>
          <w:color w:val="009193"/>
          <w:szCs w:val="22"/>
          <w:highlight w:val="yellow"/>
          <w:cs/>
        </w:rPr>
        <w:t>6</w:t>
      </w:r>
      <w:r w:rsidR="007E4769" w:rsidRPr="00B970CF">
        <w:rPr>
          <w:rFonts w:ascii="Kanit Light" w:hAnsi="Kanit Light" w:cs="Kanit Light"/>
          <w:color w:val="009193"/>
          <w:szCs w:val="22"/>
          <w:highlight w:val="yellow"/>
          <w:cs/>
        </w:rPr>
        <w:t>)</w:t>
      </w:r>
      <w:r w:rsidR="007E4769" w:rsidRPr="00B970CF">
        <w:rPr>
          <w:rFonts w:ascii="Kanit Light" w:hAnsi="Kanit Light" w:cs="Kanit Light"/>
          <w:b/>
          <w:bCs/>
          <w:noProof/>
          <w:color w:val="009193"/>
          <w:szCs w:val="22"/>
        </w:rPr>
        <w:t xml:space="preserve"> </w:t>
      </w:r>
      <w:bookmarkStart w:id="11" w:name="_Hlk129855430"/>
      <w:bookmarkStart w:id="12" w:name="_Hlk106703911"/>
      <w:bookmarkEnd w:id="10"/>
    </w:p>
    <w:p w14:paraId="4A7546AC" w14:textId="336AD960" w:rsidR="00061D64" w:rsidRDefault="00061D64" w:rsidP="00061D64">
      <w:pPr>
        <w:tabs>
          <w:tab w:val="left" w:pos="4008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b/>
          <w:bCs/>
          <w:color w:val="000000"/>
          <w:szCs w:val="22"/>
        </w:rPr>
      </w:pPr>
      <w:r w:rsidRPr="00061D64">
        <w:rPr>
          <w:rFonts w:ascii="Kanit Light" w:hAnsi="Kanit Light" w:cs="Kanit Light" w:hint="cs"/>
          <w:b/>
          <w:bCs/>
          <w:szCs w:val="22"/>
          <w:cs/>
        </w:rPr>
        <w:t xml:space="preserve">                 </w:t>
      </w:r>
      <w:r w:rsidRPr="00BC643E">
        <w:rPr>
          <w:rFonts w:ascii="Kanit Light" w:hAnsi="Kanit Light" w:cs="Kanit Light" w:hint="cs"/>
          <w:b/>
          <w:bCs/>
          <w:szCs w:val="22"/>
          <w:u w:val="single"/>
          <w:cs/>
        </w:rPr>
        <w:t>เดินทางกลับ</w:t>
      </w:r>
      <w:r w:rsidRPr="00E02EED">
        <w:rPr>
          <w:rFonts w:ascii="Kanit Light" w:hAnsi="Kanit Light" w:cs="Kanit Light"/>
          <w:b/>
          <w:bCs/>
          <w:szCs w:val="22"/>
          <w:cs/>
        </w:rPr>
        <w:t>เมืองลี่เจียง</w:t>
      </w:r>
      <w:r w:rsidRPr="00E02EED">
        <w:rPr>
          <w:rFonts w:ascii="Kanit Light" w:hAnsi="Kanit Light" w:cs="Kanit Light"/>
          <w:szCs w:val="22"/>
          <w:cs/>
        </w:rPr>
        <w:t xml:space="preserve"> </w:t>
      </w:r>
      <w:r w:rsidRPr="00495051">
        <w:rPr>
          <w:rFonts w:ascii="Kanit Light" w:hAnsi="Kanit Light" w:cs="Kanit Light"/>
          <w:szCs w:val="22"/>
          <w:cs/>
        </w:rPr>
        <w:t>มีชื่อเสียงโด่งดังจากทิวทัศน์ที่สวยงาม ผู้คนเป็นมิตร และวัดวาอารามมากมาย</w:t>
      </w:r>
      <w:r w:rsidR="00B970CF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เที่ยว</w:t>
      </w:r>
      <w:r w:rsidRPr="00E02EED">
        <w:rPr>
          <w:rFonts w:ascii="Kanit Light" w:eastAsia="Times New Roman" w:hAnsi="Kanit Light" w:cs="Kanit Light" w:hint="cs"/>
          <w:b/>
          <w:bCs/>
          <w:szCs w:val="22"/>
          <w:cs/>
        </w:rPr>
        <w:t>ชม</w:t>
      </w:r>
      <w:r w:rsidRPr="00845A58">
        <w:rPr>
          <w:rFonts w:ascii="Kanit Light" w:eastAsia="Times New Roman" w:hAnsi="Kanit Light" w:cs="Kanit Light"/>
          <w:color w:val="0070C0"/>
          <w:szCs w:val="22"/>
          <w:cs/>
        </w:rPr>
        <w:t>สระมังกรดำ</w:t>
      </w:r>
      <w:r w:rsidRPr="00845A58">
        <w:rPr>
          <w:rFonts w:ascii="Kanit Light" w:eastAsia="Times New Roman" w:hAnsi="Kanit Light" w:cs="Kanit Light" w:hint="cs"/>
          <w:color w:val="0070C0"/>
          <w:szCs w:val="22"/>
          <w:cs/>
        </w:rPr>
        <w:t xml:space="preserve"> </w:t>
      </w:r>
      <w:r w:rsidRPr="00845A58">
        <w:rPr>
          <w:rFonts w:ascii="Kanit Light" w:eastAsia="Times New Roman" w:hAnsi="Kanit Light" w:cs="Kanit Light"/>
          <w:color w:val="0070C0"/>
          <w:szCs w:val="22"/>
        </w:rPr>
        <w:t>(</w:t>
      </w:r>
      <w:proofErr w:type="spellStart"/>
      <w:r w:rsidRPr="00845A58">
        <w:rPr>
          <w:rFonts w:ascii="Kanit Light" w:eastAsia="Times New Roman" w:hAnsi="Kanit Light" w:cs="Kanit Light"/>
          <w:color w:val="0070C0"/>
          <w:szCs w:val="22"/>
        </w:rPr>
        <w:t>Heillongtan</w:t>
      </w:r>
      <w:proofErr w:type="spellEnd"/>
      <w:r w:rsidRPr="00845A58">
        <w:rPr>
          <w:rFonts w:ascii="Kanit Light" w:eastAsia="Times New Roman" w:hAnsi="Kanit Light" w:cs="Kanit Light"/>
          <w:color w:val="0070C0"/>
          <w:szCs w:val="22"/>
        </w:rPr>
        <w:t>, Black Dragon Pool)</w:t>
      </w:r>
      <w:r w:rsidRPr="00702FCA">
        <w:rPr>
          <w:rFonts w:ascii="Kanit Light" w:eastAsia="Times New Roman" w:hAnsi="Kanit Light" w:cs="Kanit Light" w:hint="cs"/>
          <w:color w:val="FF3399"/>
          <w:szCs w:val="22"/>
          <w:cs/>
        </w:rPr>
        <w:t xml:space="preserve"> </w:t>
      </w:r>
      <w:r w:rsidRPr="00E02EED">
        <w:rPr>
          <w:rFonts w:ascii="Kanit Light" w:eastAsia="Times New Roman" w:hAnsi="Kanit Light" w:cs="Kanit Light"/>
          <w:color w:val="000000"/>
          <w:szCs w:val="22"/>
          <w:cs/>
        </w:rPr>
        <w:t>หรือเฮยหลงถัน อยู่ในสวนสาธารณะขนาดใหญ่ เรียกกันว่า ยูเนสโกยกให้เป็นมรดกโลกอีกด้วย</w:t>
      </w:r>
      <w:r w:rsidRPr="00E02EED">
        <w:rPr>
          <w:rFonts w:ascii="Kanit Light" w:eastAsia="Times New Roman" w:hAnsi="Kanit Light" w:cs="Kanit Light"/>
          <w:color w:val="000000"/>
          <w:szCs w:val="22"/>
        </w:rPr>
        <w:t xml:space="preserve"> </w:t>
      </w:r>
      <w:r w:rsidRPr="00E02EED">
        <w:rPr>
          <w:rFonts w:ascii="Kanit Light" w:eastAsia="Times New Roman" w:hAnsi="Kanit Light" w:cs="Kanit Light"/>
          <w:color w:val="000000"/>
          <w:szCs w:val="22"/>
          <w:cs/>
        </w:rPr>
        <w:t>จุดเด่นของที่นี่คือความใสของน้ำที่ใสราวกับมรกต</w:t>
      </w:r>
      <w:r w:rsidRPr="00E02EED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proofErr w:type="spellStart"/>
      <w:r w:rsidRPr="00E02EED">
        <w:rPr>
          <w:rFonts w:ascii="Kanit Light" w:eastAsia="Times New Roman" w:hAnsi="Kanit Light" w:cs="Kanit Light"/>
          <w:color w:val="000000"/>
          <w:szCs w:val="22"/>
          <w:cs/>
        </w:rPr>
        <w:t>ศิลป</w:t>
      </w:r>
      <w:proofErr w:type="spellEnd"/>
      <w:r w:rsidRPr="00E02EED">
        <w:rPr>
          <w:rFonts w:ascii="Kanit Light" w:eastAsia="Times New Roman" w:hAnsi="Kanit Light" w:cs="Kanit Light"/>
          <w:color w:val="000000"/>
          <w:szCs w:val="22"/>
          <w:cs/>
        </w:rPr>
        <w:t>วัฒนธรรม สถาปัตยกรรมต่างๆ ที่ผสมผสานวัฒนธรรมของชาวฮั่น</w:t>
      </w:r>
      <w:r w:rsidRPr="00E02EED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Pr="00E02EED">
        <w:rPr>
          <w:rFonts w:ascii="Kanit Light" w:eastAsia="Times New Roman" w:hAnsi="Kanit Light" w:cs="Kanit Light"/>
          <w:color w:val="000000"/>
          <w:szCs w:val="22"/>
          <w:cs/>
        </w:rPr>
        <w:t>ทิเบต</w:t>
      </w:r>
      <w:r w:rsidR="008D4FDF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 xml:space="preserve"> เยี่ยมชม</w:t>
      </w:r>
      <w:r w:rsidR="008D4FDF" w:rsidRPr="00845A58">
        <w:rPr>
          <w:rFonts w:ascii="Kanit Light" w:eastAsia="Times New Roman" w:hAnsi="Kanit Light" w:cs="Kanit Light" w:hint="cs"/>
          <w:color w:val="0070C0"/>
          <w:szCs w:val="22"/>
          <w:cs/>
        </w:rPr>
        <w:t>ร้านหยก</w:t>
      </w:r>
      <w:r w:rsidR="008D4FDF" w:rsidRPr="00702FCA">
        <w:rPr>
          <w:rFonts w:ascii="Kanit Light" w:eastAsia="Times New Roman" w:hAnsi="Kanit Light" w:cs="Kanit Light" w:hint="cs"/>
          <w:b/>
          <w:bCs/>
          <w:color w:val="FF3399"/>
          <w:szCs w:val="22"/>
          <w:cs/>
        </w:rPr>
        <w:t xml:space="preserve"> </w:t>
      </w:r>
      <w:r w:rsidR="008D4FDF" w:rsidRPr="00504AC7">
        <w:rPr>
          <w:rFonts w:ascii="Kanit Light" w:eastAsia="Times New Roman" w:hAnsi="Kanit Light" w:cs="Kanit Light" w:hint="cs"/>
          <w:color w:val="000000"/>
          <w:szCs w:val="22"/>
          <w:cs/>
        </w:rPr>
        <w:t>เพื่อเลือกซื้อหยกจีน มีผลิตภัณฑ์เกี่ยว</w:t>
      </w:r>
      <w:r w:rsidR="008D4FDF">
        <w:rPr>
          <w:rFonts w:ascii="Kanit Light" w:eastAsia="Times New Roman" w:hAnsi="Kanit Light" w:cs="Kanit Light" w:hint="cs"/>
          <w:color w:val="000000"/>
          <w:szCs w:val="22"/>
          <w:cs/>
        </w:rPr>
        <w:t>กับ</w:t>
      </w:r>
      <w:r w:rsidR="008D4FDF" w:rsidRPr="00504AC7">
        <w:rPr>
          <w:rFonts w:ascii="Kanit Light" w:eastAsia="Times New Roman" w:hAnsi="Kanit Light" w:cs="Kanit Light" w:hint="cs"/>
          <w:color w:val="000000"/>
          <w:szCs w:val="22"/>
          <w:cs/>
        </w:rPr>
        <w:t>หยกให้ท่านเลือกมากมาย</w:t>
      </w:r>
      <w:r w:rsidR="008D4FDF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ตามความเชื่อของชาวจีนเชื่อว่า หยกจะช่วยปกป้องปัดเป่าไม่ให้สิ่งชั่วร้ายเข้ามาหาผู้ที่ได้ครอบครอง </w:t>
      </w:r>
      <w:r w:rsidRPr="00453072">
        <w:rPr>
          <w:rFonts w:ascii="Kanit Light" w:hAnsi="Kanit Light" w:cs="Kanit Light" w:hint="cs"/>
          <w:b/>
          <w:bCs/>
          <w:szCs w:val="22"/>
          <w:cs/>
        </w:rPr>
        <w:t>เดินเล่นปล่อยใจ</w:t>
      </w:r>
      <w:proofErr w:type="spellStart"/>
      <w:r w:rsidRPr="00453072">
        <w:rPr>
          <w:rFonts w:ascii="Kanit Light" w:hAnsi="Kanit Light" w:cs="Kanit Light" w:hint="cs"/>
          <w:b/>
          <w:bCs/>
          <w:szCs w:val="22"/>
          <w:cs/>
        </w:rPr>
        <w:t>ชิลๆ</w:t>
      </w:r>
      <w:proofErr w:type="spellEnd"/>
      <w:r w:rsidRPr="00845A58">
        <w:rPr>
          <w:rFonts w:ascii="Kanit Light" w:hAnsi="Kanit Light" w:cs="Kanit Light" w:hint="cs"/>
          <w:color w:val="0070C0"/>
          <w:szCs w:val="22"/>
          <w:cs/>
        </w:rPr>
        <w:t xml:space="preserve"> เมือง</w:t>
      </w:r>
      <w:r w:rsidRPr="00845A58">
        <w:rPr>
          <w:rFonts w:ascii="Kanit Light" w:hAnsi="Kanit Light" w:cs="Kanit Light"/>
          <w:color w:val="0070C0"/>
          <w:szCs w:val="22"/>
          <w:cs/>
        </w:rPr>
        <w:t>โบราณลี่เจียง</w:t>
      </w:r>
      <w:r w:rsidRPr="00845A58">
        <w:rPr>
          <w:rFonts w:ascii="Kanit Light" w:hAnsi="Kanit Light" w:cs="Kanit Light"/>
          <w:color w:val="0070C0"/>
          <w:szCs w:val="22"/>
        </w:rPr>
        <w:t> (Lijiang Old Town)</w:t>
      </w:r>
      <w:r w:rsidRPr="00845A58">
        <w:rPr>
          <w:rFonts w:ascii="Kanit Light" w:hAnsi="Kanit Light" w:cs="Kanit Light"/>
          <w:color w:val="0070C0"/>
          <w:szCs w:val="22"/>
          <w:cs/>
        </w:rPr>
        <w:t xml:space="preserve"> </w:t>
      </w:r>
      <w:r w:rsidRPr="00453072">
        <w:rPr>
          <w:rFonts w:ascii="Kanit Light" w:hAnsi="Kanit Light" w:cs="Kanit Light"/>
          <w:szCs w:val="22"/>
          <w:cs/>
        </w:rPr>
        <w:t>เมืองเก่ากว่า 800 ปี</w:t>
      </w:r>
      <w:r>
        <w:rPr>
          <w:rFonts w:ascii="Kanit Light" w:eastAsia="Times New Roman" w:hAnsi="Kanit Light" w:cs="Kanit Light"/>
          <w:b/>
          <w:bCs/>
          <w:color w:val="000000"/>
          <w:szCs w:val="22"/>
        </w:rPr>
        <w:t xml:space="preserve"> </w:t>
      </w:r>
      <w:r w:rsidRPr="00453072">
        <w:rPr>
          <w:rFonts w:ascii="Kanit Light" w:hAnsi="Kanit Light" w:cs="Kanit Light"/>
          <w:szCs w:val="22"/>
          <w:cs/>
        </w:rPr>
        <w:t>ลำธารที่ไหลผ่านเกือบทุกหลังคาเรือน สะพานโค้งหินเก่าแก่</w:t>
      </w:r>
      <w:r w:rsidRPr="00453072">
        <w:rPr>
          <w:rFonts w:ascii="Kanit Light" w:hAnsi="Kanit Light" w:cs="Kanit Light" w:hint="cs"/>
          <w:szCs w:val="22"/>
          <w:cs/>
        </w:rPr>
        <w:t xml:space="preserve"> </w:t>
      </w:r>
      <w:r w:rsidRPr="00453072">
        <w:rPr>
          <w:rFonts w:ascii="Kanit Light" w:hAnsi="Kanit Light" w:cs="Kanit Light"/>
          <w:szCs w:val="22"/>
          <w:cs/>
        </w:rPr>
        <w:t>ได้รับการขนานนามว่า</w:t>
      </w:r>
      <w:r w:rsidR="00800C13">
        <w:rPr>
          <w:rFonts w:ascii="Kanit Light" w:hAnsi="Kanit Light" w:cs="Kanit Light"/>
          <w:b/>
          <w:bCs/>
          <w:szCs w:val="22"/>
          <w:cs/>
        </w:rPr>
        <w:br/>
      </w:r>
      <w:r w:rsidRPr="00453072">
        <w:rPr>
          <w:rFonts w:ascii="Kanit Light" w:hAnsi="Kanit Light" w:cs="Kanit Light"/>
          <w:b/>
          <w:bCs/>
          <w:szCs w:val="22"/>
          <w:cs/>
        </w:rPr>
        <w:t>"</w:t>
      </w:r>
      <w:proofErr w:type="spellStart"/>
      <w:r w:rsidRPr="00453072">
        <w:rPr>
          <w:rFonts w:ascii="Kanit Light" w:hAnsi="Kanit Light" w:cs="Kanit Light"/>
          <w:b/>
          <w:bCs/>
          <w:szCs w:val="22"/>
          <w:cs/>
        </w:rPr>
        <w:t>เว</w:t>
      </w:r>
      <w:proofErr w:type="spellEnd"/>
      <w:r w:rsidRPr="00453072">
        <w:rPr>
          <w:rFonts w:ascii="Kanit Light" w:hAnsi="Kanit Light" w:cs="Kanit Light"/>
          <w:b/>
          <w:bCs/>
          <w:szCs w:val="22"/>
          <w:cs/>
        </w:rPr>
        <w:t>นิสแห่ง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453072">
        <w:rPr>
          <w:rFonts w:ascii="Kanit Light" w:hAnsi="Kanit Light" w:cs="Kanit Light"/>
          <w:b/>
          <w:bCs/>
          <w:szCs w:val="22"/>
          <w:cs/>
        </w:rPr>
        <w:t>ตะวันออก"</w:t>
      </w:r>
      <w:r w:rsidRPr="00453072">
        <w:rPr>
          <w:rFonts w:ascii="Kanit Light" w:hAnsi="Kanit Light" w:cs="Kanit Light"/>
          <w:szCs w:val="22"/>
          <w:cs/>
        </w:rPr>
        <w:t xml:space="preserve"> และเป็นเมืองมรดกโลกอีกด้วย</w:t>
      </w:r>
    </w:p>
    <w:p w14:paraId="2955ACF1" w14:textId="748813ED" w:rsidR="008D4FDF" w:rsidRPr="00EB327C" w:rsidRDefault="00EB327C" w:rsidP="00EB327C">
      <w:pPr>
        <w:tabs>
          <w:tab w:val="left" w:pos="851"/>
        </w:tabs>
        <w:spacing w:after="0" w:line="276" w:lineRule="auto"/>
        <w:jc w:val="thaiDistribute"/>
        <w:rPr>
          <w:rFonts w:ascii="Kanit Light" w:hAnsi="Kanit Light" w:cs="Kanit Light"/>
          <w:color w:val="CC3300"/>
          <w:szCs w:val="22"/>
        </w:rPr>
      </w:pPr>
      <w:r>
        <w:rPr>
          <w:rFonts w:ascii="Kanit Light" w:eastAsia="Times New Roman" w:hAnsi="Kanit Light" w:cs="Kanit Light"/>
          <w:noProof/>
          <w:color w:val="CC3300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822592" behindDoc="0" locked="0" layoutInCell="1" allowOverlap="1" wp14:anchorId="5ABD4CA2" wp14:editId="5DE109F1">
                <wp:simplePos x="0" y="0"/>
                <wp:positionH relativeFrom="page">
                  <wp:align>right</wp:align>
                </wp:positionH>
                <wp:positionV relativeFrom="paragraph">
                  <wp:posOffset>3810</wp:posOffset>
                </wp:positionV>
                <wp:extent cx="7553325" cy="2531110"/>
                <wp:effectExtent l="0" t="0" r="0" b="2540"/>
                <wp:wrapSquare wrapText="bothSides"/>
                <wp:docPr id="146729137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6026" cy="2531110"/>
                          <a:chOff x="5563" y="0"/>
                          <a:chExt cx="7546440" cy="2531110"/>
                        </a:xfrm>
                      </wpg:grpSpPr>
                      <pic:pic xmlns:pic="http://schemas.openxmlformats.org/drawingml/2006/picture">
                        <pic:nvPicPr>
                          <pic:cNvPr id="2133647256" name="Picture 28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754751" y="0"/>
                            <a:ext cx="3797252" cy="25311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7934891" name="Picture 27"/>
                          <pic:cNvPicPr>
                            <a:picLocks noChangeAspect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5563" y="0"/>
                            <a:ext cx="3786809" cy="25279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9A52B1" id="Group 29" o:spid="_x0000_s1026" style="position:absolute;margin-left:543.55pt;margin-top:.3pt;width:594.75pt;height:199.3pt;z-index:251822592;mso-position-horizontal:right;mso-position-horizontal-relative:page" coordorigin="55" coordsize="75464,253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8" o:spid="_x0000_s1027" type="#_x0000_t75" style="position:absolute;left:37547;width:37973;height:25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">
                  <v:imagedata r:id="rId42" o:title=""/>
                </v:shape>
                <v:shape id="Picture 27" o:spid="_x0000_s1028" type="#_x0000_t75" style="position:absolute;left:55;width:37868;height:25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">
                  <v:imagedata r:id="rId43" o:title=""/>
                </v:shape>
                <w10:wrap type="square" anchorx="page"/>
              </v:group>
            </w:pict>
          </mc:Fallback>
        </mc:AlternateContent>
      </w:r>
    </w:p>
    <w:p w14:paraId="6242956A" w14:textId="2C007A04" w:rsidR="00061D64" w:rsidRPr="008D4FDF" w:rsidRDefault="00061D64" w:rsidP="00061D64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009193"/>
          <w:szCs w:val="22"/>
          <w:cs/>
        </w:rPr>
      </w:pPr>
      <w:r w:rsidRPr="008D4FDF">
        <w:rPr>
          <w:rFonts w:ascii="Kanit Light" w:eastAsia="Times New Roman" w:hAnsi="Kanit Light" w:cs="Kanit Light" w:hint="cs"/>
          <w:color w:val="009193"/>
          <w:szCs w:val="22"/>
          <w:cs/>
          <w:lang w:eastAsia="en-SG"/>
        </w:rPr>
        <w:t>เย็น</w:t>
      </w:r>
      <w:r w:rsidRPr="008D4FDF">
        <w:rPr>
          <w:rFonts w:ascii="Kanit Light" w:eastAsia="Times New Roman" w:hAnsi="Kanit Light" w:cs="Kanit Light" w:hint="cs"/>
          <w:color w:val="009193"/>
          <w:szCs w:val="22"/>
          <w:cs/>
          <w:lang w:val="en-SG" w:eastAsia="en-SG"/>
        </w:rPr>
        <w:t xml:space="preserve"> </w:t>
      </w:r>
      <w:r w:rsidRPr="008D4FDF">
        <w:rPr>
          <w:rFonts w:ascii="Kanit Light" w:eastAsia="Times New Roman" w:hAnsi="Kanit Light" w:cs="Kanit Light"/>
          <w:color w:val="009193"/>
          <w:szCs w:val="22"/>
          <w:cs/>
          <w:lang w:val="en-SG" w:eastAsia="en-SG"/>
        </w:rPr>
        <w:tab/>
      </w:r>
      <w:r w:rsidRPr="008D4FDF">
        <w:rPr>
          <w:rFonts w:ascii="Kanit Light" w:eastAsia="Times New Roman" w:hAnsi="Kanit Light" w:cs="Kanit Light"/>
          <w:color w:val="009193"/>
          <w:szCs w:val="22"/>
          <w:lang w:val="en-SG" w:eastAsia="en-SG" w:bidi="ar-SA"/>
        </w:rPr>
        <w:sym w:font="Webdings" w:char="F0E4"/>
      </w:r>
      <w:r w:rsidRPr="008D4FDF">
        <w:rPr>
          <w:rFonts w:ascii="Kanit Light" w:eastAsia="Times New Roman" w:hAnsi="Kanit Light" w:cs="Kanit Light"/>
          <w:color w:val="009193"/>
          <w:szCs w:val="22"/>
          <w:lang w:val="en-SG" w:eastAsia="en-SG" w:bidi="ar-SA"/>
        </w:rPr>
        <w:t xml:space="preserve"> </w:t>
      </w:r>
      <w:r w:rsidRPr="008D4FDF">
        <w:rPr>
          <w:rFonts w:ascii="Kanit Light" w:eastAsia="Times New Roman" w:hAnsi="Kanit Light" w:cs="Kanit Light"/>
          <w:color w:val="009193"/>
          <w:szCs w:val="22"/>
          <w:cs/>
          <w:lang w:val="en-SG" w:eastAsia="en-SG"/>
        </w:rPr>
        <w:t>รับประทานอาหาร</w:t>
      </w:r>
      <w:r w:rsidRPr="008D4FDF">
        <w:rPr>
          <w:rFonts w:ascii="Kanit Light" w:eastAsia="Times New Roman" w:hAnsi="Kanit Light" w:cs="Kanit Light" w:hint="cs"/>
          <w:color w:val="009193"/>
          <w:szCs w:val="22"/>
          <w:cs/>
          <w:lang w:val="en-SG" w:eastAsia="en-SG"/>
        </w:rPr>
        <w:t xml:space="preserve">เย็น </w:t>
      </w:r>
      <w:r w:rsidRPr="008D4FDF">
        <w:rPr>
          <w:rFonts w:ascii="Kanit Light" w:eastAsia="Times New Roman" w:hAnsi="Kanit Light" w:cs="Kanit Light"/>
          <w:color w:val="009193"/>
          <w:szCs w:val="22"/>
          <w:highlight w:val="yellow"/>
          <w:cs/>
          <w:lang w:val="en-SG" w:eastAsia="en-SG"/>
        </w:rPr>
        <w:t>(มื้อที่</w:t>
      </w:r>
      <w:r w:rsidRPr="008D4FDF">
        <w:rPr>
          <w:rFonts w:ascii="Kanit Light" w:eastAsia="Times New Roman" w:hAnsi="Kanit Light" w:cs="Kanit Light" w:hint="cs"/>
          <w:color w:val="009193"/>
          <w:szCs w:val="22"/>
          <w:highlight w:val="yellow"/>
          <w:cs/>
          <w:lang w:val="en-SG" w:eastAsia="en-SG"/>
        </w:rPr>
        <w:t>7</w:t>
      </w:r>
      <w:r w:rsidRPr="008D4FDF">
        <w:rPr>
          <w:rFonts w:ascii="Kanit Light" w:eastAsia="Times New Roman" w:hAnsi="Kanit Light" w:cs="Kanit Light"/>
          <w:color w:val="009193"/>
          <w:szCs w:val="22"/>
          <w:highlight w:val="yellow"/>
          <w:cs/>
          <w:lang w:val="en-SG" w:eastAsia="en-SG"/>
        </w:rPr>
        <w:t>)</w:t>
      </w:r>
      <w:r w:rsidRPr="008D4FDF">
        <w:rPr>
          <w:rFonts w:ascii="Kanit Light" w:hAnsi="Kanit Light" w:cs="Kanit Light" w:hint="cs"/>
          <w:color w:val="009193"/>
          <w:szCs w:val="22"/>
          <w:cs/>
        </w:rPr>
        <w:t xml:space="preserve"> </w:t>
      </w:r>
    </w:p>
    <w:p w14:paraId="2F6AFB18" w14:textId="507FAA46" w:rsidR="00061D64" w:rsidRDefault="00061D64" w:rsidP="00061D64">
      <w:pPr>
        <w:tabs>
          <w:tab w:val="center" w:pos="5233"/>
        </w:tabs>
        <w:spacing w:after="0"/>
        <w:ind w:left="851" w:hanging="993"/>
        <w:rPr>
          <w:rFonts w:ascii="Kanit Light" w:eastAsia="Times New Roman" w:hAnsi="Kanit Light" w:cs="Kanit Light"/>
          <w:color w:val="9900FF"/>
          <w:szCs w:val="22"/>
          <w:lang w:eastAsia="en-SG"/>
        </w:rPr>
      </w:pPr>
      <w:r>
        <w:rPr>
          <w:rFonts w:ascii="Kanit Light" w:hAnsi="Kanit Light" w:cs="Kanit Light"/>
          <w:color w:val="FF5050"/>
          <w:szCs w:val="22"/>
        </w:rPr>
        <w:tab/>
      </w:r>
      <w:r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 xml:space="preserve">ที่พัก : </w:t>
      </w:r>
      <w:r w:rsidR="00702FCA" w:rsidRPr="00702FCA">
        <w:rPr>
          <w:rFonts w:ascii="Kanit Light" w:hAnsi="Kanit Light" w:cs="Kanit Light"/>
          <w:color w:val="9900FF"/>
          <w:szCs w:val="22"/>
        </w:rPr>
        <w:t xml:space="preserve">XI YUE </w:t>
      </w:r>
      <w:r w:rsidRPr="00BE41F0">
        <w:rPr>
          <w:rFonts w:ascii="Kanit Light" w:hAnsi="Kanit Light" w:cs="Kanit Light"/>
          <w:color w:val="9900FF"/>
          <w:szCs w:val="22"/>
        </w:rPr>
        <w:t xml:space="preserve">HOTEL </w:t>
      </w:r>
      <w:r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หรือระดับใกล้เคียงกัน</w:t>
      </w:r>
    </w:p>
    <w:p w14:paraId="362F9DAA" w14:textId="31EBEDBD" w:rsidR="00061D64" w:rsidRPr="002A122E" w:rsidRDefault="00845A58" w:rsidP="00061D64">
      <w:pPr>
        <w:tabs>
          <w:tab w:val="center" w:pos="5233"/>
        </w:tabs>
        <w:spacing w:after="0"/>
        <w:ind w:left="851" w:hanging="993"/>
        <w:rPr>
          <w:rFonts w:ascii="Kanit Light" w:eastAsia="Times New Roman" w:hAnsi="Kanit Light" w:cs="Kanit Light"/>
          <w:color w:val="9900FF"/>
          <w:szCs w:val="22"/>
          <w:cs/>
          <w:lang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0304" behindDoc="0" locked="0" layoutInCell="1" allowOverlap="1" wp14:anchorId="5BC04358" wp14:editId="73CDAF1B">
                <wp:simplePos x="0" y="0"/>
                <wp:positionH relativeFrom="margin">
                  <wp:posOffset>-171450</wp:posOffset>
                </wp:positionH>
                <wp:positionV relativeFrom="paragraph">
                  <wp:posOffset>338455</wp:posOffset>
                </wp:positionV>
                <wp:extent cx="7107555" cy="638175"/>
                <wp:effectExtent l="0" t="0" r="17145" b="28575"/>
                <wp:wrapSquare wrapText="bothSides"/>
                <wp:docPr id="29" name="Rectangle: Rounded Corners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6381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8D550EC" w14:textId="4F7689E9" w:rsidR="00061D64" w:rsidRPr="00EC7A59" w:rsidRDefault="00061D64" w:rsidP="00061D64">
                            <w:pPr>
                              <w:spacing w:after="0" w:line="276" w:lineRule="auto"/>
                              <w:jc w:val="thaiDistribute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Cs w:val="22"/>
                              </w:rPr>
                            </w:pPr>
                            <w:r w:rsidRPr="00EC7A59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วันที่</w:t>
                            </w:r>
                            <w:r w:rsidR="00F44B2D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สี่</w:t>
                            </w:r>
                            <w:r w:rsidRPr="00EC7A59">
                              <w:rPr>
                                <w:rFonts w:ascii="Kanit Light" w:hAnsi="Kanit Light" w:cs="Kanit Light"/>
                                <w:color w:val="FFFFFF"/>
                                <w:szCs w:val="22"/>
                                <w:cs/>
                              </w:rPr>
                              <w:tab/>
                            </w:r>
                            <w:r w:rsidRPr="00EC7A59">
                              <w:rPr>
                                <w:rFonts w:ascii="Kanit Light" w:eastAsia="Times New Roman" w:hAnsi="Kanit Light" w:cs="Kanit Light" w:hint="cs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 xml:space="preserve">   </w:t>
                            </w:r>
                            <w:r w:rsidRPr="001A759D"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 xml:space="preserve">ภูเขาหิมะมังกรหยก+นั่งกระเช้าใหญ่ - ชมโชว์ </w:t>
                            </w:r>
                            <w:r w:rsidRPr="001A759D"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lang w:val="en-SG" w:eastAsia="en-SG"/>
                              </w:rPr>
                              <w:t xml:space="preserve">IMPRESSION LIJIANG - </w:t>
                            </w:r>
                            <w:r w:rsidRPr="001A759D"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>หุบเขาสีน้ำเงิน ไป๋</w:t>
                            </w:r>
                            <w:proofErr w:type="spellStart"/>
                            <w:r w:rsidRPr="001A759D"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>สุ่ยเ</w:t>
                            </w:r>
                            <w:proofErr w:type="spellEnd"/>
                            <w:r w:rsidRPr="001A759D"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>หอ (รวมค่ารถรางไป-</w:t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lang w:val="en-SG" w:eastAsia="en-SG"/>
                              </w:rPr>
                              <w:tab/>
                              <w:t xml:space="preserve">   </w:t>
                            </w:r>
                            <w:r w:rsidRPr="001A759D"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 xml:space="preserve">กลับ) </w:t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>–</w:t>
                            </w:r>
                            <w:r w:rsidRPr="001A759D"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 xml:space="preserve"> อุทยานน้ำหยก</w:t>
                            </w:r>
                            <w:r w:rsidRPr="00FA0BA9"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lang w:val="en-SG" w:eastAsia="en-SG"/>
                              </w:rPr>
                              <w:t xml:space="preserve"> </w:t>
                            </w:r>
                            <w:r w:rsidRPr="00FA0BA9">
                              <w:rPr>
                                <w:rFonts w:ascii="Kanit Light" w:hAnsi="Kanit Light" w:cs="Kanit Light"/>
                                <w:color w:val="FFFFFF"/>
                                <w:szCs w:val="22"/>
                              </w:rPr>
                              <w:t xml:space="preserve">- </w:t>
                            </w:r>
                            <w:r w:rsidRPr="00FA0BA9">
                              <w:rPr>
                                <w:rFonts w:ascii="Kanit Light" w:hAnsi="Kanit Light" w:cs="Kanit Light"/>
                                <w:color w:val="FFFFFF"/>
                                <w:szCs w:val="22"/>
                                <w:cs/>
                              </w:rPr>
                              <w:t>ร้าน</w:t>
                            </w:r>
                            <w:r w:rsidR="007B330C">
                              <w:rPr>
                                <w:rFonts w:ascii="Kanit Light" w:hAnsi="Kanit Light" w:cs="Kanit Light" w:hint="cs"/>
                                <w:color w:val="FFFFFF"/>
                                <w:szCs w:val="22"/>
                                <w:cs/>
                              </w:rPr>
                              <w:t>บัวหิมะ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Cs w:val="2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Cs w:val="2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/>
                                <w:szCs w:val="22"/>
                                <w:cs/>
                              </w:rPr>
                              <w:t xml:space="preserve">    </w:t>
                            </w:r>
                            <w:r w:rsidR="007B330C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/>
                                <w:szCs w:val="22"/>
                                <w:cs/>
                              </w:rPr>
                              <w:t xml:space="preserve"> </w:t>
                            </w:r>
                            <w:r w:rsidR="00702FCA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/>
                                <w:szCs w:val="22"/>
                                <w:cs/>
                              </w:rPr>
                              <w:t xml:space="preserve">                      </w:t>
                            </w:r>
                            <w:r w:rsidR="007B330C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8B6629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sym w:font="Webdings" w:char="F0E4"/>
                            </w:r>
                            <w:r w:rsidRPr="008B6629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 xml:space="preserve"> </w:t>
                            </w:r>
                            <w:r w:rsidRPr="008B6629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อาหาร เช้า</w:t>
                            </w:r>
                            <w:r w:rsidRPr="008B6629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 xml:space="preserve">, </w:t>
                            </w:r>
                            <w:r w:rsidRPr="008B6629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เที่ยง</w:t>
                            </w:r>
                            <w:r w:rsidRPr="008B6629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 xml:space="preserve">, </w:t>
                            </w:r>
                            <w:r w:rsidRPr="008B6629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เย็น</w:t>
                            </w:r>
                          </w:p>
                          <w:p w14:paraId="0A8E482D" w14:textId="77777777" w:rsidR="00061D64" w:rsidRPr="00E15EE7" w:rsidRDefault="00061D64" w:rsidP="00061D64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0F73A30B" w14:textId="77777777" w:rsidR="00061D64" w:rsidRPr="00056BDF" w:rsidRDefault="00061D64" w:rsidP="00061D64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E15EE7">
                              <w:rPr>
                                <w:rFonts w:ascii="Tahoma" w:hAnsi="Tahoma" w:cs="Tahoma" w:hint="cs"/>
                                <w:color w:val="FFFFFF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BC04358" id="_x0000_s1041" style="position:absolute;left:0;text-align:left;margin-left:-13.5pt;margin-top:26.65pt;width:559.65pt;height:50.25pt;z-index:251810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" fillcolor="#0000a0" strokecolor="window">
                <v:fill color2="blue" rotate="t" angle="180" colors="0 #0000a0;.5 #0000e6;1 blue" focus="100%" type="gradient"/>
                <v:textbox>
                  <w:txbxContent>
                    <w:p w14:paraId="58D550EC" w14:textId="4F7689E9" w:rsidR="00061D64" w:rsidRPr="00EC7A59" w:rsidRDefault="00061D64" w:rsidP="00061D64">
                      <w:pPr>
                        <w:spacing w:after="0" w:line="276" w:lineRule="auto"/>
                        <w:jc w:val="thaiDistribute"/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Cs w:val="22"/>
                        </w:rPr>
                      </w:pPr>
                      <w:r w:rsidRPr="00EC7A59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วันที่</w:t>
                      </w:r>
                      <w:r w:rsidR="00F44B2D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สี่</w:t>
                      </w:r>
                      <w:r w:rsidRPr="00EC7A59">
                        <w:rPr>
                          <w:rFonts w:ascii="Kanit Light" w:hAnsi="Kanit Light" w:cs="Kanit Light"/>
                          <w:color w:val="FFFFFF"/>
                          <w:szCs w:val="22"/>
                          <w:cs/>
                        </w:rPr>
                        <w:tab/>
                      </w:r>
                      <w:r w:rsidRPr="00EC7A59">
                        <w:rPr>
                          <w:rFonts w:ascii="Kanit Light" w:eastAsia="Times New Roman" w:hAnsi="Kanit Light" w:cs="Kanit Light" w:hint="cs"/>
                          <w:color w:val="FFFFFF"/>
                          <w:szCs w:val="22"/>
                          <w:cs/>
                          <w:lang w:val="en-SG" w:eastAsia="en-SG"/>
                        </w:rPr>
                        <w:t xml:space="preserve">   </w:t>
                      </w:r>
                      <w:r w:rsidRPr="001A759D"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cs/>
                          <w:lang w:val="en-SG" w:eastAsia="en-SG"/>
                        </w:rPr>
                        <w:t xml:space="preserve">ภูเขาหิมะมังกรหยก+นั่งกระเช้าใหญ่ - ชมโชว์ </w:t>
                      </w:r>
                      <w:r w:rsidRPr="001A759D"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lang w:val="en-SG" w:eastAsia="en-SG"/>
                        </w:rPr>
                        <w:t xml:space="preserve">IMPRESSION LIJIANG - </w:t>
                      </w:r>
                      <w:r w:rsidRPr="001A759D"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cs/>
                          <w:lang w:val="en-SG" w:eastAsia="en-SG"/>
                        </w:rPr>
                        <w:t>หุบเขาสีน้ำเงิน ไป๋</w:t>
                      </w:r>
                      <w:proofErr w:type="spellStart"/>
                      <w:r w:rsidRPr="001A759D"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cs/>
                          <w:lang w:val="en-SG" w:eastAsia="en-SG"/>
                        </w:rPr>
                        <w:t>สุ่ยเ</w:t>
                      </w:r>
                      <w:proofErr w:type="spellEnd"/>
                      <w:r w:rsidRPr="001A759D"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cs/>
                          <w:lang w:val="en-SG" w:eastAsia="en-SG"/>
                        </w:rPr>
                        <w:t>หอ (รวมค่ารถรางไป-</w:t>
                      </w:r>
                      <w:r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lang w:val="en-SG" w:eastAsia="en-SG"/>
                        </w:rPr>
                        <w:tab/>
                        <w:t xml:space="preserve">   </w:t>
                      </w:r>
                      <w:r w:rsidRPr="001A759D"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cs/>
                          <w:lang w:val="en-SG" w:eastAsia="en-SG"/>
                        </w:rPr>
                        <w:t xml:space="preserve">กลับ) </w:t>
                      </w:r>
                      <w:r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cs/>
                          <w:lang w:val="en-SG" w:eastAsia="en-SG"/>
                        </w:rPr>
                        <w:t>–</w:t>
                      </w:r>
                      <w:r w:rsidRPr="001A759D"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cs/>
                          <w:lang w:val="en-SG" w:eastAsia="en-SG"/>
                        </w:rPr>
                        <w:t xml:space="preserve"> อุทยานน้ำหยก</w:t>
                      </w:r>
                      <w:r w:rsidRPr="00FA0BA9"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lang w:val="en-SG" w:eastAsia="en-SG"/>
                        </w:rPr>
                        <w:t xml:space="preserve"> </w:t>
                      </w:r>
                      <w:r w:rsidRPr="00FA0BA9">
                        <w:rPr>
                          <w:rFonts w:ascii="Kanit Light" w:hAnsi="Kanit Light" w:cs="Kanit Light"/>
                          <w:color w:val="FFFFFF"/>
                          <w:szCs w:val="22"/>
                        </w:rPr>
                        <w:t xml:space="preserve">- </w:t>
                      </w:r>
                      <w:r w:rsidRPr="00FA0BA9">
                        <w:rPr>
                          <w:rFonts w:ascii="Kanit Light" w:hAnsi="Kanit Light" w:cs="Kanit Light"/>
                          <w:color w:val="FFFFFF"/>
                          <w:szCs w:val="22"/>
                          <w:cs/>
                        </w:rPr>
                        <w:t>ร้าน</w:t>
                      </w:r>
                      <w:r w:rsidR="007B330C">
                        <w:rPr>
                          <w:rFonts w:ascii="Kanit Light" w:hAnsi="Kanit Light" w:cs="Kanit Light" w:hint="cs"/>
                          <w:color w:val="FFFFFF"/>
                          <w:szCs w:val="22"/>
                          <w:cs/>
                        </w:rPr>
                        <w:t>บัวหิมะ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Cs w:val="22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Cs w:val="22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/>
                          <w:szCs w:val="22"/>
                          <w:cs/>
                        </w:rPr>
                        <w:t xml:space="preserve">    </w:t>
                      </w:r>
                      <w:r w:rsidR="007B330C">
                        <w:rPr>
                          <w:rFonts w:ascii="Kanit Light" w:hAnsi="Kanit Light" w:cs="Kanit Light" w:hint="cs"/>
                          <w:b/>
                          <w:bCs/>
                          <w:color w:val="FFFFFF"/>
                          <w:szCs w:val="22"/>
                          <w:cs/>
                        </w:rPr>
                        <w:t xml:space="preserve"> </w:t>
                      </w:r>
                      <w:r w:rsidR="00702FCA">
                        <w:rPr>
                          <w:rFonts w:ascii="Kanit Light" w:hAnsi="Kanit Light" w:cs="Kanit Light" w:hint="cs"/>
                          <w:b/>
                          <w:bCs/>
                          <w:color w:val="FFFFFF"/>
                          <w:szCs w:val="22"/>
                          <w:cs/>
                        </w:rPr>
                        <w:t xml:space="preserve">                      </w:t>
                      </w:r>
                      <w:r w:rsidR="007B330C">
                        <w:rPr>
                          <w:rFonts w:ascii="Kanit Light" w:hAnsi="Kanit Light" w:cs="Kanit Light" w:hint="cs"/>
                          <w:b/>
                          <w:bCs/>
                          <w:color w:val="FFFFFF"/>
                          <w:szCs w:val="22"/>
                          <w:cs/>
                        </w:rPr>
                        <w:t xml:space="preserve"> </w:t>
                      </w:r>
                      <w:r w:rsidRPr="008B6629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sym w:font="Webdings" w:char="F0E4"/>
                      </w:r>
                      <w:r w:rsidRPr="008B6629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 xml:space="preserve"> </w:t>
                      </w:r>
                      <w:r w:rsidRPr="008B6629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อาหาร เช้า</w:t>
                      </w:r>
                      <w:r w:rsidRPr="008B6629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 xml:space="preserve">, </w:t>
                      </w:r>
                      <w:r w:rsidRPr="008B6629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เที่ยง</w:t>
                      </w:r>
                      <w:r w:rsidRPr="008B6629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 xml:space="preserve">, </w:t>
                      </w:r>
                      <w:r w:rsidRPr="008B6629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เย็น</w:t>
                      </w:r>
                    </w:p>
                    <w:p w14:paraId="0A8E482D" w14:textId="77777777" w:rsidR="00061D64" w:rsidRPr="00E15EE7" w:rsidRDefault="00061D64" w:rsidP="00061D64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0F73A30B" w14:textId="77777777" w:rsidR="00061D64" w:rsidRPr="00056BDF" w:rsidRDefault="00061D64" w:rsidP="00061D64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E15EE7">
                        <w:rPr>
                          <w:rFonts w:ascii="Tahoma" w:hAnsi="Tahoma" w:cs="Tahoma" w:hint="cs"/>
                          <w:color w:val="FFFFFF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061D64"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 xml:space="preserve">                    </w:t>
      </w:r>
      <w:r w:rsidR="00061D64"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</w:t>
      </w:r>
      <w:r w:rsidR="00061D64" w:rsidRPr="002A122E"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 xml:space="preserve"> </w:t>
      </w:r>
      <w:r w:rsidR="00061D64"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ก่อนวันเดินทาง)</w:t>
      </w:r>
    </w:p>
    <w:p w14:paraId="59B47CC7" w14:textId="7E77E254" w:rsidR="00061D64" w:rsidRPr="008D4FDF" w:rsidRDefault="00061D64" w:rsidP="00061D64">
      <w:pPr>
        <w:spacing w:after="0" w:line="276" w:lineRule="auto"/>
        <w:ind w:left="851" w:hanging="851"/>
        <w:rPr>
          <w:rFonts w:ascii="Kanit Light" w:hAnsi="Kanit Light" w:cs="Kanit Light"/>
          <w:color w:val="009193"/>
          <w:szCs w:val="22"/>
        </w:rPr>
      </w:pPr>
      <w:r w:rsidRPr="008D4FDF">
        <w:rPr>
          <w:rFonts w:ascii="Kanit Light" w:hAnsi="Kanit Light" w:cs="Kanit Light"/>
          <w:color w:val="009193"/>
          <w:szCs w:val="22"/>
          <w:cs/>
        </w:rPr>
        <w:t>เช้า</w:t>
      </w:r>
      <w:r w:rsidRPr="008D4FDF">
        <w:rPr>
          <w:rFonts w:ascii="Kanit Light" w:hAnsi="Kanit Light" w:cs="Kanit Light" w:hint="cs"/>
          <w:color w:val="009193"/>
          <w:szCs w:val="22"/>
          <w:cs/>
        </w:rPr>
        <w:t xml:space="preserve">        </w:t>
      </w:r>
      <w:r w:rsidRPr="008D4FDF">
        <w:rPr>
          <w:rFonts w:ascii="Kanit Light" w:hAnsi="Kanit Light" w:cs="Kanit Light"/>
          <w:color w:val="009193"/>
          <w:szCs w:val="22"/>
        </w:rPr>
        <w:t xml:space="preserve">  </w:t>
      </w:r>
      <w:r w:rsidRPr="008D4FDF">
        <w:rPr>
          <w:rFonts w:ascii="Kanit Light" w:hAnsi="Kanit Light" w:cs="Kanit Light"/>
          <w:color w:val="009193"/>
          <w:szCs w:val="22"/>
        </w:rPr>
        <w:sym w:font="Webdings" w:char="F0E4"/>
      </w:r>
      <w:r w:rsidRPr="008D4FDF">
        <w:rPr>
          <w:rFonts w:ascii="Kanit Light" w:hAnsi="Kanit Light" w:cs="Kanit Light"/>
          <w:i/>
          <w:color w:val="009193"/>
          <w:szCs w:val="22"/>
          <w:cs/>
        </w:rPr>
        <w:t xml:space="preserve"> รับประทานอาหารเช้า</w:t>
      </w:r>
      <w:r w:rsidRPr="008D4FDF">
        <w:rPr>
          <w:rFonts w:ascii="Kanit Light" w:hAnsi="Kanit Light" w:cs="Kanit Light" w:hint="cs"/>
          <w:i/>
          <w:color w:val="009193"/>
          <w:szCs w:val="22"/>
          <w:cs/>
        </w:rPr>
        <w:t xml:space="preserve"> </w:t>
      </w:r>
      <w:r w:rsidRPr="008D4FDF">
        <w:rPr>
          <w:rFonts w:ascii="Kanit Light" w:hAnsi="Kanit Light" w:cs="Kanit Light" w:hint="cs"/>
          <w:color w:val="009193"/>
          <w:szCs w:val="22"/>
          <w:cs/>
        </w:rPr>
        <w:t>ณ โรงแรม</w:t>
      </w:r>
      <w:r w:rsidRPr="008D4FDF">
        <w:rPr>
          <w:rFonts w:ascii="Kanit Light" w:hAnsi="Kanit Light" w:cs="Kanit Light"/>
          <w:i/>
          <w:color w:val="009193"/>
          <w:szCs w:val="22"/>
          <w:cs/>
        </w:rPr>
        <w:t xml:space="preserve"> </w:t>
      </w:r>
      <w:r w:rsidRPr="008D4FDF">
        <w:rPr>
          <w:rFonts w:ascii="Kanit Light" w:hAnsi="Kanit Light" w:cs="Kanit Light"/>
          <w:color w:val="009193"/>
          <w:szCs w:val="22"/>
          <w:highlight w:val="yellow"/>
          <w:cs/>
        </w:rPr>
        <w:t>(มื้อที่</w:t>
      </w:r>
      <w:r w:rsidRPr="008D4FDF">
        <w:rPr>
          <w:rFonts w:ascii="Kanit Light" w:hAnsi="Kanit Light" w:cs="Kanit Light" w:hint="cs"/>
          <w:color w:val="009193"/>
          <w:szCs w:val="22"/>
          <w:highlight w:val="yellow"/>
          <w:cs/>
        </w:rPr>
        <w:t>8</w:t>
      </w:r>
      <w:r w:rsidRPr="008D4FDF">
        <w:rPr>
          <w:rFonts w:ascii="Kanit Light" w:hAnsi="Kanit Light" w:cs="Kanit Light"/>
          <w:color w:val="009193"/>
          <w:szCs w:val="22"/>
          <w:highlight w:val="yellow"/>
          <w:cs/>
        </w:rPr>
        <w:t>)</w:t>
      </w:r>
      <w:r w:rsidRPr="008D4FDF">
        <w:rPr>
          <w:rFonts w:ascii="Kanit Light" w:hAnsi="Kanit Light" w:cs="Kanit Light"/>
          <w:color w:val="009193"/>
          <w:szCs w:val="22"/>
        </w:rPr>
        <w:t xml:space="preserve">  </w:t>
      </w:r>
    </w:p>
    <w:p w14:paraId="064FE350" w14:textId="494BF963" w:rsidR="00061D64" w:rsidRDefault="00845A58" w:rsidP="00061D64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eastAsia="Times New Roman" w:hAnsi="Kanit Light" w:cs="Kanit Light"/>
          <w:color w:val="000000"/>
          <w:szCs w:val="22"/>
        </w:rPr>
      </w:pPr>
      <w:r w:rsidRPr="00F03A6B">
        <w:rPr>
          <w:rFonts w:ascii="Kanit Light" w:hAnsi="Kanit Light" w:cs="Kanit Light"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1830784" behindDoc="0" locked="0" layoutInCell="1" allowOverlap="1" wp14:anchorId="6C3AD175" wp14:editId="46198469">
                <wp:simplePos x="0" y="0"/>
                <wp:positionH relativeFrom="margin">
                  <wp:posOffset>4085590</wp:posOffset>
                </wp:positionH>
                <wp:positionV relativeFrom="paragraph">
                  <wp:posOffset>216535</wp:posOffset>
                </wp:positionV>
                <wp:extent cx="2550795" cy="979170"/>
                <wp:effectExtent l="114300" t="95250" r="116205" b="125730"/>
                <wp:wrapSquare wrapText="bothSides"/>
                <wp:docPr id="405297750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50795" cy="979170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  <a:ln>
                          <a:noFill/>
                        </a:ln>
                        <a:effectLst>
                          <a:outerShdw blurRad="107950" dist="12700" dir="5400000" algn="ctr" rotWithShape="0">
                            <a:srgbClr val="000000"/>
                          </a:outerShdw>
                        </a:effectLst>
                      </wps:spPr>
                      <wps:txbx>
                        <w:txbxContent>
                          <w:p w14:paraId="1AC8BDA5" w14:textId="312C56F3" w:rsidR="00845A58" w:rsidRPr="0067415B" w:rsidRDefault="00845A58" w:rsidP="00845A58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/>
                                <w:sz w:val="20"/>
                                <w:szCs w:val="20"/>
                                <w:cs/>
                              </w:rPr>
                            </w:pPr>
                            <w:r w:rsidRPr="00A610B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A610B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9"/>
                                <w:szCs w:val="29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 </w:t>
                            </w:r>
                            <w:r w:rsidRPr="00845A58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/>
                                <w:sz w:val="25"/>
                                <w:szCs w:val="25"/>
                                <w:cs/>
                              </w:rPr>
                              <w:t>ภูเขาหิมะมังกรหยก</w:t>
                            </w:r>
                            <w:r w:rsidRPr="00845A58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/>
                                <w:sz w:val="25"/>
                                <w:szCs w:val="25"/>
                              </w:rPr>
                              <w:t xml:space="preserve"> </w:t>
                            </w:r>
                            <w:r w:rsidRPr="00845A58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/>
                                <w:sz w:val="25"/>
                                <w:szCs w:val="25"/>
                                <w:cs/>
                              </w:rPr>
                              <w:t>ได้รับการขนานนามว่าเป็น "เทือกเขาแอล</w:t>
                            </w:r>
                            <w:proofErr w:type="spellStart"/>
                            <w:r w:rsidRPr="00845A58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/>
                                <w:sz w:val="25"/>
                                <w:szCs w:val="25"/>
                                <w:cs/>
                              </w:rPr>
                              <w:t>ป์</w:t>
                            </w:r>
                            <w:proofErr w:type="spellEnd"/>
                            <w:r w:rsidRPr="00845A58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/>
                                <w:sz w:val="25"/>
                                <w:szCs w:val="25"/>
                                <w:cs/>
                              </w:rPr>
                              <w:t>แห่งตะวันออก"</w:t>
                            </w:r>
                          </w:p>
                          <w:p w14:paraId="22201598" w14:textId="77777777" w:rsidR="00845A58" w:rsidRPr="0067415B" w:rsidRDefault="00845A58" w:rsidP="00845A58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Cs w:val="2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3AD175" id="_x0000_s1042" style="position:absolute;left:0;text-align:left;margin-left:321.7pt;margin-top:17.05pt;width:200.85pt;height:77.1pt;z-index:251830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" fillcolor="#00b0f0" stroked="f">
                <v:shadow on="t" color="black" offset="0,1pt"/>
                <v:textbox>
                  <w:txbxContent>
                    <w:p w14:paraId="1AC8BDA5" w14:textId="312C56F3" w:rsidR="00845A58" w:rsidRPr="0067415B" w:rsidRDefault="00845A58" w:rsidP="00845A58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/>
                          <w:sz w:val="20"/>
                          <w:szCs w:val="20"/>
                          <w:cs/>
                        </w:rPr>
                      </w:pPr>
                      <w:r w:rsidRPr="00A610B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A610B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9"/>
                          <w:szCs w:val="29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 </w:t>
                      </w:r>
                      <w:r w:rsidRPr="00845A58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/>
                          <w:sz w:val="25"/>
                          <w:szCs w:val="25"/>
                          <w:cs/>
                        </w:rPr>
                        <w:t>ภูเขาหิมะมังกรหยก</w:t>
                      </w:r>
                      <w:r w:rsidRPr="00845A58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/>
                          <w:sz w:val="25"/>
                          <w:szCs w:val="25"/>
                        </w:rPr>
                        <w:t xml:space="preserve"> </w:t>
                      </w:r>
                      <w:r w:rsidRPr="00845A58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/>
                          <w:sz w:val="25"/>
                          <w:szCs w:val="25"/>
                          <w:cs/>
                        </w:rPr>
                        <w:t>ได้รับการขนานนามว่าเป็น "เทือกเขาแอล</w:t>
                      </w:r>
                      <w:proofErr w:type="spellStart"/>
                      <w:r w:rsidRPr="00845A58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/>
                          <w:sz w:val="25"/>
                          <w:szCs w:val="25"/>
                          <w:cs/>
                        </w:rPr>
                        <w:t>ป์</w:t>
                      </w:r>
                      <w:proofErr w:type="spellEnd"/>
                      <w:r w:rsidRPr="00845A58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/>
                          <w:sz w:val="25"/>
                          <w:szCs w:val="25"/>
                          <w:cs/>
                        </w:rPr>
                        <w:t>แห่งตะวันออก"</w:t>
                      </w:r>
                    </w:p>
                    <w:p w14:paraId="22201598" w14:textId="77777777" w:rsidR="00845A58" w:rsidRPr="0067415B" w:rsidRDefault="00845A58" w:rsidP="00845A58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Cs w:val="22"/>
                          <w:cs/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8610C4">
        <w:rPr>
          <w:rFonts w:ascii="Kanit Light" w:eastAsia="Times New Roman" w:hAnsi="Kanit Light" w:cs="Kanit Light"/>
          <w:b/>
          <w:bCs/>
          <w:noProof/>
          <w:color w:val="000000"/>
          <w:szCs w:val="22"/>
        </w:rPr>
        <w:drawing>
          <wp:anchor distT="0" distB="0" distL="114300" distR="114300" simplePos="0" relativeHeight="251759104" behindDoc="0" locked="0" layoutInCell="1" allowOverlap="1" wp14:anchorId="7BCC068C" wp14:editId="23E5DB9A">
            <wp:simplePos x="0" y="0"/>
            <wp:positionH relativeFrom="page">
              <wp:posOffset>575</wp:posOffset>
            </wp:positionH>
            <wp:positionV relativeFrom="paragraph">
              <wp:posOffset>1453046</wp:posOffset>
            </wp:positionV>
            <wp:extent cx="8058255" cy="2144110"/>
            <wp:effectExtent l="0" t="0" r="0" b="8890"/>
            <wp:wrapSquare wrapText="bothSides"/>
            <wp:docPr id="65" name="Picture 65" descr="A wooden walkway leading to a snowy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 descr="A wooden walkway leading to a snowy mountain&#10;&#10;Description automatically generated"/>
                    <pic:cNvPicPr/>
                  </pic:nvPicPr>
                  <pic:blipFill rotWithShape="1">
                    <a:blip r:embed="rId44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8058255" cy="2144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1D64" w:rsidRPr="00816D3B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หิมะที่ต้องไปเห็นกับตาสักครั้งใน</w:t>
      </w:r>
      <w:r w:rsidR="00061D64" w:rsidRPr="00983568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ชีวิต</w:t>
      </w:r>
      <w:r w:rsidR="00061D64" w:rsidRPr="00702FCA">
        <w:rPr>
          <w:rFonts w:ascii="Kanit Light" w:eastAsia="Times New Roman" w:hAnsi="Kanit Light" w:cs="Kanit Light" w:hint="cs"/>
          <w:color w:val="FF3399"/>
          <w:szCs w:val="22"/>
          <w:cs/>
        </w:rPr>
        <w:t xml:space="preserve"> </w:t>
      </w:r>
      <w:r w:rsidR="00061D64" w:rsidRPr="00845A58">
        <w:rPr>
          <w:rFonts w:ascii="Kanit Light" w:eastAsia="Times New Roman" w:hAnsi="Kanit Light" w:cs="Kanit Light"/>
          <w:color w:val="0070C0"/>
          <w:szCs w:val="22"/>
          <w:cs/>
        </w:rPr>
        <w:t>ภูเขาหิมะมังกรหยก</w:t>
      </w:r>
      <w:r w:rsidR="00061D64" w:rsidRPr="00845A58">
        <w:rPr>
          <w:rFonts w:ascii="Kanit Light" w:eastAsia="Times New Roman" w:hAnsi="Kanit Light" w:cs="Kanit Light"/>
          <w:color w:val="0070C0"/>
          <w:szCs w:val="22"/>
        </w:rPr>
        <w:t>(Jade dragon snow Mountain)</w:t>
      </w:r>
      <w:r w:rsidR="00061D64" w:rsidRPr="00702FCA">
        <w:rPr>
          <w:rFonts w:ascii="Kanit Light" w:eastAsia="Times New Roman" w:hAnsi="Kanit Light" w:cs="Kanit Light"/>
          <w:color w:val="FF3399"/>
          <w:szCs w:val="22"/>
          <w:cs/>
        </w:rPr>
        <w:t xml:space="preserve"> </w:t>
      </w:r>
      <w:r w:rsidR="00061D64" w:rsidRPr="00E02EED">
        <w:rPr>
          <w:rFonts w:ascii="Kanit Light" w:eastAsia="Times New Roman" w:hAnsi="Kanit Light" w:cs="Kanit Light"/>
          <w:color w:val="000000"/>
          <w:szCs w:val="22"/>
          <w:cs/>
        </w:rPr>
        <w:t>ตั้งอยู่ทางตะวันตกเฉียงเหนือของเมืองเก่าลี่เจียง เป็นภูเขาสูงที่ตั้งตระหง่าน ซึ่งมีหิมะปกคลุมอยู่ตลอดทั้งปี</w:t>
      </w:r>
      <w:r w:rsidR="00061D64" w:rsidRPr="00E02EED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="00061D64" w:rsidRPr="00E02EED">
        <w:rPr>
          <w:rFonts w:ascii="Kanit Light" w:eastAsia="Times New Roman" w:hAnsi="Kanit Light" w:cs="Kanit Light"/>
          <w:color w:val="000000"/>
          <w:szCs w:val="22"/>
          <w:cs/>
        </w:rPr>
        <w:t>จากนั้นนำท่าน</w:t>
      </w:r>
      <w:r w:rsidR="00061D64" w:rsidRPr="00E02EED">
        <w:rPr>
          <w:rFonts w:ascii="Kanit Light" w:eastAsia="Times New Roman" w:hAnsi="Kanit Light" w:cs="Kanit Light" w:hint="cs"/>
          <w:b/>
          <w:bCs/>
          <w:color w:val="000000"/>
          <w:szCs w:val="22"/>
          <w:highlight w:val="yellow"/>
          <w:cs/>
        </w:rPr>
        <w:t>นั่ง</w:t>
      </w:r>
      <w:r w:rsidR="00061D64" w:rsidRPr="00E02EED">
        <w:rPr>
          <w:rFonts w:ascii="Kanit Light" w:eastAsia="Times New Roman" w:hAnsi="Kanit Light" w:cs="Kanit Light"/>
          <w:b/>
          <w:bCs/>
          <w:color w:val="000000"/>
          <w:szCs w:val="22"/>
          <w:highlight w:val="yellow"/>
          <w:cs/>
        </w:rPr>
        <w:t>กระเช้าไฟฟ้า(กระเช้าใหญ่)</w:t>
      </w:r>
      <w:r w:rsidR="00061D64" w:rsidRPr="00E02EED">
        <w:rPr>
          <w:rFonts w:ascii="Kanit Light" w:eastAsia="Times New Roman" w:hAnsi="Kanit Light" w:cs="Kanit Light"/>
          <w:color w:val="000000"/>
          <w:szCs w:val="22"/>
          <w:cs/>
        </w:rPr>
        <w:t xml:space="preserve"> ขึ้นสู่บริเวณจุดชมวิว บนเขาหิมะมังกรหยก ให้ท่านได้สัมผัสความหนาวเย็นและยิ่งใหญ่ของภูเขาแห่งนี้ </w:t>
      </w:r>
    </w:p>
    <w:p w14:paraId="28278550" w14:textId="40294BB4" w:rsidR="00847584" w:rsidRPr="00061D64" w:rsidRDefault="00847584" w:rsidP="00061D64">
      <w:pPr>
        <w:tabs>
          <w:tab w:val="left" w:pos="709"/>
        </w:tabs>
        <w:spacing w:after="0" w:line="276" w:lineRule="auto"/>
        <w:ind w:left="851"/>
        <w:jc w:val="thaiDistribute"/>
        <w:rPr>
          <w:rFonts w:ascii="Kanit Light" w:hAnsi="Kanit Light" w:cs="Kanit Light"/>
          <w:szCs w:val="22"/>
        </w:rPr>
      </w:pPr>
    </w:p>
    <w:p w14:paraId="4A945893" w14:textId="6C34F07A" w:rsidR="0001610E" w:rsidRPr="00645C23" w:rsidRDefault="0001610E" w:rsidP="0001610E">
      <w:pPr>
        <w:shd w:val="clear" w:color="auto" w:fill="E7E6E6" w:themeFill="background2"/>
        <w:tabs>
          <w:tab w:val="left" w:pos="709"/>
        </w:tabs>
        <w:spacing w:after="0" w:line="276" w:lineRule="auto"/>
        <w:ind w:left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highlight w:val="lightGray"/>
        </w:rPr>
      </w:pPr>
      <w:r w:rsidRPr="00645C23">
        <w:rPr>
          <w:rFonts w:ascii="Kanit Light" w:eastAsia="Times New Roman" w:hAnsi="Kanit Light" w:cs="Kanit Light"/>
          <w:i/>
          <w:iCs/>
          <w:color w:val="FF0000"/>
          <w:szCs w:val="22"/>
        </w:rPr>
        <w:t>*</w:t>
      </w:r>
      <w:r w:rsidRPr="00645C23">
        <w:rPr>
          <w:rFonts w:ascii="Kanit Light" w:eastAsia="Times New Roman" w:hAnsi="Kanit Light" w:cs="Kanit Light"/>
          <w:i/>
          <w:iCs/>
          <w:color w:val="FF0000"/>
          <w:szCs w:val="22"/>
          <w:cs/>
        </w:rPr>
        <w:t>กรณีกระเช้าใหญ่ปิด จะเปลี่ยนมาขึ้นกระเช้าเล็กแทน โดยไม่ต้องแจ้งให้ทราบล่วงหน้า</w:t>
      </w:r>
    </w:p>
    <w:p w14:paraId="3816E12F" w14:textId="3F4B0F2B" w:rsidR="0001610E" w:rsidRPr="00983568" w:rsidRDefault="0001610E" w:rsidP="00983568">
      <w:pPr>
        <w:shd w:val="clear" w:color="auto" w:fill="E7E6E6" w:themeFill="background2"/>
        <w:tabs>
          <w:tab w:val="left" w:pos="851"/>
        </w:tabs>
        <w:spacing w:after="0"/>
        <w:ind w:left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</w:rPr>
      </w:pPr>
      <w:r w:rsidRPr="00645C23">
        <w:rPr>
          <w:rFonts w:ascii="Kanit Light" w:eastAsia="Times New Roman" w:hAnsi="Kanit Light" w:cs="Kanit Light"/>
          <w:i/>
          <w:iCs/>
          <w:color w:val="FF0000"/>
          <w:szCs w:val="22"/>
        </w:rPr>
        <w:t>**</w:t>
      </w:r>
      <w:r w:rsidRPr="00645C23">
        <w:rPr>
          <w:rFonts w:ascii="Kanit Light" w:eastAsia="Times New Roman" w:hAnsi="Kanit Light" w:cs="Kanit Light" w:hint="cs"/>
          <w:i/>
          <w:iCs/>
          <w:color w:val="FF0000"/>
          <w:szCs w:val="22"/>
          <w:cs/>
        </w:rPr>
        <w:t xml:space="preserve">กรณีที่กระเช้าใหญ่ </w:t>
      </w:r>
      <w:r w:rsidRPr="00645C23">
        <w:rPr>
          <w:rFonts w:ascii="Kanit Light" w:eastAsia="Times New Roman" w:hAnsi="Kanit Light" w:cs="Kanit Light"/>
          <w:i/>
          <w:iCs/>
          <w:color w:val="FF0000"/>
          <w:szCs w:val="22"/>
          <w:cs/>
        </w:rPr>
        <w:t>–</w:t>
      </w:r>
      <w:r w:rsidRPr="00645C23">
        <w:rPr>
          <w:rFonts w:ascii="Kanit Light" w:eastAsia="Times New Roman" w:hAnsi="Kanit Light" w:cs="Kanit Light" w:hint="cs"/>
          <w:i/>
          <w:iCs/>
          <w:color w:val="FF0000"/>
          <w:szCs w:val="22"/>
          <w:cs/>
        </w:rPr>
        <w:t xml:space="preserve"> กระเช้าเล็กปิด เนื่องจากอากาศไม่เอื้ออำนวย รัฐบาลสั่งปิดหรือเหตุผลขัดข้องในกรณีอื่นๆ ที่ทำให้ไม่สามารถขึ้นกระเช้าใหญ่ - กระเช้าเล็กได้ ทั้งนี้ทางบริษัทฯ จะขอชดเชยเปลี่ยนสถานที่เที่ยวใหม่ โดยไม่แจ้งให้ท่านทราบล่วงหน้าทุกกรณี</w:t>
      </w:r>
    </w:p>
    <w:p w14:paraId="60C9A37C" w14:textId="77777777" w:rsidR="00FA0BA9" w:rsidRDefault="00FA0BA9" w:rsidP="00FA0BA9">
      <w:pPr>
        <w:tabs>
          <w:tab w:val="left" w:pos="4008"/>
        </w:tabs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color w:val="000000"/>
          <w:szCs w:val="22"/>
        </w:rPr>
      </w:pPr>
    </w:p>
    <w:p w14:paraId="3291BCF7" w14:textId="321DA792" w:rsidR="00FA0BA9" w:rsidRDefault="00845A58" w:rsidP="00FA0BA9">
      <w:pPr>
        <w:tabs>
          <w:tab w:val="left" w:pos="4008"/>
        </w:tabs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i/>
          <w:iCs/>
          <w:color w:val="C00000"/>
          <w:szCs w:val="22"/>
          <w:highlight w:val="lightGray"/>
          <w:u w:val="single"/>
        </w:rPr>
      </w:pPr>
      <w:r w:rsidRPr="00F03A6B">
        <w:rPr>
          <w:rFonts w:ascii="Kanit Light" w:hAnsi="Kanit Light" w:cs="Kanit Light"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1832832" behindDoc="0" locked="0" layoutInCell="1" allowOverlap="1" wp14:anchorId="52994117" wp14:editId="7C6BFB5B">
                <wp:simplePos x="0" y="0"/>
                <wp:positionH relativeFrom="margin">
                  <wp:posOffset>4067175</wp:posOffset>
                </wp:positionH>
                <wp:positionV relativeFrom="paragraph">
                  <wp:posOffset>152400</wp:posOffset>
                </wp:positionV>
                <wp:extent cx="2322195" cy="979170"/>
                <wp:effectExtent l="114300" t="95250" r="116205" b="125730"/>
                <wp:wrapSquare wrapText="bothSides"/>
                <wp:docPr id="1957117207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22195" cy="979170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  <a:ln>
                          <a:noFill/>
                        </a:ln>
                        <a:effectLst>
                          <a:outerShdw blurRad="107950" dist="12700" dir="5400000" algn="ctr" rotWithShape="0">
                            <a:srgbClr val="000000"/>
                          </a:outerShdw>
                        </a:effectLst>
                      </wps:spPr>
                      <wps:txbx>
                        <w:txbxContent>
                          <w:p w14:paraId="76DFD1F6" w14:textId="4E45F42C" w:rsidR="00845A58" w:rsidRPr="0067415B" w:rsidRDefault="00845A58" w:rsidP="00845A58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/>
                                <w:sz w:val="20"/>
                                <w:szCs w:val="20"/>
                                <w:cs/>
                              </w:rPr>
                            </w:pPr>
                            <w:r w:rsidRPr="00A610B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A610B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9"/>
                                <w:szCs w:val="29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 </w:t>
                            </w:r>
                            <w:r w:rsidRPr="00845A58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/>
                                <w:sz w:val="25"/>
                                <w:szCs w:val="25"/>
                                <w:cs/>
                              </w:rPr>
                              <w:t>โชว์</w:t>
                            </w:r>
                            <w:r w:rsidRPr="00845A58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/>
                                <w:sz w:val="25"/>
                                <w:szCs w:val="25"/>
                              </w:rPr>
                              <w:t xml:space="preserve"> IMPRESSION  LIJIANG   </w:t>
                            </w:r>
                            <w:r w:rsidRPr="00845A58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/>
                                <w:sz w:val="25"/>
                                <w:szCs w:val="25"/>
                                <w:cs/>
                              </w:rPr>
                              <w:t>ได้รับการยกย่องว่าเป็นหนึ่งในรายการ</w:t>
                            </w:r>
                            <w:r w:rsidRPr="00845A58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/>
                                <w:sz w:val="25"/>
                                <w:szCs w:val="25"/>
                                <w:cs/>
                              </w:rPr>
                              <w:t>โชว์</w:t>
                            </w:r>
                            <w:r w:rsidRPr="00845A58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/>
                                <w:sz w:val="25"/>
                                <w:szCs w:val="25"/>
                                <w:cs/>
                              </w:rPr>
                              <w:t>ที่ดีที่สุดในจีน</w:t>
                            </w:r>
                          </w:p>
                          <w:p w14:paraId="0386BE6F" w14:textId="77777777" w:rsidR="00845A58" w:rsidRPr="0067415B" w:rsidRDefault="00845A58" w:rsidP="00845A58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Cs w:val="2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994117" id="_x0000_s1043" style="position:absolute;left:0;text-align:left;margin-left:320.25pt;margin-top:12pt;width:182.85pt;height:77.1pt;z-index:251832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" fillcolor="#00b0f0" stroked="f">
                <v:shadow on="t" color="black" offset="0,1pt"/>
                <v:textbox>
                  <w:txbxContent>
                    <w:p w14:paraId="76DFD1F6" w14:textId="4E45F42C" w:rsidR="00845A58" w:rsidRPr="0067415B" w:rsidRDefault="00845A58" w:rsidP="00845A58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/>
                          <w:sz w:val="20"/>
                          <w:szCs w:val="20"/>
                          <w:cs/>
                        </w:rPr>
                      </w:pPr>
                      <w:r w:rsidRPr="00A610B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A610B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9"/>
                          <w:szCs w:val="29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 </w:t>
                      </w:r>
                      <w:r w:rsidRPr="00845A58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/>
                          <w:sz w:val="25"/>
                          <w:szCs w:val="25"/>
                          <w:cs/>
                        </w:rPr>
                        <w:t>โชว์</w:t>
                      </w:r>
                      <w:r w:rsidRPr="00845A58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/>
                          <w:sz w:val="25"/>
                          <w:szCs w:val="25"/>
                        </w:rPr>
                        <w:t xml:space="preserve"> IMPRESSION  LIJIANG   </w:t>
                      </w:r>
                      <w:r w:rsidRPr="00845A58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/>
                          <w:sz w:val="25"/>
                          <w:szCs w:val="25"/>
                          <w:cs/>
                        </w:rPr>
                        <w:t>ได้รับการยกย่องว่าเป็นหนึ่งในรายการ</w:t>
                      </w:r>
                      <w:r w:rsidRPr="00845A58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/>
                          <w:sz w:val="25"/>
                          <w:szCs w:val="25"/>
                          <w:cs/>
                        </w:rPr>
                        <w:t>โชว์</w:t>
                      </w:r>
                      <w:r w:rsidRPr="00845A58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/>
                          <w:sz w:val="25"/>
                          <w:szCs w:val="25"/>
                          <w:cs/>
                        </w:rPr>
                        <w:t>ที่ดีที่สุดในจีน</w:t>
                      </w:r>
                    </w:p>
                    <w:p w14:paraId="0386BE6F" w14:textId="77777777" w:rsidR="00845A58" w:rsidRPr="0067415B" w:rsidRDefault="00845A58" w:rsidP="00845A58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Cs w:val="22"/>
                          <w:cs/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FA0BA9" w:rsidRPr="00BD04DE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ความอลังการที่มาแล้วต้องได้ดู</w:t>
      </w:r>
      <w:r w:rsidR="00FA0BA9" w:rsidRPr="00845A58">
        <w:rPr>
          <w:rFonts w:ascii="Kanit Light" w:eastAsia="Times New Roman" w:hAnsi="Kanit Light" w:cs="Kanit Light"/>
          <w:color w:val="0070C0"/>
          <w:szCs w:val="22"/>
          <w:cs/>
        </w:rPr>
        <w:t xml:space="preserve">โชว์ </w:t>
      </w:r>
      <w:r w:rsidR="00FA0BA9" w:rsidRPr="00845A58">
        <w:rPr>
          <w:rFonts w:ascii="Kanit Light" w:eastAsia="Times New Roman" w:hAnsi="Kanit Light" w:cs="Kanit Light"/>
          <w:color w:val="0070C0"/>
          <w:szCs w:val="22"/>
        </w:rPr>
        <w:t>IMPRESSION LIJIANG</w:t>
      </w:r>
      <w:r w:rsidR="00FA0BA9" w:rsidRPr="00702FCA">
        <w:rPr>
          <w:rFonts w:ascii="Kanit Light" w:eastAsia="Times New Roman" w:hAnsi="Kanit Light" w:cs="Kanit Light"/>
          <w:color w:val="FF3399"/>
          <w:szCs w:val="22"/>
        </w:rPr>
        <w:t xml:space="preserve"> </w:t>
      </w:r>
      <w:r w:rsidR="00FA0BA9" w:rsidRPr="00E15EE7">
        <w:rPr>
          <w:rFonts w:ascii="Kanit Light" w:eastAsia="Times New Roman" w:hAnsi="Kanit Light" w:cs="Kanit Light"/>
          <w:color w:val="000000"/>
          <w:szCs w:val="22"/>
          <w:cs/>
        </w:rPr>
        <w:t>ผู้กำกับ</w:t>
      </w:r>
      <w:r w:rsidR="00FA0BA9" w:rsidRPr="005014D7">
        <w:rPr>
          <w:rFonts w:ascii="Kanit Light" w:eastAsia="Times New Roman" w:hAnsi="Kanit Light" w:cs="Kanit Light"/>
          <w:color w:val="000000"/>
          <w:szCs w:val="22"/>
          <w:cs/>
        </w:rPr>
        <w:t xml:space="preserve">ชื่อก้องโลก จาง </w:t>
      </w:r>
      <w:proofErr w:type="spellStart"/>
      <w:r w:rsidR="00FA0BA9" w:rsidRPr="005014D7">
        <w:rPr>
          <w:rFonts w:ascii="Kanit Light" w:eastAsia="Times New Roman" w:hAnsi="Kanit Light" w:cs="Kanit Light"/>
          <w:color w:val="000000"/>
          <w:szCs w:val="22"/>
          <w:cs/>
        </w:rPr>
        <w:t>อวี้</w:t>
      </w:r>
      <w:proofErr w:type="spellEnd"/>
      <w:r w:rsidR="00FA0BA9" w:rsidRPr="005014D7">
        <w:rPr>
          <w:rFonts w:ascii="Kanit Light" w:eastAsia="Times New Roman" w:hAnsi="Kanit Light" w:cs="Kanit Light"/>
          <w:color w:val="000000"/>
          <w:szCs w:val="22"/>
          <w:cs/>
        </w:rPr>
        <w:t xml:space="preserve">โหมวได้เนรมิตให้ภูเขาหิมะมังกรหยกเป็นฉากหลังและบริเวณทุ่งหญ้าเป็นเวทีการแสดง ใช้นักแสดงกว่า 600 ชีวิต </w:t>
      </w:r>
      <w:r w:rsidR="00FA0BA9" w:rsidRPr="00F602A8">
        <w:rPr>
          <w:rFonts w:ascii="Kanit Light" w:eastAsia="Times New Roman" w:hAnsi="Kanit Light" w:cs="Kanit Light"/>
          <w:color w:val="000000"/>
          <w:szCs w:val="22"/>
          <w:cs/>
        </w:rPr>
        <w:t>การแสดงใช้แสง สี เสียง และเทคนิคพิเศษมากมายเพื่อสร้างประสบการณ์ที่น่าประทับใจแก่ผู้ชม</w:t>
      </w:r>
    </w:p>
    <w:p w14:paraId="0ABE7D6B" w14:textId="36B264E8" w:rsidR="00845A58" w:rsidRDefault="00845A58" w:rsidP="00FA0BA9">
      <w:pPr>
        <w:tabs>
          <w:tab w:val="left" w:pos="4008"/>
        </w:tabs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i/>
          <w:iCs/>
          <w:color w:val="C00000"/>
          <w:szCs w:val="22"/>
          <w:highlight w:val="lightGray"/>
          <w:u w:val="single"/>
        </w:rPr>
      </w:pPr>
      <w:r>
        <w:rPr>
          <w:rFonts w:ascii="Kanit Light" w:eastAsia="Times New Roman" w:hAnsi="Kanit Light" w:cs="Kanit Light"/>
          <w:b/>
          <w:bCs/>
          <w:i/>
          <w:iCs/>
          <w:noProof/>
          <w:color w:val="C00000"/>
          <w:szCs w:val="22"/>
          <w:u w:val="single"/>
        </w:rPr>
        <w:drawing>
          <wp:anchor distT="0" distB="0" distL="114300" distR="114300" simplePos="0" relativeHeight="251765248" behindDoc="0" locked="0" layoutInCell="1" allowOverlap="1" wp14:anchorId="3ED4E77C" wp14:editId="3BAC9369">
            <wp:simplePos x="0" y="0"/>
            <wp:positionH relativeFrom="page">
              <wp:posOffset>11430</wp:posOffset>
            </wp:positionH>
            <wp:positionV relativeFrom="paragraph">
              <wp:posOffset>254635</wp:posOffset>
            </wp:positionV>
            <wp:extent cx="7548880" cy="2910205"/>
            <wp:effectExtent l="0" t="0" r="0" b="0"/>
            <wp:wrapSquare wrapText="bothSides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/>
                    <pic:cNvPicPr/>
                  </pic:nvPicPr>
                  <pic:blipFill rotWithShape="1"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48880" cy="2910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28E35E" w14:textId="77777777" w:rsidR="00845A58" w:rsidRPr="00E15EE7" w:rsidRDefault="00845A58" w:rsidP="00FA0BA9">
      <w:pPr>
        <w:tabs>
          <w:tab w:val="left" w:pos="4008"/>
        </w:tabs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i/>
          <w:iCs/>
          <w:color w:val="C00000"/>
          <w:szCs w:val="22"/>
          <w:highlight w:val="lightGray"/>
          <w:u w:val="single"/>
        </w:rPr>
      </w:pPr>
    </w:p>
    <w:p w14:paraId="71BCC96D" w14:textId="77777777" w:rsidR="00FA0BA9" w:rsidRPr="00983568" w:rsidRDefault="00FA0BA9" w:rsidP="00983568">
      <w:pPr>
        <w:shd w:val="clear" w:color="auto" w:fill="D9D9D9" w:themeFill="background1" w:themeFillShade="D9"/>
        <w:tabs>
          <w:tab w:val="left" w:pos="4008"/>
        </w:tabs>
        <w:spacing w:after="0"/>
        <w:ind w:left="851"/>
        <w:rPr>
          <w:rFonts w:ascii="Kanit Light" w:eastAsia="Times New Roman" w:hAnsi="Kanit Light" w:cs="Kanit Light"/>
          <w:color w:val="000000"/>
          <w:szCs w:val="22"/>
        </w:rPr>
      </w:pPr>
      <w:r w:rsidRPr="00495051">
        <w:rPr>
          <w:rFonts w:ascii="Kanit Light" w:eastAsia="Times New Roman" w:hAnsi="Kanit Light" w:cs="Kanit Light" w:hint="cs"/>
          <w:b/>
          <w:bCs/>
          <w:i/>
          <w:iCs/>
          <w:color w:val="C00000"/>
          <w:szCs w:val="22"/>
          <w:u w:val="single"/>
          <w:cs/>
        </w:rPr>
        <w:t>หมายเหตุ</w:t>
      </w:r>
      <w:r w:rsidRPr="00495051">
        <w:rPr>
          <w:rFonts w:ascii="Kanit Light" w:eastAsia="Times New Roman" w:hAnsi="Kanit Light" w:cs="Kanit Light"/>
          <w:b/>
          <w:bCs/>
          <w:i/>
          <w:iCs/>
          <w:color w:val="C00000"/>
          <w:szCs w:val="22"/>
          <w:u w:val="single"/>
        </w:rPr>
        <w:t>:</w:t>
      </w:r>
      <w:r w:rsidRPr="00495051">
        <w:rPr>
          <w:rFonts w:ascii="Kanit Light" w:eastAsia="Times New Roman" w:hAnsi="Kanit Light" w:cs="Kanit Light"/>
          <w:i/>
          <w:iCs/>
          <w:color w:val="C00000"/>
          <w:szCs w:val="22"/>
        </w:rPr>
        <w:t xml:space="preserve"> </w:t>
      </w:r>
      <w:r w:rsidRPr="00495051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>กรณีที่ไม่สามารถดูโชว์ได้ เนื่องจากสภาพอากาศไม่เอื้ออำนวย ภัยพิบัติทางธรรมชาติ และรัฐบาล</w:t>
      </w:r>
      <w:r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 xml:space="preserve"> ป</w:t>
      </w:r>
      <w:r w:rsidRPr="00495051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 xml:space="preserve">ระกาศสั่งปิด หรือเกิดเหตุขัดข้องใดๆ จนไม่สามารถดูโชว์ได้ </w:t>
      </w:r>
      <w:r w:rsidRPr="00495051">
        <w:rPr>
          <w:rFonts w:ascii="Kanit Light" w:eastAsia="Times New Roman" w:hAnsi="Kanit Light" w:cs="Kanit Light"/>
          <w:i/>
          <w:iCs/>
          <w:color w:val="C00000"/>
          <w:szCs w:val="22"/>
          <w:cs/>
        </w:rPr>
        <w:t>ทางบริษัทขอเปลี่ยนเป็น ดูโชว์</w:t>
      </w:r>
      <w:proofErr w:type="spellStart"/>
      <w:r w:rsidRPr="00495051">
        <w:rPr>
          <w:rFonts w:ascii="Kanit Light" w:eastAsia="Times New Roman" w:hAnsi="Kanit Light" w:cs="Kanit Light"/>
          <w:i/>
          <w:iCs/>
          <w:color w:val="C00000"/>
          <w:szCs w:val="22"/>
          <w:cs/>
        </w:rPr>
        <w:t>ลี่สุ่ย</w:t>
      </w:r>
      <w:proofErr w:type="spellEnd"/>
      <w:r w:rsidRPr="00495051">
        <w:rPr>
          <w:rFonts w:ascii="Kanit Light" w:eastAsia="Times New Roman" w:hAnsi="Kanit Light" w:cs="Kanit Light"/>
          <w:i/>
          <w:iCs/>
          <w:color w:val="C00000"/>
          <w:szCs w:val="22"/>
          <w:cs/>
        </w:rPr>
        <w:t>จินซาแทน</w:t>
      </w:r>
      <w:r w:rsidRPr="00495051">
        <w:rPr>
          <w:rFonts w:ascii="Kanit Light" w:eastAsia="Times New Roman" w:hAnsi="Kanit Light" w:cs="Kanit Light"/>
          <w:i/>
          <w:iCs/>
          <w:color w:val="C00000"/>
          <w:szCs w:val="22"/>
        </w:rPr>
        <w:t> </w:t>
      </w:r>
      <w:r w:rsidRPr="00495051">
        <w:rPr>
          <w:rFonts w:ascii="Kanit Light" w:eastAsia="Times New Roman" w:hAnsi="Kanit Light" w:cs="Kanit Light"/>
          <w:i/>
          <w:iCs/>
          <w:color w:val="C00000"/>
          <w:szCs w:val="22"/>
          <w:cs/>
        </w:rPr>
        <w:t>โดยไม่แจ้งให้ท่านทราบ</w:t>
      </w:r>
      <w:r w:rsidRPr="00495051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>ทุกกรณี</w:t>
      </w:r>
    </w:p>
    <w:p w14:paraId="707BFB49" w14:textId="77777777" w:rsidR="00061D64" w:rsidRDefault="00061D64" w:rsidP="008B6629">
      <w:pPr>
        <w:spacing w:after="0" w:line="276" w:lineRule="auto"/>
        <w:ind w:left="851" w:hanging="851"/>
        <w:rPr>
          <w:rFonts w:ascii="Kanit Light" w:hAnsi="Kanit Light" w:cs="Kanit Light"/>
          <w:color w:val="FF9933"/>
          <w:szCs w:val="22"/>
        </w:rPr>
      </w:pPr>
    </w:p>
    <w:p w14:paraId="577E1D41" w14:textId="388B06EB" w:rsidR="00061D64" w:rsidRPr="008D4FDF" w:rsidRDefault="008B6629" w:rsidP="008B6629">
      <w:pPr>
        <w:spacing w:after="0" w:line="276" w:lineRule="auto"/>
        <w:ind w:left="851" w:hanging="851"/>
        <w:rPr>
          <w:rFonts w:ascii="Kanit Light" w:hAnsi="Kanit Light" w:cs="Kanit Light"/>
          <w:color w:val="009193"/>
          <w:szCs w:val="22"/>
        </w:rPr>
      </w:pPr>
      <w:r w:rsidRPr="008D4FDF">
        <w:rPr>
          <w:rFonts w:ascii="Kanit Light" w:hAnsi="Kanit Light" w:cs="Kanit Light" w:hint="cs"/>
          <w:color w:val="009193"/>
          <w:szCs w:val="22"/>
          <w:cs/>
        </w:rPr>
        <w:t xml:space="preserve">เที่ยง     </w:t>
      </w:r>
      <w:r w:rsidRPr="008D4FDF">
        <w:rPr>
          <w:rFonts w:ascii="Kanit Light" w:hAnsi="Kanit Light" w:cs="Kanit Light"/>
          <w:color w:val="009193"/>
          <w:szCs w:val="22"/>
        </w:rPr>
        <w:t xml:space="preserve">  </w:t>
      </w:r>
      <w:r w:rsidRPr="008D4FDF">
        <w:rPr>
          <w:rFonts w:ascii="Kanit Light" w:hAnsi="Kanit Light" w:cs="Kanit Light"/>
          <w:color w:val="009193"/>
          <w:szCs w:val="22"/>
        </w:rPr>
        <w:tab/>
      </w:r>
      <w:r w:rsidRPr="008D4FDF">
        <w:rPr>
          <w:rFonts w:ascii="Kanit Light" w:hAnsi="Kanit Light" w:cs="Kanit Light"/>
          <w:color w:val="009193"/>
          <w:szCs w:val="22"/>
        </w:rPr>
        <w:sym w:font="Webdings" w:char="F0E4"/>
      </w:r>
      <w:r w:rsidRPr="008D4FDF">
        <w:rPr>
          <w:rFonts w:ascii="Kanit Light" w:hAnsi="Kanit Light" w:cs="Kanit Light"/>
          <w:color w:val="009193"/>
          <w:szCs w:val="22"/>
          <w:cs/>
        </w:rPr>
        <w:t xml:space="preserve"> รับประทานอาหารเที่ยง </w:t>
      </w:r>
      <w:r w:rsidRPr="008D4FDF">
        <w:rPr>
          <w:rFonts w:ascii="Kanit Light" w:hAnsi="Kanit Light" w:cs="Kanit Light"/>
          <w:color w:val="009193"/>
          <w:szCs w:val="22"/>
          <w:highlight w:val="yellow"/>
          <w:cs/>
        </w:rPr>
        <w:t>(มื้อที่</w:t>
      </w:r>
      <w:r w:rsidR="00061D64" w:rsidRPr="008D4FDF">
        <w:rPr>
          <w:rFonts w:ascii="Kanit Light" w:hAnsi="Kanit Light" w:cs="Kanit Light" w:hint="cs"/>
          <w:color w:val="009193"/>
          <w:szCs w:val="22"/>
          <w:highlight w:val="yellow"/>
          <w:cs/>
        </w:rPr>
        <w:t>9</w:t>
      </w:r>
      <w:r w:rsidRPr="008D4FDF">
        <w:rPr>
          <w:rFonts w:ascii="Kanit Light" w:hAnsi="Kanit Light" w:cs="Kanit Light"/>
          <w:color w:val="009193"/>
          <w:szCs w:val="22"/>
          <w:highlight w:val="yellow"/>
          <w:cs/>
        </w:rPr>
        <w:t>)</w:t>
      </w:r>
      <w:r w:rsidRPr="008D4FDF">
        <w:rPr>
          <w:rFonts w:ascii="Kanit Light" w:hAnsi="Kanit Light" w:cs="Kanit Light"/>
          <w:color w:val="009193"/>
          <w:szCs w:val="22"/>
        </w:rPr>
        <w:t xml:space="preserve"> </w:t>
      </w:r>
    </w:p>
    <w:p w14:paraId="2257BB6B" w14:textId="3CEED6FB" w:rsidR="00983568" w:rsidRPr="00983568" w:rsidRDefault="008D4FDF" w:rsidP="00983568">
      <w:pPr>
        <w:tabs>
          <w:tab w:val="left" w:pos="4008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color w:val="000000"/>
          <w:szCs w:val="22"/>
        </w:rPr>
        <w:drawing>
          <wp:anchor distT="0" distB="0" distL="114300" distR="114300" simplePos="0" relativeHeight="251796992" behindDoc="0" locked="0" layoutInCell="1" allowOverlap="1" wp14:anchorId="21E72208" wp14:editId="31832DDD">
            <wp:simplePos x="0" y="0"/>
            <wp:positionH relativeFrom="page">
              <wp:posOffset>331</wp:posOffset>
            </wp:positionH>
            <wp:positionV relativeFrom="paragraph">
              <wp:posOffset>986072</wp:posOffset>
            </wp:positionV>
            <wp:extent cx="7568565" cy="2444115"/>
            <wp:effectExtent l="0" t="0" r="0" b="0"/>
            <wp:wrapSquare wrapText="bothSides"/>
            <wp:docPr id="67" name="Picture 67" descr="A landscape with a river and mountain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 descr="A landscape with a river and mountains&#10;&#10;Description automatically generated with medium confidence"/>
                    <pic:cNvPicPr/>
                  </pic:nvPicPr>
                  <pic:blipFill rotWithShape="1"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68565" cy="2444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0BA9">
        <w:rPr>
          <w:rFonts w:ascii="Kanit Light" w:eastAsia="Times New Roman" w:hAnsi="Kanit Light" w:cs="Kanit Light"/>
          <w:b/>
          <w:bCs/>
          <w:color w:val="000000"/>
          <w:szCs w:val="22"/>
        </w:rPr>
        <w:tab/>
      </w:r>
      <w:r w:rsidR="00FA0BA9" w:rsidRPr="00E01628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ชวนทุกท่านถ่ายภาพวิวหลักล้านกันที่</w:t>
      </w:r>
      <w:r w:rsidR="00FA0BA9" w:rsidRPr="00845A58">
        <w:rPr>
          <w:rFonts w:ascii="Kanit Light" w:eastAsia="Times New Roman" w:hAnsi="Kanit Light" w:cs="Kanit Light"/>
          <w:color w:val="0070C0"/>
          <w:szCs w:val="22"/>
          <w:cs/>
        </w:rPr>
        <w:t>หุบเขาพระจันทร์สีน้ำเงิน(</w:t>
      </w:r>
      <w:r w:rsidR="00FA0BA9" w:rsidRPr="00845A58">
        <w:rPr>
          <w:rFonts w:ascii="Kanit Light" w:eastAsia="Times New Roman" w:hAnsi="Kanit Light" w:cs="Kanit Light"/>
          <w:color w:val="0070C0"/>
          <w:szCs w:val="22"/>
        </w:rPr>
        <w:t>The Valley of Blue Moon)</w:t>
      </w:r>
      <w:r w:rsidR="00FA0BA9" w:rsidRPr="00702FCA">
        <w:rPr>
          <w:rFonts w:ascii="Kanit Light" w:eastAsia="Times New Roman" w:hAnsi="Kanit Light" w:cs="Kanit Light"/>
          <w:i/>
          <w:iCs/>
          <w:color w:val="FF3399"/>
          <w:szCs w:val="22"/>
        </w:rPr>
        <w:t xml:space="preserve"> </w:t>
      </w:r>
      <w:r w:rsidR="00FA0BA9" w:rsidRPr="00476B88">
        <w:rPr>
          <w:rFonts w:ascii="Kanit Light" w:eastAsia="Times New Roman" w:hAnsi="Kanit Light" w:cs="Kanit Light"/>
          <w:color w:val="FF0000"/>
          <w:szCs w:val="22"/>
        </w:rPr>
        <w:t>(</w:t>
      </w:r>
      <w:r w:rsidR="00FA0BA9" w:rsidRPr="00476B88">
        <w:rPr>
          <w:rFonts w:ascii="Kanit Light" w:eastAsia="Times New Roman" w:hAnsi="Kanit Light" w:cs="Kanit Light" w:hint="cs"/>
          <w:color w:val="FF0000"/>
          <w:szCs w:val="22"/>
          <w:cs/>
        </w:rPr>
        <w:t>ค่าทัวร์</w:t>
      </w:r>
      <w:bookmarkStart w:id="13" w:name="_Hlk153188343"/>
      <w:r w:rsidR="00FA0BA9" w:rsidRPr="00476B88">
        <w:rPr>
          <w:rFonts w:ascii="Kanit Light" w:eastAsia="Times New Roman" w:hAnsi="Kanit Light" w:cs="Kanit Light" w:hint="cs"/>
          <w:color w:val="FF0000"/>
          <w:szCs w:val="22"/>
          <w:u w:val="single"/>
          <w:cs/>
        </w:rPr>
        <w:t>รวม</w:t>
      </w:r>
      <w:r w:rsidR="00FA0BA9" w:rsidRPr="00476B88">
        <w:rPr>
          <w:rFonts w:ascii="Kanit Light" w:eastAsia="Times New Roman" w:hAnsi="Kanit Light" w:cs="Kanit Light" w:hint="cs"/>
          <w:color w:val="FF0000"/>
          <w:szCs w:val="22"/>
          <w:cs/>
        </w:rPr>
        <w:t>ค่ารถรางทั้งไป-กลับ</w:t>
      </w:r>
      <w:bookmarkEnd w:id="13"/>
      <w:r w:rsidR="00FA0BA9" w:rsidRPr="00476B88">
        <w:rPr>
          <w:rFonts w:ascii="Kanit Light" w:eastAsia="Times New Roman" w:hAnsi="Kanit Light" w:cs="Kanit Light"/>
          <w:color w:val="FF0000"/>
          <w:szCs w:val="22"/>
        </w:rPr>
        <w:t>)</w:t>
      </w:r>
      <w:r w:rsidR="00FA0BA9" w:rsidRPr="00E02EED">
        <w:rPr>
          <w:rFonts w:ascii="Kanit Light" w:eastAsia="Times New Roman" w:hAnsi="Kanit Light" w:cs="Kanit Light"/>
          <w:i/>
          <w:iCs/>
          <w:color w:val="FF0000"/>
          <w:szCs w:val="22"/>
        </w:rPr>
        <w:t xml:space="preserve"> </w:t>
      </w:r>
      <w:r w:rsidR="00FA0BA9" w:rsidRPr="00E02EED">
        <w:rPr>
          <w:rFonts w:ascii="Kanit Light" w:eastAsia="Times New Roman" w:hAnsi="Kanit Light" w:cs="Kanit Light"/>
          <w:color w:val="000000"/>
          <w:szCs w:val="22"/>
          <w:cs/>
        </w:rPr>
        <w:t>ชมความงดงามผืนน</w:t>
      </w:r>
      <w:r w:rsidR="00FA0BA9" w:rsidRPr="00E02EED">
        <w:rPr>
          <w:rFonts w:ascii="Kanit Light" w:eastAsia="Times New Roman" w:hAnsi="Kanit Light" w:cs="Kanit Light" w:hint="cs"/>
          <w:color w:val="000000"/>
          <w:szCs w:val="22"/>
          <w:cs/>
        </w:rPr>
        <w:t>้ำ</w:t>
      </w:r>
      <w:r w:rsidR="00FA0BA9" w:rsidRPr="00E02EED">
        <w:rPr>
          <w:rFonts w:ascii="Kanit Light" w:eastAsia="Times New Roman" w:hAnsi="Kanit Light" w:cs="Kanit Light"/>
          <w:color w:val="000000"/>
          <w:szCs w:val="22"/>
          <w:cs/>
        </w:rPr>
        <w:t>สีเทอ</w:t>
      </w:r>
      <w:r>
        <w:rPr>
          <w:rFonts w:ascii="Kanit Light" w:eastAsia="Times New Roman" w:hAnsi="Kanit Light" w:cs="Kanit Light" w:hint="cs"/>
          <w:color w:val="000000"/>
          <w:szCs w:val="22"/>
          <w:cs/>
        </w:rPr>
        <w:t>ร์</w:t>
      </w:r>
      <w:r w:rsidR="00FA0BA9" w:rsidRPr="00E02EED">
        <w:rPr>
          <w:rFonts w:ascii="Kanit Light" w:eastAsia="Times New Roman" w:hAnsi="Kanit Light" w:cs="Kanit Light"/>
          <w:color w:val="000000"/>
          <w:szCs w:val="22"/>
          <w:cs/>
        </w:rPr>
        <w:t>ควอยซ์ของทะเลสาบไป๋</w:t>
      </w:r>
      <w:proofErr w:type="spellStart"/>
      <w:r w:rsidR="00FA0BA9" w:rsidRPr="00E02EED">
        <w:rPr>
          <w:rFonts w:ascii="Kanit Light" w:eastAsia="Times New Roman" w:hAnsi="Kanit Light" w:cs="Kanit Light"/>
          <w:color w:val="000000"/>
          <w:szCs w:val="22"/>
          <w:cs/>
        </w:rPr>
        <w:t>สุ</w:t>
      </w:r>
      <w:r w:rsidR="00F842F6">
        <w:rPr>
          <w:rFonts w:ascii="Kanit Light" w:eastAsia="Times New Roman" w:hAnsi="Kanit Light" w:cs="Kanit Light" w:hint="cs"/>
          <w:color w:val="000000"/>
          <w:szCs w:val="22"/>
          <w:cs/>
        </w:rPr>
        <w:t>่</w:t>
      </w:r>
      <w:r w:rsidR="00FA0BA9" w:rsidRPr="00E02EED">
        <w:rPr>
          <w:rFonts w:ascii="Kanit Light" w:eastAsia="Times New Roman" w:hAnsi="Kanit Light" w:cs="Kanit Light"/>
          <w:color w:val="000000"/>
          <w:szCs w:val="22"/>
          <w:cs/>
        </w:rPr>
        <w:t>ยเ</w:t>
      </w:r>
      <w:proofErr w:type="spellEnd"/>
      <w:r w:rsidR="00FA0BA9" w:rsidRPr="00E02EED">
        <w:rPr>
          <w:rFonts w:ascii="Kanit Light" w:eastAsia="Times New Roman" w:hAnsi="Kanit Light" w:cs="Kanit Light"/>
          <w:color w:val="000000"/>
          <w:szCs w:val="22"/>
          <w:cs/>
        </w:rPr>
        <w:t>หอ ทะเลสาบที่อยู่อีกด้านหนึ่งของภูเขาหิมะ</w:t>
      </w:r>
      <w:bookmarkStart w:id="14" w:name="_Hlk175061922"/>
      <w:r w:rsidR="00FA0BA9" w:rsidRPr="00E02EED">
        <w:rPr>
          <w:rFonts w:ascii="Kanit Light" w:eastAsia="Times New Roman" w:hAnsi="Kanit Light" w:cs="Kanit Light"/>
          <w:color w:val="000000"/>
          <w:szCs w:val="22"/>
          <w:cs/>
        </w:rPr>
        <w:t xml:space="preserve">มังกรหยก น้ำในทะเลสาบแห่งนี้ไหลลงมาจากการละลายของหิมะบนภูเขาหิมะมังกรหยก สามารถเดิมชมความสวยของทะเลสาบได้ตลอดระยะทาง  </w:t>
      </w:r>
      <w:bookmarkEnd w:id="14"/>
    </w:p>
    <w:p w14:paraId="3DBA8D59" w14:textId="1FFBACC1" w:rsidR="00061D64" w:rsidRDefault="00061D64" w:rsidP="00061D64">
      <w:pPr>
        <w:tabs>
          <w:tab w:val="left" w:pos="4008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b/>
          <w:bCs/>
          <w:color w:val="000000"/>
          <w:szCs w:val="22"/>
        </w:rPr>
      </w:pPr>
    </w:p>
    <w:p w14:paraId="34E25705" w14:textId="11959D58" w:rsidR="007B330C" w:rsidRPr="00E62526" w:rsidRDefault="00983568" w:rsidP="007B330C">
      <w:pPr>
        <w:tabs>
          <w:tab w:val="left" w:pos="4008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b/>
          <w:bCs/>
          <w:color w:val="000000"/>
          <w:szCs w:val="22"/>
        </w:rPr>
      </w:pPr>
      <w:r>
        <w:rPr>
          <w:noProof/>
        </w:rPr>
        <w:drawing>
          <wp:anchor distT="0" distB="0" distL="114300" distR="114300" simplePos="0" relativeHeight="251771392" behindDoc="0" locked="0" layoutInCell="1" allowOverlap="1" wp14:anchorId="22C83FC8" wp14:editId="34941F57">
            <wp:simplePos x="0" y="0"/>
            <wp:positionH relativeFrom="page">
              <wp:posOffset>4645746</wp:posOffset>
            </wp:positionH>
            <wp:positionV relativeFrom="paragraph">
              <wp:posOffset>11430</wp:posOffset>
            </wp:positionV>
            <wp:extent cx="2907932" cy="1938447"/>
            <wp:effectExtent l="0" t="0" r="6985" b="5080"/>
            <wp:wrapSquare wrapText="bothSides"/>
            <wp:docPr id="2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5"/>
                    <pic:cNvPicPr>
                      <a:picLocks noChangeAspect="1" noChangeArrowheads="1"/>
                    </pic:cNvPicPr>
                  </pic:nvPicPr>
                  <pic:blipFill>
                    <a:blip r:embed="rId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932" cy="1938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1D64">
        <w:rPr>
          <w:rFonts w:ascii="Kanit Light" w:eastAsia="Times New Roman" w:hAnsi="Kanit Light" w:cs="Kanit Light"/>
          <w:b/>
          <w:bCs/>
          <w:color w:val="000000"/>
          <w:szCs w:val="22"/>
        </w:rPr>
        <w:t xml:space="preserve">                </w:t>
      </w:r>
      <w:r w:rsidR="00FA0BA9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ความ</w:t>
      </w:r>
      <w:r w:rsidR="00FA0BA9" w:rsidRPr="00816D3B">
        <w:rPr>
          <w:rFonts w:ascii="Kanit Light" w:eastAsia="Times New Roman" w:hAnsi="Kanit Light" w:cs="Kanit Light"/>
          <w:b/>
          <w:bCs/>
          <w:color w:val="000000"/>
          <w:szCs w:val="22"/>
          <w:cs/>
        </w:rPr>
        <w:t>สวยงามสมเป็นแหล่งท่องเที่ยวระดับ</w:t>
      </w:r>
      <w:r w:rsidR="00FA0BA9" w:rsidRPr="00416702">
        <w:rPr>
          <w:rFonts w:ascii="Kanit Light" w:eastAsia="Times New Roman" w:hAnsi="Kanit Light" w:cs="Kanit Light"/>
          <w:b/>
          <w:bCs/>
          <w:szCs w:val="22"/>
          <w:cs/>
        </w:rPr>
        <w:t xml:space="preserve"> </w:t>
      </w:r>
      <w:r w:rsidR="00FA0BA9" w:rsidRPr="00416702">
        <w:rPr>
          <w:rFonts w:ascii="Kanit Light" w:eastAsia="Times New Roman" w:hAnsi="Kanit Light" w:cs="Kanit Light"/>
          <w:b/>
          <w:bCs/>
          <w:szCs w:val="22"/>
        </w:rPr>
        <w:t>AAAA</w:t>
      </w:r>
      <w:r w:rsidR="00FA0BA9" w:rsidRPr="00416702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FA0BA9" w:rsidRPr="00845A58">
        <w:rPr>
          <w:rFonts w:ascii="Kanit Light" w:eastAsia="Times New Roman" w:hAnsi="Kanit Light" w:cs="Kanit Light" w:hint="cs"/>
          <w:color w:val="0070C0"/>
          <w:szCs w:val="22"/>
          <w:cs/>
        </w:rPr>
        <w:t>อุทยานน้ำหยก</w:t>
      </w:r>
      <w:r w:rsidR="00FA0BA9" w:rsidRPr="00845A58">
        <w:rPr>
          <w:rFonts w:ascii="Kanit Light" w:eastAsia="Times New Roman" w:hAnsi="Kanit Light" w:cs="Kanit Light"/>
          <w:color w:val="0070C0"/>
          <w:szCs w:val="22"/>
        </w:rPr>
        <w:t> (Jade Water Village)</w:t>
      </w:r>
      <w:r w:rsidR="00FA0BA9" w:rsidRPr="00845A58">
        <w:rPr>
          <w:rFonts w:ascii="Kanit Light" w:eastAsia="Times New Roman" w:hAnsi="Kanit Light" w:cs="Kanit Light" w:hint="cs"/>
          <w:color w:val="0070C0"/>
          <w:szCs w:val="22"/>
          <w:cs/>
        </w:rPr>
        <w:t xml:space="preserve"> </w:t>
      </w:r>
      <w:r w:rsidR="00FA0BA9" w:rsidRPr="00816D3B">
        <w:rPr>
          <w:rFonts w:ascii="Kanit Light" w:eastAsia="Times New Roman" w:hAnsi="Kanit Light" w:cs="Kanit Light"/>
          <w:color w:val="000000"/>
          <w:szCs w:val="22"/>
          <w:cs/>
        </w:rPr>
        <w:t>แห่งนี้ได้รับการตั้งชื่อตามน้ำตกหยก เป็นส่วนหนึ่งของแม่น้ำยางซี และเป็นหนึ่งในน้ำตกที่ใหญ่ที่สุดในจีน</w:t>
      </w:r>
      <w:r w:rsidR="00FA0BA9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มีทั้งหมด 3 </w:t>
      </w:r>
      <w:r w:rsidR="00FA0BA9" w:rsidRPr="00816D3B">
        <w:rPr>
          <w:rFonts w:ascii="Kanit Light" w:eastAsia="Times New Roman" w:hAnsi="Kanit Light" w:cs="Kanit Light"/>
          <w:color w:val="000000"/>
          <w:szCs w:val="22"/>
          <w:cs/>
        </w:rPr>
        <w:t>ชั้น ชั้นแรกเรียกว่า ”มังกรปรากฎตัว”(</w:t>
      </w:r>
      <w:r w:rsidR="00FA0BA9" w:rsidRPr="00816D3B">
        <w:rPr>
          <w:rFonts w:ascii="Kanit Light" w:eastAsia="Times New Roman" w:hAnsi="Kanit Light" w:cs="Kanit Light"/>
          <w:color w:val="000000"/>
          <w:szCs w:val="22"/>
        </w:rPr>
        <w:t xml:space="preserve">Appearing Dragon) </w:t>
      </w:r>
      <w:r w:rsidR="00FA0BA9" w:rsidRPr="00816D3B">
        <w:rPr>
          <w:rFonts w:ascii="Kanit Light" w:eastAsia="Times New Roman" w:hAnsi="Kanit Light" w:cs="Kanit Light"/>
          <w:color w:val="000000"/>
          <w:szCs w:val="22"/>
          <w:cs/>
        </w:rPr>
        <w:t>ชั้นที่สองเรียกว่า ”มังกรเล่นน้ำ”(</w:t>
      </w:r>
      <w:r w:rsidR="00FA0BA9" w:rsidRPr="00816D3B">
        <w:rPr>
          <w:rFonts w:ascii="Kanit Light" w:eastAsia="Times New Roman" w:hAnsi="Kanit Light" w:cs="Kanit Light"/>
          <w:color w:val="000000"/>
          <w:szCs w:val="22"/>
        </w:rPr>
        <w:t xml:space="preserve">Playing Dragon) </w:t>
      </w:r>
      <w:r w:rsidR="00FA0BA9" w:rsidRPr="00816D3B">
        <w:rPr>
          <w:rFonts w:ascii="Kanit Light" w:eastAsia="Times New Roman" w:hAnsi="Kanit Light" w:cs="Kanit Light"/>
          <w:color w:val="000000"/>
          <w:szCs w:val="22"/>
          <w:cs/>
        </w:rPr>
        <w:t>และชั้นสุดท้ายเรียกว่า ”มังกรโบยบิน”(</w:t>
      </w:r>
      <w:r w:rsidR="00FA0BA9" w:rsidRPr="00816D3B">
        <w:rPr>
          <w:rFonts w:ascii="Kanit Light" w:eastAsia="Times New Roman" w:hAnsi="Kanit Light" w:cs="Kanit Light"/>
          <w:color w:val="000000"/>
          <w:szCs w:val="22"/>
        </w:rPr>
        <w:t>Farewell Dragon)</w:t>
      </w:r>
      <w:r w:rsidR="00FA0BA9">
        <w:rPr>
          <w:rFonts w:ascii="Kanit Light" w:eastAsia="Times New Roman" w:hAnsi="Kanit Light" w:cs="Kanit Light"/>
          <w:b/>
          <w:bCs/>
          <w:color w:val="000000"/>
          <w:szCs w:val="22"/>
        </w:rPr>
        <w:t xml:space="preserve"> </w:t>
      </w:r>
      <w:r w:rsidR="00061D64" w:rsidRPr="00845A58">
        <w:rPr>
          <w:rFonts w:ascii="Kanit Light" w:eastAsia="Times New Roman" w:hAnsi="Kanit Light" w:cs="Kanit Light"/>
          <w:b/>
          <w:bCs/>
          <w:color w:val="000000" w:themeColor="text1"/>
          <w:szCs w:val="22"/>
        </w:rPr>
        <w:t xml:space="preserve"> </w:t>
      </w:r>
      <w:r w:rsidR="00061D64" w:rsidRPr="00845A58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แวะ</w:t>
      </w:r>
      <w:r w:rsidR="00061D64" w:rsidRPr="00845A58">
        <w:rPr>
          <w:rFonts w:ascii="Kanit Light" w:hAnsi="Kanit Light" w:cs="Kanit Light"/>
          <w:color w:val="0070C0"/>
          <w:szCs w:val="22"/>
          <w:cs/>
        </w:rPr>
        <w:t>ร้านบัวหิมะ</w:t>
      </w:r>
      <w:r w:rsidR="00061D64" w:rsidRPr="00E02EED">
        <w:rPr>
          <w:rFonts w:ascii="Kanit Light" w:hAnsi="Kanit Light" w:cs="Kanit Light" w:hint="cs"/>
          <w:szCs w:val="22"/>
          <w:cs/>
        </w:rPr>
        <w:t xml:space="preserve">หรือ </w:t>
      </w:r>
      <w:r w:rsidR="00061D64" w:rsidRPr="00E02EED">
        <w:rPr>
          <w:rFonts w:ascii="Kanit Light" w:hAnsi="Kanit Light" w:cs="Kanit Light"/>
          <w:szCs w:val="22"/>
          <w:cs/>
        </w:rPr>
        <w:t xml:space="preserve">ครีมเป่าซู่ถังหรือที่รู้จักกันดีในชื่อ </w:t>
      </w:r>
      <w:r w:rsidR="00061D64" w:rsidRPr="00E02EED">
        <w:rPr>
          <w:rFonts w:ascii="Kanit Light" w:hAnsi="Kanit Light" w:cs="Kanit Light"/>
          <w:b/>
          <w:bCs/>
          <w:szCs w:val="22"/>
          <w:cs/>
        </w:rPr>
        <w:t>“ครีมบัวหิมะ”</w:t>
      </w:r>
      <w:r w:rsidR="00061D64" w:rsidRPr="00E02EED">
        <w:rPr>
          <w:rFonts w:ascii="Kanit Light" w:hAnsi="Kanit Light" w:cs="Kanit Light"/>
          <w:szCs w:val="22"/>
          <w:cs/>
        </w:rPr>
        <w:t xml:space="preserve"> สรรพคุณเป็นเลิศในด้านรักษาแผลไฟไหม้</w:t>
      </w:r>
      <w:r w:rsidR="00061D64">
        <w:rPr>
          <w:rFonts w:ascii="Kanit Light" w:hAnsi="Kanit Light" w:cs="Kanit Light" w:hint="cs"/>
          <w:szCs w:val="22"/>
          <w:cs/>
        </w:rPr>
        <w:t>พุ</w:t>
      </w:r>
      <w:r w:rsidR="00061D64" w:rsidRPr="00E02EED">
        <w:rPr>
          <w:rFonts w:ascii="Kanit Light" w:hAnsi="Kanit Light" w:cs="Kanit Light"/>
          <w:szCs w:val="22"/>
          <w:cs/>
        </w:rPr>
        <w:t>พอง</w:t>
      </w:r>
      <w:r w:rsidR="00061D64" w:rsidRPr="00E02EED">
        <w:rPr>
          <w:rFonts w:ascii="Kanit Light" w:hAnsi="Kanit Light" w:cs="Kanit Light" w:hint="cs"/>
          <w:szCs w:val="22"/>
          <w:cs/>
        </w:rPr>
        <w:t xml:space="preserve"> </w:t>
      </w:r>
      <w:r w:rsidR="00061D64" w:rsidRPr="00E02EED">
        <w:rPr>
          <w:rFonts w:ascii="Kanit Light" w:hAnsi="Kanit Light" w:cs="Kanit Light"/>
          <w:szCs w:val="22"/>
          <w:cs/>
        </w:rPr>
        <w:t>รักษาอาการบวมแดงบนผิวหนัง หรืออาการคันตามผิวหนัง</w:t>
      </w:r>
      <w:r w:rsidR="00061D64" w:rsidRPr="00E02EED">
        <w:rPr>
          <w:rFonts w:ascii="Kanit Light" w:hAnsi="Kanit Light" w:cs="Kanit Light" w:hint="cs"/>
          <w:szCs w:val="22"/>
          <w:cs/>
        </w:rPr>
        <w:t xml:space="preserve"> </w:t>
      </w:r>
      <w:r w:rsidR="00061D64" w:rsidRPr="00E02EED">
        <w:rPr>
          <w:rFonts w:ascii="Kanit Light" w:hAnsi="Kanit Light" w:cs="Kanit Light"/>
          <w:szCs w:val="22"/>
          <w:cs/>
        </w:rPr>
        <w:t>แมลงกัดต่อยเป็นยาสามัญประจำบ้าน</w:t>
      </w:r>
      <w:r w:rsidR="00061D64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 xml:space="preserve"> </w:t>
      </w:r>
    </w:p>
    <w:p w14:paraId="35616A77" w14:textId="6E3718C9" w:rsidR="007B330C" w:rsidRPr="008D4FDF" w:rsidRDefault="007B330C" w:rsidP="007B330C">
      <w:pPr>
        <w:tabs>
          <w:tab w:val="left" w:pos="851"/>
        </w:tabs>
        <w:spacing w:after="0" w:line="276" w:lineRule="auto"/>
        <w:ind w:left="851" w:hanging="851"/>
        <w:jc w:val="thaiDistribute"/>
        <w:rPr>
          <w:b/>
          <w:bCs/>
          <w:color w:val="009193"/>
          <w:szCs w:val="22"/>
          <w:cs/>
        </w:rPr>
      </w:pPr>
      <w:r w:rsidRPr="004105B0">
        <w:rPr>
          <w:rFonts w:ascii="Kanit Light" w:eastAsia="Times New Roman" w:hAnsi="Kanit Light" w:cs="Kanit Light" w:hint="cs"/>
          <w:noProof/>
          <w:color w:val="FF9933"/>
          <w:szCs w:val="22"/>
          <w:lang w:val="th-TH" w:eastAsia="en-SG"/>
        </w:rPr>
        <w:drawing>
          <wp:anchor distT="0" distB="0" distL="114300" distR="114300" simplePos="0" relativeHeight="251814400" behindDoc="0" locked="0" layoutInCell="1" allowOverlap="1" wp14:anchorId="571E4223" wp14:editId="5D08C5AB">
            <wp:simplePos x="0" y="0"/>
            <wp:positionH relativeFrom="margin">
              <wp:posOffset>4225616</wp:posOffset>
            </wp:positionH>
            <wp:positionV relativeFrom="paragraph">
              <wp:posOffset>41326</wp:posOffset>
            </wp:positionV>
            <wp:extent cx="2877820" cy="2019300"/>
            <wp:effectExtent l="0" t="0" r="0" b="0"/>
            <wp:wrapSquare wrapText="bothSides"/>
            <wp:docPr id="2104359822" name="Picture 26" descr="A table full of f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359822" name="Picture 26" descr="A table full of food&#10;&#10;Description automatically generated"/>
                    <pic:cNvPicPr/>
                  </pic:nvPicPr>
                  <pic:blipFill>
                    <a:blip r:embed="rId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820" cy="2019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6629" w:rsidRPr="008D4FDF">
        <w:rPr>
          <w:rFonts w:ascii="Kanit Light" w:hAnsi="Kanit Light" w:cs="Kanit Light" w:hint="cs"/>
          <w:color w:val="009193"/>
          <w:szCs w:val="22"/>
          <w:cs/>
        </w:rPr>
        <w:t xml:space="preserve">เย็น </w:t>
      </w:r>
      <w:r w:rsidR="008B6629" w:rsidRPr="008D4FDF">
        <w:rPr>
          <w:rFonts w:ascii="Kanit Light" w:hAnsi="Kanit Light" w:cs="Kanit Light"/>
          <w:color w:val="009193"/>
          <w:szCs w:val="22"/>
          <w:cs/>
        </w:rPr>
        <w:tab/>
      </w:r>
      <w:r w:rsidR="008B6629" w:rsidRPr="008D4FDF">
        <w:rPr>
          <w:rFonts w:ascii="Kanit Light" w:hAnsi="Kanit Light" w:cs="Kanit Light"/>
          <w:color w:val="009193"/>
          <w:szCs w:val="22"/>
          <w:lang w:val="en-SG"/>
        </w:rPr>
        <w:sym w:font="Webdings" w:char="F0E4"/>
      </w:r>
      <w:r w:rsidR="008B6629" w:rsidRPr="008D4FDF">
        <w:rPr>
          <w:rFonts w:ascii="Kanit Light" w:hAnsi="Kanit Light" w:cs="Kanit Light"/>
          <w:color w:val="009193"/>
          <w:szCs w:val="22"/>
          <w:lang w:val="en-SG"/>
        </w:rPr>
        <w:t xml:space="preserve"> </w:t>
      </w:r>
      <w:r w:rsidR="008B6629" w:rsidRPr="008D4FDF">
        <w:rPr>
          <w:rFonts w:ascii="Kanit Light" w:hAnsi="Kanit Light" w:cs="Kanit Light"/>
          <w:color w:val="009193"/>
          <w:szCs w:val="22"/>
          <w:cs/>
        </w:rPr>
        <w:t>รับประทานอาหาร</w:t>
      </w:r>
      <w:r w:rsidR="008B6629" w:rsidRPr="008D4FDF">
        <w:rPr>
          <w:rFonts w:ascii="Kanit Light" w:hAnsi="Kanit Light" w:cs="Kanit Light" w:hint="cs"/>
          <w:color w:val="009193"/>
          <w:szCs w:val="22"/>
          <w:cs/>
        </w:rPr>
        <w:t xml:space="preserve">เย็น </w:t>
      </w:r>
      <w:r w:rsidR="008B6629" w:rsidRPr="008D4FDF">
        <w:rPr>
          <w:rFonts w:ascii="Kanit Light" w:hAnsi="Kanit Light" w:cs="Kanit Light"/>
          <w:color w:val="009193"/>
          <w:szCs w:val="22"/>
          <w:highlight w:val="yellow"/>
          <w:cs/>
        </w:rPr>
        <w:t>(มื้อที่</w:t>
      </w:r>
      <w:r w:rsidR="008B6629" w:rsidRPr="008D4FDF">
        <w:rPr>
          <w:rFonts w:ascii="Kanit Light" w:hAnsi="Kanit Light" w:cs="Kanit Light" w:hint="cs"/>
          <w:color w:val="009193"/>
          <w:szCs w:val="22"/>
          <w:highlight w:val="yellow"/>
          <w:cs/>
        </w:rPr>
        <w:t>1</w:t>
      </w:r>
      <w:r w:rsidR="00061D64" w:rsidRPr="008D4FDF">
        <w:rPr>
          <w:rFonts w:ascii="Kanit Light" w:hAnsi="Kanit Light" w:cs="Kanit Light" w:hint="cs"/>
          <w:color w:val="009193"/>
          <w:szCs w:val="22"/>
          <w:highlight w:val="yellow"/>
          <w:cs/>
        </w:rPr>
        <w:t>0</w:t>
      </w:r>
      <w:r w:rsidR="008B6629" w:rsidRPr="008D4FDF">
        <w:rPr>
          <w:rFonts w:ascii="Kanit Light" w:hAnsi="Kanit Light" w:cs="Kanit Light"/>
          <w:color w:val="009193"/>
          <w:szCs w:val="22"/>
          <w:highlight w:val="yellow"/>
          <w:cs/>
        </w:rPr>
        <w:t>)</w:t>
      </w:r>
      <w:r w:rsidRPr="008D4FDF">
        <w:rPr>
          <w:rFonts w:ascii="Kanit Light" w:hAnsi="Kanit Light" w:cs="Kanit Light" w:hint="cs"/>
          <w:b/>
          <w:bCs/>
          <w:i/>
          <w:iCs/>
          <w:color w:val="009193"/>
          <w:sz w:val="24"/>
          <w:szCs w:val="24"/>
          <w:cs/>
        </w:rPr>
        <w:t xml:space="preserve"> เมนูพิเศษ สุกี้ปลาแซลมอน</w:t>
      </w:r>
    </w:p>
    <w:p w14:paraId="753E3869" w14:textId="4A8CF274" w:rsidR="007B330C" w:rsidRPr="008D4FDF" w:rsidRDefault="00845A58" w:rsidP="007B330C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009193"/>
          <w:szCs w:val="22"/>
        </w:rPr>
      </w:pPr>
      <w:r w:rsidRPr="00F03A6B">
        <w:rPr>
          <w:rFonts w:ascii="Kanit Light" w:hAnsi="Kanit Light" w:cs="Kanit Light"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1834880" behindDoc="0" locked="0" layoutInCell="1" allowOverlap="1" wp14:anchorId="7D6C1297" wp14:editId="612967A8">
                <wp:simplePos x="0" y="0"/>
                <wp:positionH relativeFrom="margin">
                  <wp:posOffset>752475</wp:posOffset>
                </wp:positionH>
                <wp:positionV relativeFrom="paragraph">
                  <wp:posOffset>160655</wp:posOffset>
                </wp:positionV>
                <wp:extent cx="2952750" cy="1428750"/>
                <wp:effectExtent l="114300" t="95250" r="114300" b="133350"/>
                <wp:wrapSquare wrapText="bothSides"/>
                <wp:docPr id="733702792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52750" cy="1428750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  <a:ln>
                          <a:noFill/>
                        </a:ln>
                        <a:effectLst>
                          <a:outerShdw blurRad="107950" dist="12700" dir="5400000" algn="ctr" rotWithShape="0">
                            <a:srgbClr val="000000"/>
                          </a:outerShdw>
                        </a:effectLst>
                      </wps:spPr>
                      <wps:txbx>
                        <w:txbxContent>
                          <w:p w14:paraId="4B6946F4" w14:textId="423F1CB8" w:rsidR="00845A58" w:rsidRPr="0067415B" w:rsidRDefault="00845A58" w:rsidP="00845A58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Cs w:val="22"/>
                                <w:cs/>
                              </w:rPr>
                            </w:pPr>
                            <w:r w:rsidRPr="00A610B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A610B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9"/>
                                <w:szCs w:val="29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 </w:t>
                            </w:r>
                            <w:r w:rsidRPr="00845A58">
                              <w:rPr>
                                <w:rFonts w:ascii="Kanit Light" w:hAnsi="Kanit Light" w:cs="Kanit Light" w:hint="cs"/>
                                <w:color w:val="FFFFFF"/>
                                <w:sz w:val="25"/>
                                <w:szCs w:val="25"/>
                                <w:cs/>
                              </w:rPr>
                              <w:t>สุกี้ปลาแซลมอนสไตล์จีน ลองจุ่มชิ้นปลาแซลมอนลงในหม้อน้ำเดือดๆ พอสุกทานพร้อมผัก และน้ำจิ้ม แบบจีน เพื่อรสชาติที่แปลกใหม่คุ้มค่าแก่การลอง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6C1297" id="_x0000_s1044" style="position:absolute;left:0;text-align:left;margin-left:59.25pt;margin-top:12.65pt;width:232.5pt;height:112.5pt;z-index:251834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" fillcolor="#00b0f0" stroked="f">
                <v:shadow on="t" color="black" offset="0,1pt"/>
                <v:textbox>
                  <w:txbxContent>
                    <w:p w14:paraId="4B6946F4" w14:textId="423F1CB8" w:rsidR="00845A58" w:rsidRPr="0067415B" w:rsidRDefault="00845A58" w:rsidP="00845A58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Cs w:val="22"/>
                          <w:cs/>
                        </w:rPr>
                      </w:pPr>
                      <w:r w:rsidRPr="00A610B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A610B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9"/>
                          <w:szCs w:val="29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 </w:t>
                      </w:r>
                      <w:r w:rsidRPr="00845A58">
                        <w:rPr>
                          <w:rFonts w:ascii="Kanit Light" w:hAnsi="Kanit Light" w:cs="Kanit Light" w:hint="cs"/>
                          <w:color w:val="FFFFFF"/>
                          <w:sz w:val="25"/>
                          <w:szCs w:val="25"/>
                          <w:cs/>
                        </w:rPr>
                        <w:t>สุกี้ปลาแซลมอนสไตล์จีน ลองจุ่มชิ้นปลาแซลมอนลงในหม้อน้ำเดือดๆ พอสุกทานพร้อมผัก และน้ำจิ้ม แบบจีน เพื่อรสชาติที่แปลกใหม่คุ้มค่าแก่การลอง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</w:p>
    <w:p w14:paraId="6F070489" w14:textId="66C8D724" w:rsidR="007B330C" w:rsidRDefault="007B330C" w:rsidP="007B330C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7BB92C1A" w14:textId="4B6AFD0F" w:rsidR="006D4AB2" w:rsidRDefault="007B330C" w:rsidP="007B330C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CC3300"/>
          <w:szCs w:val="22"/>
        </w:rPr>
      </w:pPr>
      <w:r>
        <w:rPr>
          <w:rFonts w:ascii="Kanit Light" w:hAnsi="Kanit Light" w:cs="Kanit Light" w:hint="cs"/>
          <w:color w:val="FF5050"/>
          <w:szCs w:val="22"/>
          <w:cs/>
        </w:rPr>
        <w:t xml:space="preserve">                 </w:t>
      </w:r>
    </w:p>
    <w:p w14:paraId="4BF922BB" w14:textId="65AA4209" w:rsidR="007B330C" w:rsidRDefault="007B330C" w:rsidP="007B330C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CC3300"/>
          <w:szCs w:val="22"/>
        </w:rPr>
      </w:pPr>
    </w:p>
    <w:p w14:paraId="4FB43068" w14:textId="24A54F15" w:rsidR="007B330C" w:rsidRDefault="007B330C" w:rsidP="007B330C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CC3300"/>
          <w:szCs w:val="22"/>
        </w:rPr>
      </w:pPr>
    </w:p>
    <w:p w14:paraId="1797D70D" w14:textId="5A6DA3AF" w:rsidR="007B330C" w:rsidRDefault="007B330C" w:rsidP="007B330C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CC3300"/>
          <w:szCs w:val="22"/>
          <w:cs/>
        </w:rPr>
      </w:pPr>
    </w:p>
    <w:p w14:paraId="3EAE920F" w14:textId="5C97E730" w:rsidR="007B330C" w:rsidRPr="00983568" w:rsidRDefault="007B330C" w:rsidP="004B087E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CC3300"/>
          <w:szCs w:val="22"/>
          <w:cs/>
        </w:rPr>
      </w:pPr>
    </w:p>
    <w:p w14:paraId="09DDD404" w14:textId="27915FE2" w:rsidR="004B087E" w:rsidRPr="002A122E" w:rsidRDefault="004B087E" w:rsidP="004B087E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eastAsia="Times New Roman" w:hAnsi="Kanit Light" w:cs="Kanit Light"/>
          <w:color w:val="9900FF"/>
          <w:szCs w:val="22"/>
          <w:cs/>
          <w:lang w:eastAsia="en-SG"/>
        </w:rPr>
      </w:pPr>
      <w:r>
        <w:rPr>
          <w:rFonts w:ascii="Kanit Light" w:hAnsi="Kanit Light" w:cs="Kanit Light"/>
          <w:color w:val="FF5050"/>
          <w:szCs w:val="22"/>
        </w:rPr>
        <w:tab/>
      </w:r>
      <w:r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 xml:space="preserve">ที่พัก : </w:t>
      </w:r>
      <w:r w:rsidR="00702FCA" w:rsidRPr="00702FCA">
        <w:rPr>
          <w:rFonts w:ascii="Kanit Light" w:hAnsi="Kanit Light" w:cs="Kanit Light"/>
          <w:color w:val="9900FF"/>
          <w:szCs w:val="22"/>
        </w:rPr>
        <w:t xml:space="preserve">XI YUE </w:t>
      </w:r>
      <w:r w:rsidRPr="002A122E">
        <w:rPr>
          <w:rFonts w:ascii="Kanit Light" w:hAnsi="Kanit Light" w:cs="Kanit Light"/>
          <w:color w:val="9900FF"/>
          <w:szCs w:val="22"/>
        </w:rPr>
        <w:t xml:space="preserve">HOTEL </w:t>
      </w:r>
      <w:r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หรือระดับใกล้เคียงกัน</w:t>
      </w:r>
    </w:p>
    <w:p w14:paraId="1E1B4697" w14:textId="77777777" w:rsidR="004B087E" w:rsidRDefault="00983568" w:rsidP="004B087E">
      <w:pPr>
        <w:spacing w:after="0" w:line="276" w:lineRule="auto"/>
        <w:ind w:left="851"/>
        <w:rPr>
          <w:rFonts w:ascii="Kanit Light" w:eastAsia="Times New Roman" w:hAnsi="Kanit Light" w:cs="Kanit Light"/>
          <w:color w:val="9900FF"/>
          <w:szCs w:val="22"/>
          <w:lang w:eastAsia="en-SG"/>
        </w:rPr>
      </w:pPr>
      <w:r w:rsidRPr="004105B0">
        <w:rPr>
          <w:noProof/>
          <w:color w:val="FF9933"/>
        </w:rPr>
        <mc:AlternateContent>
          <mc:Choice Requires="wps">
            <w:drawing>
              <wp:anchor distT="0" distB="0" distL="114300" distR="114300" simplePos="0" relativeHeight="251714048" behindDoc="0" locked="0" layoutInCell="1" allowOverlap="1" wp14:anchorId="76CB3207" wp14:editId="389DA453">
                <wp:simplePos x="0" y="0"/>
                <wp:positionH relativeFrom="margin">
                  <wp:posOffset>-219075</wp:posOffset>
                </wp:positionH>
                <wp:positionV relativeFrom="paragraph">
                  <wp:posOffset>307086</wp:posOffset>
                </wp:positionV>
                <wp:extent cx="7107555" cy="495300"/>
                <wp:effectExtent l="0" t="0" r="17145" b="19050"/>
                <wp:wrapSquare wrapText="bothSides"/>
                <wp:docPr id="1189776996" name="Rectangle: Rounded Corners 11897769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4953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7539DE0" w14:textId="4397B181" w:rsidR="008B6629" w:rsidRPr="00EC7A59" w:rsidRDefault="008B6629" w:rsidP="004B087E">
                            <w:pPr>
                              <w:spacing w:line="276" w:lineRule="auto"/>
                              <w:ind w:left="993" w:hanging="993"/>
                              <w:jc w:val="thaiDistribute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Cs w:val="22"/>
                              </w:rPr>
                            </w:pPr>
                            <w:r w:rsidRPr="00EC7A59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วันที่</w:t>
                            </w:r>
                            <w:r w:rsidRPr="00EC7A59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ห</w:t>
                            </w:r>
                            <w:r w:rsidR="00081DE7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้า</w:t>
                            </w:r>
                            <w:r w:rsidRPr="00EC7A59">
                              <w:rPr>
                                <w:rFonts w:ascii="Kanit Light" w:hAnsi="Kanit Light" w:cs="Kanit Light"/>
                                <w:color w:val="FFFFFF"/>
                                <w:szCs w:val="22"/>
                                <w:cs/>
                              </w:rPr>
                              <w:tab/>
                            </w:r>
                            <w:r w:rsidR="004B087E" w:rsidRPr="004B087E"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>ท่าอากาศยานลี</w:t>
                            </w:r>
                            <w:r w:rsidR="004B087E" w:rsidRPr="004B087E">
                              <w:rPr>
                                <w:rFonts w:ascii="Kanit Light" w:eastAsia="Times New Roman" w:hAnsi="Kanit Light" w:cs="Kanit Light" w:hint="cs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>่</w:t>
                            </w:r>
                            <w:r w:rsidR="004B087E" w:rsidRPr="004B087E"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>เจียง ซันยี่</w:t>
                            </w:r>
                            <w:r w:rsidR="004B087E" w:rsidRPr="004B087E"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lang w:val="en-SG" w:eastAsia="en-SG"/>
                              </w:rPr>
                              <w:t xml:space="preserve"> </w:t>
                            </w:r>
                            <w:r w:rsidR="004B087E" w:rsidRPr="004B087E"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>–</w:t>
                            </w:r>
                            <w:r w:rsidR="004B087E" w:rsidRPr="004B087E"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lang w:eastAsia="en-SG"/>
                              </w:rPr>
                              <w:t xml:space="preserve"> </w:t>
                            </w:r>
                            <w:r w:rsidR="004B087E" w:rsidRPr="004B087E"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>ท่าอากาศยาน</w:t>
                            </w:r>
                            <w:r w:rsidR="004B087E" w:rsidRPr="004B087E">
                              <w:rPr>
                                <w:rFonts w:ascii="Kanit Light" w:eastAsia="Times New Roman" w:hAnsi="Kanit Light" w:cs="Kanit Light" w:hint="cs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>นานาชาติสุวรรณภูมิ</w:t>
                            </w:r>
                            <w:r w:rsidRPr="00EC7A59">
                              <w:rPr>
                                <w:rFonts w:ascii="Kanit Light" w:eastAsia="Times New Roman" w:hAnsi="Kanit Light" w:cs="Kanit Light" w:hint="cs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EC7A59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 xml:space="preserve">    </w:t>
                            </w:r>
                            <w:r w:rsidRPr="00EC7A59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EC7A59">
                              <w:rPr>
                                <w:rFonts w:ascii="Kanit Light" w:eastAsia="Times New Roman" w:hAnsi="Kanit Light" w:cs="Kanit Light" w:hint="cs"/>
                                <w:color w:val="FFFFFF"/>
                                <w:szCs w:val="22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EC7A59"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lang w:eastAsia="en-SG"/>
                              </w:rPr>
                              <w:t xml:space="preserve"> </w:t>
                            </w:r>
                            <w:r w:rsidR="004B087E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Cs w:val="22"/>
                                <w:cs/>
                              </w:rPr>
                              <w:tab/>
                            </w:r>
                            <w:r w:rsidRPr="00EC7A59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Cs w:val="22"/>
                                <w:cs/>
                              </w:rPr>
                              <w:tab/>
                            </w:r>
                            <w:r w:rsidR="008E389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Cs w:val="22"/>
                                <w:cs/>
                              </w:rPr>
                              <w:tab/>
                            </w:r>
                            <w:r w:rsidR="008E389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Cs w:val="22"/>
                                <w:cs/>
                              </w:rPr>
                              <w:tab/>
                            </w:r>
                            <w:r w:rsidRPr="008B6629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 xml:space="preserve">  </w:t>
                            </w:r>
                            <w:r w:rsidRPr="008B6629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sym w:font="Webdings" w:char="F0E4"/>
                            </w:r>
                            <w:r w:rsidRPr="008B6629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 xml:space="preserve"> </w:t>
                            </w:r>
                            <w:r w:rsidRPr="008B6629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อาหาร เช้า</w:t>
                            </w:r>
                          </w:p>
                          <w:p w14:paraId="3DDC879F" w14:textId="77777777" w:rsidR="008B6629" w:rsidRPr="00E15EE7" w:rsidRDefault="008B6629" w:rsidP="008B6629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504BB228" w14:textId="77777777" w:rsidR="008B6629" w:rsidRPr="00056BDF" w:rsidRDefault="008B6629" w:rsidP="008B6629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E15EE7">
                              <w:rPr>
                                <w:rFonts w:ascii="Tahoma" w:hAnsi="Tahoma" w:cs="Tahoma" w:hint="cs"/>
                                <w:color w:val="FFFFFF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6CB3207" id="Rectangle: Rounded Corners 1189776996" o:spid="_x0000_s1045" style="position:absolute;left:0;text-align:left;margin-left:-17.25pt;margin-top:24.2pt;width:559.65pt;height:39pt;z-index:251714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" fillcolor="#0000a0" strokecolor="window">
                <v:fill color2="blue" rotate="t" angle="180" colors="0 #0000a0;.5 #0000e6;1 blue" focus="100%" type="gradient"/>
                <v:textbox>
                  <w:txbxContent>
                    <w:p w14:paraId="57539DE0" w14:textId="4397B181" w:rsidR="008B6629" w:rsidRPr="00EC7A59" w:rsidRDefault="008B6629" w:rsidP="004B087E">
                      <w:pPr>
                        <w:spacing w:line="276" w:lineRule="auto"/>
                        <w:ind w:left="993" w:hanging="993"/>
                        <w:jc w:val="thaiDistribute"/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Cs w:val="22"/>
                        </w:rPr>
                      </w:pPr>
                      <w:r w:rsidRPr="00EC7A59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วันที่</w:t>
                      </w:r>
                      <w:r w:rsidRPr="00EC7A59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ห</w:t>
                      </w:r>
                      <w:r w:rsidR="00081DE7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้า</w:t>
                      </w:r>
                      <w:r w:rsidRPr="00EC7A59">
                        <w:rPr>
                          <w:rFonts w:ascii="Kanit Light" w:hAnsi="Kanit Light" w:cs="Kanit Light"/>
                          <w:color w:val="FFFFFF"/>
                          <w:szCs w:val="22"/>
                          <w:cs/>
                        </w:rPr>
                        <w:tab/>
                      </w:r>
                      <w:r w:rsidR="004B087E" w:rsidRPr="004B087E"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cs/>
                          <w:lang w:val="en-SG" w:eastAsia="en-SG"/>
                        </w:rPr>
                        <w:t>ท่าอากาศยานลี</w:t>
                      </w:r>
                      <w:r w:rsidR="004B087E" w:rsidRPr="004B087E">
                        <w:rPr>
                          <w:rFonts w:ascii="Kanit Light" w:eastAsia="Times New Roman" w:hAnsi="Kanit Light" w:cs="Kanit Light" w:hint="cs"/>
                          <w:color w:val="FFFFFF"/>
                          <w:szCs w:val="22"/>
                          <w:cs/>
                          <w:lang w:val="en-SG" w:eastAsia="en-SG"/>
                        </w:rPr>
                        <w:t>่</w:t>
                      </w:r>
                      <w:r w:rsidR="004B087E" w:rsidRPr="004B087E"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cs/>
                          <w:lang w:val="en-SG" w:eastAsia="en-SG"/>
                        </w:rPr>
                        <w:t>เจียง ซันยี่</w:t>
                      </w:r>
                      <w:r w:rsidR="004B087E" w:rsidRPr="004B087E"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lang w:val="en-SG" w:eastAsia="en-SG"/>
                        </w:rPr>
                        <w:t xml:space="preserve"> </w:t>
                      </w:r>
                      <w:r w:rsidR="004B087E" w:rsidRPr="004B087E"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cs/>
                          <w:lang w:val="en-SG" w:eastAsia="en-SG"/>
                        </w:rPr>
                        <w:t>–</w:t>
                      </w:r>
                      <w:r w:rsidR="004B087E" w:rsidRPr="004B087E"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lang w:eastAsia="en-SG"/>
                        </w:rPr>
                        <w:t xml:space="preserve"> </w:t>
                      </w:r>
                      <w:r w:rsidR="004B087E" w:rsidRPr="004B087E"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cs/>
                          <w:lang w:val="en-SG" w:eastAsia="en-SG"/>
                        </w:rPr>
                        <w:t>ท่าอากาศยาน</w:t>
                      </w:r>
                      <w:r w:rsidR="004B087E" w:rsidRPr="004B087E">
                        <w:rPr>
                          <w:rFonts w:ascii="Kanit Light" w:eastAsia="Times New Roman" w:hAnsi="Kanit Light" w:cs="Kanit Light" w:hint="cs"/>
                          <w:color w:val="FFFFFF"/>
                          <w:szCs w:val="22"/>
                          <w:cs/>
                          <w:lang w:val="en-SG" w:eastAsia="en-SG"/>
                        </w:rPr>
                        <w:t>นานาชาติสุวรรณภูมิ</w:t>
                      </w:r>
                      <w:r w:rsidRPr="00EC7A59">
                        <w:rPr>
                          <w:rFonts w:ascii="Kanit Light" w:eastAsia="Times New Roman" w:hAnsi="Kanit Light" w:cs="Kanit Light" w:hint="cs"/>
                          <w:color w:val="FFFFFF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EC7A59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 xml:space="preserve">    </w:t>
                      </w:r>
                      <w:r w:rsidRPr="00EC7A59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 xml:space="preserve"> </w:t>
                      </w:r>
                      <w:r w:rsidRPr="00EC7A59">
                        <w:rPr>
                          <w:rFonts w:ascii="Kanit Light" w:eastAsia="Times New Roman" w:hAnsi="Kanit Light" w:cs="Kanit Light" w:hint="cs"/>
                          <w:color w:val="FFFFFF"/>
                          <w:szCs w:val="22"/>
                          <w:cs/>
                          <w:lang w:eastAsia="en-SG"/>
                        </w:rPr>
                        <w:t xml:space="preserve"> </w:t>
                      </w:r>
                      <w:r w:rsidRPr="00EC7A59"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lang w:eastAsia="en-SG"/>
                        </w:rPr>
                        <w:t xml:space="preserve"> </w:t>
                      </w:r>
                      <w:r w:rsidR="004B087E"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Cs w:val="22"/>
                          <w:cs/>
                        </w:rPr>
                        <w:tab/>
                      </w:r>
                      <w:r w:rsidRPr="00EC7A59"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Cs w:val="22"/>
                          <w:cs/>
                        </w:rPr>
                        <w:tab/>
                      </w:r>
                      <w:r w:rsidR="008E389B"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Cs w:val="22"/>
                          <w:cs/>
                        </w:rPr>
                        <w:tab/>
                      </w:r>
                      <w:r w:rsidR="008E389B"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Cs w:val="22"/>
                          <w:cs/>
                        </w:rPr>
                        <w:tab/>
                      </w:r>
                      <w:r w:rsidRPr="008B6629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 xml:space="preserve">  </w:t>
                      </w:r>
                      <w:r w:rsidRPr="008B6629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sym w:font="Webdings" w:char="F0E4"/>
                      </w:r>
                      <w:r w:rsidRPr="008B6629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 xml:space="preserve"> </w:t>
                      </w:r>
                      <w:r w:rsidRPr="008B6629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อาหาร เช้า</w:t>
                      </w:r>
                    </w:p>
                    <w:p w14:paraId="3DDC879F" w14:textId="77777777" w:rsidR="008B6629" w:rsidRPr="00E15EE7" w:rsidRDefault="008B6629" w:rsidP="008B6629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504BB228" w14:textId="77777777" w:rsidR="008B6629" w:rsidRPr="00056BDF" w:rsidRDefault="008B6629" w:rsidP="008B6629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E15EE7">
                        <w:rPr>
                          <w:rFonts w:ascii="Tahoma" w:hAnsi="Tahoma" w:cs="Tahoma" w:hint="cs"/>
                          <w:color w:val="FFFFFF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4B087E"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</w:t>
      </w:r>
      <w:r w:rsidR="004B087E" w:rsidRPr="002A122E"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 xml:space="preserve"> </w:t>
      </w:r>
      <w:r w:rsidR="004B087E"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ก่อนวันเดินทาง)</w:t>
      </w:r>
    </w:p>
    <w:p w14:paraId="176FDDFC" w14:textId="30C8B449" w:rsidR="008B6629" w:rsidRPr="00EB327C" w:rsidRDefault="008B6629" w:rsidP="008B6629">
      <w:pPr>
        <w:spacing w:after="0" w:line="276" w:lineRule="auto"/>
        <w:ind w:left="851" w:hanging="851"/>
        <w:rPr>
          <w:rFonts w:ascii="Kanit Light" w:hAnsi="Kanit Light" w:cs="Kanit Light"/>
          <w:color w:val="009193"/>
          <w:szCs w:val="22"/>
        </w:rPr>
      </w:pPr>
      <w:r w:rsidRPr="00EB327C">
        <w:rPr>
          <w:rFonts w:ascii="Kanit Light" w:hAnsi="Kanit Light" w:cs="Kanit Light"/>
          <w:color w:val="009193"/>
          <w:szCs w:val="22"/>
          <w:cs/>
        </w:rPr>
        <w:t>เช้า</w:t>
      </w:r>
      <w:r w:rsidRPr="00EB327C">
        <w:rPr>
          <w:rFonts w:ascii="Kanit Light" w:hAnsi="Kanit Light" w:cs="Kanit Light" w:hint="cs"/>
          <w:color w:val="009193"/>
          <w:szCs w:val="22"/>
          <w:cs/>
        </w:rPr>
        <w:t xml:space="preserve">        </w:t>
      </w:r>
      <w:r w:rsidRPr="00EB327C">
        <w:rPr>
          <w:rFonts w:ascii="Kanit Light" w:hAnsi="Kanit Light" w:cs="Kanit Light"/>
          <w:color w:val="009193"/>
          <w:szCs w:val="22"/>
        </w:rPr>
        <w:t xml:space="preserve">  </w:t>
      </w:r>
      <w:r w:rsidRPr="00EB327C">
        <w:rPr>
          <w:rFonts w:ascii="Kanit Light" w:hAnsi="Kanit Light" w:cs="Kanit Light"/>
          <w:color w:val="009193"/>
          <w:szCs w:val="22"/>
        </w:rPr>
        <w:sym w:font="Webdings" w:char="F0E4"/>
      </w:r>
      <w:r w:rsidRPr="00EB327C">
        <w:rPr>
          <w:rFonts w:ascii="Kanit Light" w:hAnsi="Kanit Light" w:cs="Kanit Light"/>
          <w:i/>
          <w:color w:val="009193"/>
          <w:szCs w:val="22"/>
          <w:cs/>
        </w:rPr>
        <w:t xml:space="preserve"> รับประทานอาหารเช้า</w:t>
      </w:r>
      <w:r w:rsidRPr="00EB327C">
        <w:rPr>
          <w:rFonts w:ascii="Kanit Light" w:hAnsi="Kanit Light" w:cs="Kanit Light" w:hint="cs"/>
          <w:i/>
          <w:color w:val="009193"/>
          <w:szCs w:val="22"/>
          <w:cs/>
        </w:rPr>
        <w:t xml:space="preserve"> </w:t>
      </w:r>
      <w:r w:rsidRPr="00EB327C">
        <w:rPr>
          <w:rFonts w:ascii="Kanit Light" w:hAnsi="Kanit Light" w:cs="Kanit Light" w:hint="cs"/>
          <w:color w:val="009193"/>
          <w:szCs w:val="22"/>
          <w:cs/>
        </w:rPr>
        <w:t>ณ โรงแรม</w:t>
      </w:r>
      <w:r w:rsidRPr="00EB327C">
        <w:rPr>
          <w:rFonts w:ascii="Kanit Light" w:hAnsi="Kanit Light" w:cs="Kanit Light"/>
          <w:i/>
          <w:color w:val="009193"/>
          <w:szCs w:val="22"/>
          <w:cs/>
        </w:rPr>
        <w:t xml:space="preserve"> </w:t>
      </w:r>
      <w:r w:rsidRPr="00EB327C">
        <w:rPr>
          <w:rFonts w:ascii="Kanit Light" w:hAnsi="Kanit Light" w:cs="Kanit Light"/>
          <w:color w:val="009193"/>
          <w:szCs w:val="22"/>
          <w:highlight w:val="yellow"/>
          <w:cs/>
        </w:rPr>
        <w:t>(มื้อที่</w:t>
      </w:r>
      <w:r w:rsidRPr="00EB327C">
        <w:rPr>
          <w:rFonts w:ascii="Kanit Light" w:hAnsi="Kanit Light" w:cs="Kanit Light" w:hint="cs"/>
          <w:color w:val="009193"/>
          <w:szCs w:val="22"/>
          <w:highlight w:val="yellow"/>
          <w:cs/>
        </w:rPr>
        <w:t>1</w:t>
      </w:r>
      <w:r w:rsidR="00061D64" w:rsidRPr="00EB327C">
        <w:rPr>
          <w:rFonts w:ascii="Kanit Light" w:hAnsi="Kanit Light" w:cs="Kanit Light" w:hint="cs"/>
          <w:color w:val="009193"/>
          <w:szCs w:val="22"/>
          <w:highlight w:val="yellow"/>
          <w:cs/>
        </w:rPr>
        <w:t>1</w:t>
      </w:r>
      <w:r w:rsidRPr="00EB327C">
        <w:rPr>
          <w:rFonts w:ascii="Kanit Light" w:hAnsi="Kanit Light" w:cs="Kanit Light"/>
          <w:color w:val="009193"/>
          <w:szCs w:val="22"/>
          <w:highlight w:val="yellow"/>
          <w:cs/>
        </w:rPr>
        <w:t>)</w:t>
      </w:r>
      <w:r w:rsidRPr="00EB327C">
        <w:rPr>
          <w:rFonts w:ascii="Kanit Light" w:hAnsi="Kanit Light" w:cs="Kanit Light"/>
          <w:color w:val="009193"/>
          <w:szCs w:val="22"/>
        </w:rPr>
        <w:t xml:space="preserve">  </w:t>
      </w:r>
      <w:r w:rsidR="001B29FA" w:rsidRPr="00EB327C">
        <w:rPr>
          <w:rFonts w:ascii="Kanit Light" w:hAnsi="Kanit Light" w:cs="Kanit Light"/>
          <w:color w:val="009193"/>
          <w:szCs w:val="22"/>
          <w:cs/>
        </w:rPr>
        <w:t xml:space="preserve">หรือบริการอาหารเช้าแบบ </w:t>
      </w:r>
      <w:r w:rsidR="001B29FA" w:rsidRPr="00EB327C">
        <w:rPr>
          <w:rFonts w:ascii="Kanit Light" w:hAnsi="Kanit Light" w:cs="Kanit Light"/>
          <w:color w:val="009193"/>
          <w:szCs w:val="22"/>
        </w:rPr>
        <w:t xml:space="preserve">SET BOX </w:t>
      </w:r>
      <w:r w:rsidR="001B29FA" w:rsidRPr="00EB327C">
        <w:rPr>
          <w:rFonts w:ascii="Kanit Light" w:hAnsi="Kanit Light" w:cs="Kanit Light"/>
          <w:color w:val="009193"/>
          <w:szCs w:val="22"/>
          <w:cs/>
        </w:rPr>
        <w:t>กรณีที่พักอยู่ห่างสนามบิน หรือกรณีห้องอาหารโรงแรมเปิดช้า</w:t>
      </w:r>
    </w:p>
    <w:bookmarkEnd w:id="11"/>
    <w:p w14:paraId="39A3B8D5" w14:textId="5E226CDA" w:rsidR="00FC788B" w:rsidRPr="00E02EED" w:rsidRDefault="00FC788B" w:rsidP="00A850D5">
      <w:pPr>
        <w:spacing w:after="0" w:line="276" w:lineRule="auto"/>
        <w:ind w:left="851"/>
        <w:rPr>
          <w:rFonts w:ascii="Kanit Light" w:hAnsi="Kanit Light" w:cs="Kanit Light"/>
          <w:color w:val="C00000"/>
          <w:szCs w:val="22"/>
        </w:rPr>
      </w:pPr>
      <w:r w:rsidRPr="00E02EED">
        <w:rPr>
          <w:rFonts w:ascii="Kanit Light" w:hAnsi="Kanit Light" w:cs="Kanit Light" w:hint="cs"/>
          <w:szCs w:val="22"/>
          <w:cs/>
        </w:rPr>
        <w:t>นำทุกท่านเดินทางสู่</w:t>
      </w:r>
      <w:r w:rsidR="00500E17">
        <w:rPr>
          <w:rFonts w:ascii="Kanit Light" w:hAnsi="Kanit Light" w:cs="Kanit Light" w:hint="cs"/>
          <w:color w:val="0000FF"/>
          <w:szCs w:val="22"/>
          <w:cs/>
        </w:rPr>
        <w:t xml:space="preserve"> </w:t>
      </w:r>
      <w:r w:rsidR="00535003" w:rsidRPr="00E02EED">
        <w:rPr>
          <w:rFonts w:ascii="Kanit Light" w:hAnsi="Kanit Light" w:cs="Kanit Light"/>
          <w:color w:val="0000FF"/>
          <w:szCs w:val="22"/>
          <w:cs/>
        </w:rPr>
        <w:t>ท่าอากาศยานลี</w:t>
      </w:r>
      <w:r w:rsidR="00535003" w:rsidRPr="00E02EED">
        <w:rPr>
          <w:rFonts w:ascii="Kanit Light" w:hAnsi="Kanit Light" w:cs="Kanit Light" w:hint="cs"/>
          <w:color w:val="0000FF"/>
          <w:szCs w:val="22"/>
          <w:cs/>
        </w:rPr>
        <w:t>่</w:t>
      </w:r>
      <w:r w:rsidR="00535003" w:rsidRPr="00E02EED">
        <w:rPr>
          <w:rFonts w:ascii="Kanit Light" w:hAnsi="Kanit Light" w:cs="Kanit Light"/>
          <w:color w:val="0000FF"/>
          <w:szCs w:val="22"/>
          <w:cs/>
        </w:rPr>
        <w:t>เจียง ซันยี่</w:t>
      </w:r>
      <w:r w:rsidR="00535003" w:rsidRPr="00E02EED">
        <w:rPr>
          <w:rFonts w:ascii="Kanit Light" w:hAnsi="Kanit Light" w:cs="Kanit Light"/>
          <w:color w:val="0000FF"/>
          <w:szCs w:val="22"/>
        </w:rPr>
        <w:t xml:space="preserve"> </w:t>
      </w:r>
      <w:r w:rsidR="00535003" w:rsidRPr="00E02EED">
        <w:rPr>
          <w:rFonts w:ascii="Kanit Light" w:hAnsi="Kanit Light" w:cs="Kanit Light"/>
          <w:color w:val="0000FF"/>
          <w:szCs w:val="22"/>
          <w:cs/>
        </w:rPr>
        <w:t>สาธารณรัฐประชาชนจีน</w:t>
      </w:r>
    </w:p>
    <w:p w14:paraId="58F68444" w14:textId="7F21FB65" w:rsidR="005246A1" w:rsidRPr="00E02EED" w:rsidRDefault="00CA720E" w:rsidP="00965923">
      <w:pPr>
        <w:spacing w:after="0" w:line="240" w:lineRule="auto"/>
        <w:ind w:left="851" w:right="-24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E02EED">
        <w:rPr>
          <w:rFonts w:ascii="Kanit Light" w:hAnsi="Kanit Light" w:cs="Kanit Light"/>
          <w:color w:val="FF0000"/>
          <w:szCs w:val="22"/>
          <w:lang w:val="en-SG" w:eastAsia="en-SG"/>
        </w:rPr>
        <w:t>1</w:t>
      </w:r>
      <w:r w:rsidR="00702FCA">
        <w:rPr>
          <w:rFonts w:ascii="Kanit Light" w:hAnsi="Kanit Light" w:cs="Kanit Light" w:hint="cs"/>
          <w:color w:val="FF0000"/>
          <w:szCs w:val="22"/>
          <w:cs/>
          <w:lang w:val="en-SG" w:eastAsia="en-SG"/>
        </w:rPr>
        <w:t>1</w:t>
      </w:r>
      <w:r w:rsidR="00FC788B" w:rsidRPr="00E02EED">
        <w:rPr>
          <w:rFonts w:ascii="Kanit Light" w:hAnsi="Kanit Light" w:cs="Kanit Light"/>
          <w:color w:val="FF0000"/>
          <w:szCs w:val="22"/>
          <w:lang w:val="en-SG" w:eastAsia="en-SG"/>
        </w:rPr>
        <w:t>.</w:t>
      </w:r>
      <w:r w:rsidR="00702FCA">
        <w:rPr>
          <w:rFonts w:ascii="Kanit Light" w:hAnsi="Kanit Light" w:cs="Kanit Light" w:hint="cs"/>
          <w:color w:val="FF0000"/>
          <w:szCs w:val="22"/>
          <w:cs/>
          <w:lang w:val="en-SG" w:eastAsia="en-SG"/>
        </w:rPr>
        <w:t>00</w:t>
      </w:r>
      <w:r w:rsidR="00FC788B" w:rsidRPr="00E02EED">
        <w:rPr>
          <w:rFonts w:ascii="Kanit Light" w:hAnsi="Kanit Light" w:cs="Kanit Light"/>
          <w:color w:val="FF0000"/>
          <w:szCs w:val="22"/>
          <w:lang w:val="en-SG" w:eastAsia="en-SG" w:bidi="ar-SA"/>
        </w:rPr>
        <w:t xml:space="preserve"> </w:t>
      </w:r>
      <w:r w:rsidR="00FC788B" w:rsidRPr="00E02EED">
        <w:rPr>
          <w:rFonts w:ascii="Kanit Light" w:hAnsi="Kanit Light" w:cs="Kanit Light"/>
          <w:color w:val="FF0000"/>
          <w:szCs w:val="22"/>
          <w:cs/>
          <w:lang w:val="en-SG" w:eastAsia="en-SG"/>
        </w:rPr>
        <w:t>น.</w:t>
      </w:r>
      <w:r w:rsidR="00FC788B" w:rsidRPr="00E02EED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 </w:t>
      </w:r>
      <w:r w:rsidR="00D007E2" w:rsidRPr="00E02EED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FC788B" w:rsidRPr="00E02EED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เพื่อเดินทางกลับสู่</w:t>
      </w:r>
      <w:r w:rsidR="00FC788B" w:rsidRPr="00E02EED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bookmarkStart w:id="15" w:name="_Hlk131091672"/>
      <w:r w:rsidR="00FC788B" w:rsidRPr="000C0E6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ประเทศไทย</w:t>
      </w:r>
      <w:r w:rsidR="00FC788B" w:rsidRPr="00E02EED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bookmarkEnd w:id="15"/>
      <w:r w:rsidR="00FC788B" w:rsidRPr="00E02EED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FC788B" w:rsidRPr="00E02EED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สายการบิน</w:t>
      </w:r>
      <w:r w:rsidR="00FC788B" w:rsidRPr="00E02EED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</w:t>
      </w:r>
      <w:proofErr w:type="spellStart"/>
      <w:r w:rsidRPr="00E02EED">
        <w:rPr>
          <w:rFonts w:ascii="Kanit Light" w:hAnsi="Kanit Light" w:cs="Kanit Light"/>
          <w:color w:val="FF0000"/>
          <w:szCs w:val="22"/>
        </w:rPr>
        <w:t>Ruili</w:t>
      </w:r>
      <w:proofErr w:type="spellEnd"/>
      <w:r w:rsidRPr="00E02EED">
        <w:rPr>
          <w:rFonts w:ascii="Kanit Light" w:hAnsi="Kanit Light" w:cs="Kanit Light"/>
          <w:color w:val="FF0000"/>
          <w:szCs w:val="22"/>
        </w:rPr>
        <w:t xml:space="preserve"> Airlines (DR)</w:t>
      </w:r>
      <w:r w:rsidR="005246A1" w:rsidRPr="00E02EED">
        <w:rPr>
          <w:rFonts w:ascii="Kanit Light" w:hAnsi="Kanit Light" w:cs="Kanit Light" w:hint="cs"/>
          <w:szCs w:val="22"/>
          <w:cs/>
        </w:rPr>
        <w:t xml:space="preserve"> </w:t>
      </w:r>
      <w:r w:rsidR="005246A1" w:rsidRPr="00E02EED">
        <w:rPr>
          <w:rFonts w:ascii="Kanit Light" w:eastAsia="Times New Roman" w:hAnsi="Kanit Light" w:cs="Kanit Light"/>
          <w:szCs w:val="22"/>
          <w:cs/>
          <w:lang w:val="en-SG" w:eastAsia="en-SG"/>
        </w:rPr>
        <w:t>เที่ยวบินที</w:t>
      </w:r>
      <w:r w:rsidR="00535003" w:rsidRPr="00E02EED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>่</w:t>
      </w:r>
      <w:r w:rsidR="005246A1" w:rsidRPr="00E02EED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 xml:space="preserve"> </w:t>
      </w:r>
      <w:r w:rsidRPr="00E02EED">
        <w:rPr>
          <w:rFonts w:ascii="Kanit Light" w:eastAsia="Times New Roman" w:hAnsi="Kanit Light" w:cs="Kanit Light"/>
          <w:color w:val="FF0000"/>
          <w:szCs w:val="22"/>
          <w:lang w:eastAsia="en-SG"/>
        </w:rPr>
        <w:t>DR5041</w:t>
      </w:r>
    </w:p>
    <w:p w14:paraId="043D0A16" w14:textId="46E0DEAB" w:rsidR="00FC788B" w:rsidRPr="00E02EED" w:rsidRDefault="00FC788B" w:rsidP="00D007E2">
      <w:pPr>
        <w:spacing w:after="0" w:line="240" w:lineRule="auto"/>
        <w:ind w:left="851" w:right="-755" w:hanging="851"/>
        <w:jc w:val="thaiDistribute"/>
        <w:rPr>
          <w:rFonts w:ascii="Kanit Light" w:eastAsia="Times New Roman" w:hAnsi="Kanit Light" w:cs="Kanit Light"/>
          <w:szCs w:val="22"/>
          <w:cs/>
          <w:lang w:eastAsia="en-SG"/>
        </w:rPr>
      </w:pPr>
      <w:r w:rsidRPr="00E02EED">
        <w:rPr>
          <w:rFonts w:ascii="Kanit Light" w:hAnsi="Kanit Light" w:cs="Kanit Light"/>
          <w:color w:val="FF0000"/>
          <w:szCs w:val="22"/>
          <w:lang w:val="en-SG" w:eastAsia="en-SG"/>
        </w:rPr>
        <w:t>1</w:t>
      </w:r>
      <w:r w:rsidR="00702FCA">
        <w:rPr>
          <w:rFonts w:ascii="Kanit Light" w:hAnsi="Kanit Light" w:cs="Kanit Light" w:hint="cs"/>
          <w:color w:val="FF0000"/>
          <w:szCs w:val="22"/>
          <w:cs/>
          <w:lang w:val="en-SG" w:eastAsia="en-SG"/>
        </w:rPr>
        <w:t>2</w:t>
      </w:r>
      <w:r w:rsidRPr="00E02EED">
        <w:rPr>
          <w:rFonts w:ascii="Kanit Light" w:hAnsi="Kanit Light" w:cs="Kanit Light"/>
          <w:color w:val="FF0000"/>
          <w:szCs w:val="22"/>
          <w:lang w:val="en-SG" w:eastAsia="en-SG"/>
        </w:rPr>
        <w:t>.</w:t>
      </w:r>
      <w:r w:rsidR="00702FCA">
        <w:rPr>
          <w:rFonts w:ascii="Kanit Light" w:hAnsi="Kanit Light" w:cs="Kanit Light" w:hint="cs"/>
          <w:color w:val="FF0000"/>
          <w:szCs w:val="22"/>
          <w:cs/>
          <w:lang w:val="en-SG" w:eastAsia="en-SG"/>
        </w:rPr>
        <w:t>50</w:t>
      </w:r>
      <w:r w:rsidR="001A759D">
        <w:rPr>
          <w:rFonts w:ascii="Kanit Light" w:hAnsi="Kanit Light" w:cs="Kanit Light"/>
          <w:color w:val="FF0000"/>
          <w:szCs w:val="22"/>
          <w:lang w:val="en-SG" w:eastAsia="en-SG"/>
        </w:rPr>
        <w:t xml:space="preserve"> </w:t>
      </w:r>
      <w:r w:rsidRPr="00E02EED">
        <w:rPr>
          <w:rFonts w:ascii="Kanit Light" w:hAnsi="Kanit Light" w:cs="Kanit Light"/>
          <w:color w:val="FF0000"/>
          <w:szCs w:val="22"/>
          <w:cs/>
          <w:lang w:val="en-SG" w:eastAsia="en-SG"/>
        </w:rPr>
        <w:t>น.</w:t>
      </w:r>
      <w:r w:rsidRPr="00E02EED">
        <w:rPr>
          <w:rFonts w:ascii="Kanit Light" w:hAnsi="Kanit Light" w:cs="Kanit Light" w:hint="cs"/>
          <w:color w:val="FF0000"/>
          <w:szCs w:val="22"/>
          <w:cs/>
          <w:lang w:val="en-SG" w:eastAsia="en-SG"/>
        </w:rPr>
        <w:t xml:space="preserve">  </w:t>
      </w:r>
      <w:r w:rsidR="00B24E7F">
        <w:rPr>
          <w:rFonts w:ascii="Kanit Light" w:eastAsia="Times New Roman" w:hAnsi="Kanit Light" w:cs="Kanit Light"/>
          <w:szCs w:val="22"/>
          <w:cs/>
        </w:rPr>
        <w:tab/>
      </w:r>
      <w:r w:rsidRPr="00E02EED">
        <w:rPr>
          <w:rFonts w:ascii="Kanit Light" w:eastAsia="Times New Roman" w:hAnsi="Kanit Light" w:cs="Kanit Light"/>
          <w:szCs w:val="22"/>
          <w:cs/>
        </w:rPr>
        <w:t xml:space="preserve">เดินทางถึง </w:t>
      </w:r>
      <w:r w:rsidRPr="00E02EED">
        <w:rPr>
          <w:rFonts w:ascii="Kanit Light" w:eastAsia="Times New Roman" w:hAnsi="Kanit Light" w:cs="Kanit Light"/>
          <w:color w:val="0000FF"/>
          <w:szCs w:val="22"/>
          <w:cs/>
        </w:rPr>
        <w:t>ท่าอากาศยาน</w:t>
      </w:r>
      <w:r w:rsidRPr="00E02EED">
        <w:rPr>
          <w:rFonts w:ascii="Kanit Light" w:eastAsia="Times New Roman" w:hAnsi="Kanit Light" w:cs="Kanit Light" w:hint="cs"/>
          <w:color w:val="0000FF"/>
          <w:szCs w:val="22"/>
          <w:cs/>
        </w:rPr>
        <w:t>นานาชาติ</w:t>
      </w:r>
      <w:r w:rsidRPr="00E02EED">
        <w:rPr>
          <w:rFonts w:ascii="Kanit Light" w:eastAsia="Times New Roman" w:hAnsi="Kanit Light" w:cs="Kanit Light"/>
          <w:color w:val="0000FF"/>
          <w:szCs w:val="22"/>
          <w:cs/>
        </w:rPr>
        <w:t>สุวรรณภูมิ</w:t>
      </w:r>
      <w:r w:rsidRPr="000C0E6B">
        <w:rPr>
          <w:rFonts w:ascii="Kanit Light" w:eastAsia="Times New Roman" w:hAnsi="Kanit Light" w:cs="Kanit Light"/>
          <w:color w:val="0000FF"/>
          <w:szCs w:val="22"/>
          <w:cs/>
        </w:rPr>
        <w:t xml:space="preserve"> ประเทศไทย</w:t>
      </w:r>
      <w:r w:rsidRPr="00E02EED">
        <w:rPr>
          <w:rFonts w:ascii="Kanit Light" w:eastAsia="Times New Roman" w:hAnsi="Kanit Light" w:cs="Kanit Light"/>
          <w:color w:val="0432FF"/>
          <w:szCs w:val="22"/>
          <w:cs/>
        </w:rPr>
        <w:t xml:space="preserve"> </w:t>
      </w:r>
      <w:r w:rsidR="00416702">
        <w:rPr>
          <w:rFonts w:ascii="Kanit Light" w:eastAsia="Times New Roman" w:hAnsi="Kanit Light" w:cs="Kanit Light" w:hint="cs"/>
          <w:color w:val="000000"/>
          <w:szCs w:val="22"/>
          <w:cs/>
        </w:rPr>
        <w:t>โดย</w:t>
      </w:r>
      <w:proofErr w:type="spellStart"/>
      <w:r w:rsidR="00416702">
        <w:rPr>
          <w:rFonts w:ascii="Kanit Light" w:eastAsia="Times New Roman" w:hAnsi="Kanit Light" w:cs="Kanit Light" w:hint="cs"/>
          <w:color w:val="000000"/>
          <w:szCs w:val="22"/>
          <w:cs/>
        </w:rPr>
        <w:t>สวั</w:t>
      </w:r>
      <w:proofErr w:type="spellEnd"/>
      <w:r w:rsidR="00416702">
        <w:rPr>
          <w:rFonts w:ascii="Kanit Light" w:eastAsia="Times New Roman" w:hAnsi="Kanit Light" w:cs="Kanit Light" w:hint="cs"/>
          <w:color w:val="000000"/>
          <w:szCs w:val="22"/>
          <w:cs/>
        </w:rPr>
        <w:t>สดิภาพ</w:t>
      </w:r>
      <w:r w:rsidRPr="00E02EED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</w:p>
    <w:bookmarkEnd w:id="12"/>
    <w:p w14:paraId="34B89841" w14:textId="77777777" w:rsidR="001F7ECE" w:rsidRPr="00E02EED" w:rsidRDefault="00D95A89" w:rsidP="00150E0F">
      <w:pPr>
        <w:spacing w:after="0" w:line="240" w:lineRule="auto"/>
        <w:jc w:val="center"/>
        <w:rPr>
          <w:rFonts w:ascii="Kanit Light" w:hAnsi="Kanit Light" w:cs="Kanit Light"/>
          <w:color w:val="FF3809"/>
          <w:szCs w:val="22"/>
        </w:rPr>
      </w:pPr>
      <w:r w:rsidRPr="00E02EED">
        <w:rPr>
          <w:rFonts w:ascii="Kanit Light" w:hAnsi="Kanit Light" w:cs="Kanit Light"/>
          <w:color w:val="FF3809"/>
          <w:szCs w:val="22"/>
          <w:cs/>
        </w:rPr>
        <w:t>*******************************************</w:t>
      </w:r>
    </w:p>
    <w:p w14:paraId="28B5BA2D" w14:textId="77777777" w:rsidR="00983568" w:rsidRDefault="00983568" w:rsidP="00CE3935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5EB40B8A" w14:textId="77777777" w:rsidR="00D95A89" w:rsidRPr="00E02EED" w:rsidRDefault="00D95A89" w:rsidP="00CE3935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E02EED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หมายเหตุ* โปรแกรมอาจมีการสลับวันหรือเปลี่ยนแปลงไปตามความเหมาะสมโดยไม่แจ้งให้ทราบล่วงหน้า </w:t>
      </w:r>
    </w:p>
    <w:p w14:paraId="3C2B9A01" w14:textId="77777777" w:rsidR="00D95A89" w:rsidRPr="00E02EED" w:rsidRDefault="00D95A89" w:rsidP="00CE3935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E02EED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ขึ้นอยู่กับตามสถานการณ์ท้องถิ่น สถานที่ท่องเที่ยว เทศกาล หรือ สภาพอากาศท้องถิ่น ณ เวลานั้น </w:t>
      </w:r>
    </w:p>
    <w:p w14:paraId="6FBFEF47" w14:textId="3A48CBF0" w:rsidR="00D95A89" w:rsidRPr="00E02EED" w:rsidRDefault="00D95A89" w:rsidP="00CE3935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E02EED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ทั้งนี้การเปลี่ยนทางบริษัทจะคำนึงถึงประโยชน์และความปลอดภัยของทุกท่านเป็นหลักสำคัญ</w:t>
      </w:r>
    </w:p>
    <w:p w14:paraId="314B6B9B" w14:textId="6CAEB9D0" w:rsidR="00D95A89" w:rsidRPr="00E02EED" w:rsidRDefault="00534FDB" w:rsidP="00CE3935">
      <w:pPr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Times New Roman" w:eastAsia="Tahoma" w:hAnsi="Times New Roman"/>
          <w:color w:val="000000"/>
          <w:szCs w:val="22"/>
          <w:highlight w:val="yellow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33152" behindDoc="0" locked="0" layoutInCell="1" allowOverlap="1" wp14:anchorId="1BB11873" wp14:editId="301A0E9C">
                <wp:simplePos x="0" y="0"/>
                <wp:positionH relativeFrom="margin">
                  <wp:posOffset>-97155</wp:posOffset>
                </wp:positionH>
                <wp:positionV relativeFrom="paragraph">
                  <wp:posOffset>235585</wp:posOffset>
                </wp:positionV>
                <wp:extent cx="6619875" cy="2000250"/>
                <wp:effectExtent l="19050" t="19050" r="9525" b="635"/>
                <wp:wrapSquare wrapText="bothSides"/>
                <wp:docPr id="10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19875" cy="2000250"/>
                        </a:xfrm>
                        <a:prstGeom prst="rect">
                          <a:avLst/>
                        </a:prstGeom>
                        <a:solidFill>
                          <a:srgbClr val="FFC000">
                            <a:lumMod val="20000"/>
                            <a:lumOff val="80000"/>
                          </a:srgbClr>
                        </a:solidFill>
                        <a:ln w="28575" cap="flat" cmpd="sng" algn="ctr">
                          <a:solidFill>
                            <a:srgbClr val="C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9D09D30" w14:textId="77777777" w:rsidR="007949B4" w:rsidRPr="00B94F0C" w:rsidRDefault="007949B4" w:rsidP="007949B4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</w:pPr>
                          </w:p>
                          <w:p w14:paraId="532B352C" w14:textId="77777777" w:rsidR="007949B4" w:rsidRPr="00B94F0C" w:rsidRDefault="007949B4" w:rsidP="007949B4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</w:pPr>
                            <w:r w:rsidRPr="00B94F0C"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การเที่ยวชมบริเวณเขตพื้นที่ราบสูง ซึ่งมีอากาศเบาบางมีความกดอากาศต่ำ มีผลทำให้ร่างกายรับออกซิเจนได้น้อยกว่าปกติ อาจส่งผลให้เกิดอาการแพ้พื้นที่สูงได้ ข้อเสนอแนะ อาการนี้สามารถเกิดขึ้นได้กับทุกเพศทุกวัย ควรซื้อประกันสุขภาพที่คุ้มครองเพียงพอสำหรับค่ารักษาพยาบาลและค่าใช้จ่ายอื่นๆ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ที่เกี่ยวข้อง หรืออาจพบแพทย์เพื่อประเมินความพร้อมก่อนเดินทาง หากไม่ได้ระมัดระวังเรื่องสุขภาพ หลายกรณีมีอันตรายถึงชีวิต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  <w:t xml:space="preserve"> </w:t>
                            </w:r>
                          </w:p>
                          <w:p w14:paraId="3BA3B7C5" w14:textId="77777777" w:rsidR="007949B4" w:rsidRDefault="007949B4" w:rsidP="007949B4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</w:pPr>
                          </w:p>
                          <w:p w14:paraId="12CDD1CB" w14:textId="77777777" w:rsidR="007949B4" w:rsidRPr="00B94F0C" w:rsidRDefault="007949B4" w:rsidP="007949B4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</w:pP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  <w:t>**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ประกันการเดินทางของบริษัท จัดทำให้เป็นประกันอุบัติเหตุในการเดินทางเท่านั้น ไม่รวมประกันสุขภาพ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และโรคประจำตัว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หาก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ผู้เดินทางต้อง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การ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ซื้อ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ประกันสุขภาพ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เพิ่ม กรุณาสอบถามเจ้าหน้า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ที่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หรือ หัวหน้าทัวร์ก่อนการเดินทาง</w:t>
                            </w:r>
                          </w:p>
                          <w:p w14:paraId="7CF60852" w14:textId="77777777" w:rsidR="007949B4" w:rsidRDefault="007949B4" w:rsidP="007949B4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1BB11873" id="_x0000_t202" coordsize="21600,21600" o:spt="202" path="m,l,21600r21600,l21600,xe">
                <v:stroke joinstyle="miter"/>
                <v:path gradientshapeok="t" o:connecttype="rect"/>
              </v:shapetype>
              <v:shape id="Text Box 10" o:spid="_x0000_s1046" type="#_x0000_t202" style="position:absolute;left:0;text-align:left;margin-left:-7.65pt;margin-top:18.55pt;width:521.25pt;height:157.5pt;z-index:25163315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" fillcolor="#fff2cc" strokecolor="#c00000" strokeweight="2.25pt">
                <v:textbox style="mso-fit-shape-to-text:t">
                  <w:txbxContent>
                    <w:p w14:paraId="79D09D30" w14:textId="77777777" w:rsidR="007949B4" w:rsidRPr="00B94F0C" w:rsidRDefault="007949B4" w:rsidP="007949B4">
                      <w:pPr>
                        <w:spacing w:after="0" w:line="240" w:lineRule="auto"/>
                        <w:jc w:val="center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</w:pPr>
                    </w:p>
                    <w:p w14:paraId="532B352C" w14:textId="77777777" w:rsidR="007949B4" w:rsidRPr="00B94F0C" w:rsidRDefault="007949B4" w:rsidP="007949B4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</w:pPr>
                      <w:r w:rsidRPr="00B94F0C"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การเที่ยวชมบริเวณเขตพื้นที่ราบสูง ซึ่งมีอากาศเบาบางมีความกดอากาศต่ำ มีผลทำให้ร่างกายรับออกซิเจนได้น้อยกว่าปกติ อาจส่งผลให้เกิดอาการแพ้พื้นที่สูงได้ ข้อเสนอแนะ อาการนี้สามารถเกิดขึ้นได้กับทุกเพศทุกวัย ควรซื้อประกันสุขภาพที่คุ้มครองเพียงพอสำหรับค่ารักษาพยาบาลและค่าใช้จ่ายอื่นๆ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 xml:space="preserve"> </w:t>
                      </w:r>
                      <w:r w:rsidRPr="00B94F0C"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ที่เกี่ยวข้อง หรืออาจพบแพทย์เพื่อประเมินความพร้อมก่อนเดินทาง หากไม่ได้ระมัดระวังเรื่องสุขภาพ หลายกรณีมีอันตรายถึงชีวิต</w:t>
                      </w:r>
                      <w:r w:rsidRPr="00B94F0C"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  <w:t xml:space="preserve"> </w:t>
                      </w:r>
                    </w:p>
                    <w:p w14:paraId="3BA3B7C5" w14:textId="77777777" w:rsidR="007949B4" w:rsidRDefault="007949B4" w:rsidP="007949B4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</w:pPr>
                    </w:p>
                    <w:p w14:paraId="12CDD1CB" w14:textId="77777777" w:rsidR="007949B4" w:rsidRPr="00B94F0C" w:rsidRDefault="007949B4" w:rsidP="007949B4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</w:pP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lang w:eastAsia="en-SG"/>
                        </w:rPr>
                        <w:t>**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ประกันการเดินทางของบริษัท จัดทำให้เป็นประกันอุบัติเหตุในการเดินทางเท่านั้น ไม่รวมประกันสุขภาพ</w:t>
                      </w:r>
                      <w:r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และโรคประจำตัว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 xml:space="preserve"> 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หาก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ผู้เดินทางต้อง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การ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ซื้อ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ประกันสุขภาพ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เพิ่ม กรุณาสอบถามเจ้าหน้า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ที่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 xml:space="preserve"> หรือ หัวหน้าทัวร์ก่อนการเดินทาง</w:t>
                      </w:r>
                    </w:p>
                    <w:p w14:paraId="7CF60852" w14:textId="77777777" w:rsidR="007949B4" w:rsidRDefault="007949B4" w:rsidP="007949B4"/>
                  </w:txbxContent>
                </v:textbox>
                <w10:wrap type="square" anchorx="margin"/>
              </v:shape>
            </w:pict>
          </mc:Fallback>
        </mc:AlternateContent>
      </w:r>
    </w:p>
    <w:p w14:paraId="356BFA0B" w14:textId="0864DF7D" w:rsidR="007B741A" w:rsidRPr="007B741A" w:rsidRDefault="00534FDB" w:rsidP="00851FA1">
      <w:pPr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DengXian" w:hAnsi="Kanit Light" w:cs="Kanit Light"/>
          <w:szCs w:val="22"/>
        </w:rPr>
      </w:pPr>
      <w:r>
        <w:rPr>
          <w:rFonts w:ascii="Kanit Light" w:eastAsia="DengXian" w:hAnsi="Kanit Light" w:cs="Kanit Light"/>
          <w:noProof/>
          <w:szCs w:val="22"/>
        </w:rPr>
        <w:drawing>
          <wp:anchor distT="0" distB="0" distL="114300" distR="114300" simplePos="0" relativeHeight="251828736" behindDoc="0" locked="0" layoutInCell="1" allowOverlap="1" wp14:anchorId="13A97186" wp14:editId="655D1271">
            <wp:simplePos x="0" y="0"/>
            <wp:positionH relativeFrom="margin">
              <wp:align>right</wp:align>
            </wp:positionH>
            <wp:positionV relativeFrom="paragraph">
              <wp:posOffset>102870</wp:posOffset>
            </wp:positionV>
            <wp:extent cx="6645910" cy="3322955"/>
            <wp:effectExtent l="0" t="0" r="2540" b="0"/>
            <wp:wrapSquare wrapText="bothSides"/>
            <wp:docPr id="1210879124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879124" name="Picture 1210879124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322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643E95" w14:textId="1FC53C80" w:rsidR="00AB317A" w:rsidRDefault="00AB317A" w:rsidP="007B741A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DengXian" w:hAnsi="Kanit Light" w:cs="Kanit Light"/>
          <w:szCs w:val="22"/>
        </w:rPr>
      </w:pPr>
    </w:p>
    <w:p w14:paraId="42C191A7" w14:textId="481FD616" w:rsidR="00AB317A" w:rsidRDefault="00AB317A" w:rsidP="007B741A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DengXian" w:hAnsi="Kanit Light" w:cs="Kanit Light"/>
          <w:szCs w:val="22"/>
        </w:rPr>
      </w:pPr>
    </w:p>
    <w:p w14:paraId="2054C9B8" w14:textId="77777777" w:rsidR="00534FDB" w:rsidRDefault="00534FDB" w:rsidP="007B741A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DengXian" w:hAnsi="Kanit Light" w:cs="Kanit Light"/>
          <w:szCs w:val="22"/>
        </w:rPr>
      </w:pPr>
    </w:p>
    <w:p w14:paraId="045219F9" w14:textId="77777777" w:rsidR="007B741A" w:rsidRPr="007B741A" w:rsidRDefault="003F1552" w:rsidP="007B741A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DengXian" w:hAnsi="Kanit Light" w:cs="Kanit Light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4AAA407E" wp14:editId="3C8890BA">
                <wp:simplePos x="0" y="0"/>
                <wp:positionH relativeFrom="margin">
                  <wp:align>right</wp:align>
                </wp:positionH>
                <wp:positionV relativeFrom="paragraph">
                  <wp:posOffset>214630</wp:posOffset>
                </wp:positionV>
                <wp:extent cx="6619875" cy="561975"/>
                <wp:effectExtent l="0" t="0" r="9525" b="9525"/>
                <wp:wrapSquare wrapText="bothSides"/>
                <wp:docPr id="9" name="Rectangle: Beveled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F43B876" w14:textId="77777777" w:rsidR="007B741A" w:rsidRPr="00EA2428" w:rsidRDefault="007B741A" w:rsidP="007B741A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เงื่อนไขการให้บริการ</w:t>
                            </w:r>
                          </w:p>
                          <w:p w14:paraId="140875EA" w14:textId="77777777" w:rsidR="007B741A" w:rsidRDefault="007B741A" w:rsidP="007B741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AAA407E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9" o:spid="_x0000_s1046" type="#_x0000_t84" style="position:absolute;left:0;text-align:left;margin-left:470.05pt;margin-top:16.9pt;width:521.25pt;height:44.25pt;z-index:2516362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" fillcolor="#65000a" strokecolor="#f2f2f2" strokeweight="1pt">
                <v:fill color2="#b1001a" rotate="t" colors="0 #65000a;.5 #940013;1 #b1001a" focus="100%" type="gradient"/>
                <v:path arrowok="t"/>
                <v:textbox>
                  <w:txbxContent>
                    <w:p w14:paraId="6F43B876" w14:textId="77777777" w:rsidR="007B741A" w:rsidRPr="00EA2428" w:rsidRDefault="007B741A" w:rsidP="007B741A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</w:rPr>
                      </w:pP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เงื่อนไขการให้บริการ</w:t>
                      </w:r>
                    </w:p>
                    <w:p w14:paraId="140875EA" w14:textId="77777777" w:rsidR="007B741A" w:rsidRDefault="007B741A" w:rsidP="007B741A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CBB1423" w14:textId="230698FE" w:rsidR="007B741A" w:rsidRPr="007B741A" w:rsidRDefault="007B741A" w:rsidP="00C34B22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7B741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การเดินทางครั้งนี้จะต้องมีจำนวน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15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ท่านขึ้นไป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กรณีไม่ถึงจำนวนดังกล่าว</w:t>
      </w:r>
    </w:p>
    <w:p w14:paraId="100062C7" w14:textId="77777777" w:rsidR="007B741A" w:rsidRPr="007B741A" w:rsidRDefault="007B741A" w:rsidP="007B741A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79DA1A85" w14:textId="77777777" w:rsidR="007B741A" w:rsidRPr="007B741A" w:rsidRDefault="007B741A" w:rsidP="007B741A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- หรือเลื่อน หรือยกเลิกการออกเดินทาง </w:t>
      </w:r>
      <w:r w:rsidRPr="007B741A">
        <w:rPr>
          <w:rFonts w:ascii="Kanit Light" w:eastAsia="Tahoma" w:hAnsi="Kanit Light" w:cs="Kanit Light"/>
          <w:color w:val="FF0000"/>
          <w:szCs w:val="22"/>
          <w:cs/>
        </w:rPr>
        <w:t>โดยทางบริษัทฯ</w:t>
      </w:r>
      <w:r w:rsidRPr="007B741A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FF0000"/>
          <w:szCs w:val="22"/>
          <w:cs/>
        </w:rPr>
        <w:t>จะทำการแจ้งให้ท่านทราบล่วงหน้าก่อนการเดินทาง 15 วัน</w:t>
      </w:r>
    </w:p>
    <w:p w14:paraId="3F38634B" w14:textId="77777777" w:rsidR="007B741A" w:rsidRPr="007B741A" w:rsidRDefault="007B741A" w:rsidP="007B741A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- หรือขอสงวนสิทธิในการปรับราคาค่าบริการเพิ่ม (ในกรณีที่ผู้เดินทางไม่ถึง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15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ท่าน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และท่านยังประสงค์เดินทางต่อ) โดยทา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ง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บริษัทจะทำการแจ้งให้ท่านทราบก่อนล่วงหน้า</w:t>
      </w:r>
    </w:p>
    <w:p w14:paraId="7145FB33" w14:textId="3416927F" w:rsidR="007B741A" w:rsidRPr="007B741A" w:rsidRDefault="007B741A" w:rsidP="007B741A">
      <w:pPr>
        <w:autoSpaceDE w:val="0"/>
        <w:autoSpaceDN w:val="0"/>
        <w:adjustRightInd w:val="0"/>
        <w:spacing w:after="0"/>
        <w:ind w:left="284" w:right="-88" w:hanging="284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7B741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ในกรณีที่ลูกค้าต้องออกตั๋วโดยสารภายในประเทศ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กรุณาติดต่อเจ้าหน้าที่ของบริษัทฯ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ก่อนทุกครั้ง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มิฉะนั้นทางบริษัทจะไม่ รับผิดชอบใดๆ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4C2D442" w14:textId="07C9627B" w:rsidR="007B741A" w:rsidRPr="007B741A" w:rsidRDefault="007B741A" w:rsidP="00C34B22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7B741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 การจองทัวร์และชำระค่าบริการ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1559DD9" w14:textId="19EAF184" w:rsidR="007B741A" w:rsidRPr="007B741A" w:rsidRDefault="007B741A" w:rsidP="007B741A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  <w:cs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- กรุณาชำระค่ามัดจำ </w:t>
      </w:r>
      <w:r w:rsidRPr="007B741A">
        <w:rPr>
          <w:rFonts w:ascii="Kanit Light" w:eastAsia="Tahoma" w:hAnsi="Kanit Light" w:cs="Kanit Light"/>
          <w:color w:val="000000"/>
          <w:szCs w:val="22"/>
          <w:highlight w:val="yellow"/>
          <w:cs/>
        </w:rPr>
        <w:t>ท่านละ</w:t>
      </w:r>
      <w:r w:rsidR="00534FDB">
        <w:rPr>
          <w:rFonts w:ascii="Kanit Light" w:eastAsia="Tahoma" w:hAnsi="Kanit Light" w:cs="Kanit Light" w:hint="cs"/>
          <w:color w:val="000000"/>
          <w:szCs w:val="22"/>
          <w:highlight w:val="yellow"/>
          <w:cs/>
        </w:rPr>
        <w:t xml:space="preserve"> </w:t>
      </w:r>
      <w:r w:rsidR="00D72020">
        <w:rPr>
          <w:rFonts w:ascii="Kanit Light" w:eastAsia="Tahoma" w:hAnsi="Kanit Light" w:cs="Kanit Light" w:hint="cs"/>
          <w:color w:val="000000"/>
          <w:szCs w:val="22"/>
          <w:highlight w:val="yellow"/>
          <w:cs/>
        </w:rPr>
        <w:t>8</w:t>
      </w:r>
      <w:r w:rsidRPr="007B741A">
        <w:rPr>
          <w:rFonts w:ascii="Kanit Light" w:eastAsia="Tahoma" w:hAnsi="Kanit Light" w:cs="Kanit Light" w:hint="cs"/>
          <w:color w:val="000000"/>
          <w:szCs w:val="22"/>
          <w:highlight w:val="yellow"/>
          <w:cs/>
        </w:rPr>
        <w:t xml:space="preserve">,000 </w:t>
      </w:r>
      <w:r w:rsidRPr="007B741A">
        <w:rPr>
          <w:rFonts w:ascii="Kanit Light" w:eastAsia="Tahoma" w:hAnsi="Kanit Light" w:cs="Kanit Light"/>
          <w:color w:val="000000"/>
          <w:szCs w:val="22"/>
          <w:highlight w:val="yellow"/>
          <w:cs/>
        </w:rPr>
        <w:t>บาท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p w14:paraId="2C957EAD" w14:textId="77777777" w:rsidR="007B741A" w:rsidRPr="007B741A" w:rsidRDefault="007B741A" w:rsidP="007B741A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- ค่าทัวร์ส่วนที่เหลือชำระ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15-20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วันก่อนออกเดินทาง กรณีบริษัทฯ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ต้องออกตั๋วหรือวีซ่าออกใกล้วันเดินทางท่านจำเป็นต้องชำระค่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า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ทัวร์ส่วนที่เหลือตามที่บริษัทกำหนดแจ้งเท่านั้น</w:t>
      </w:r>
    </w:p>
    <w:p w14:paraId="7E297B73" w14:textId="10BC7E02" w:rsidR="007B741A" w:rsidRDefault="007B741A" w:rsidP="007B741A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FF0000"/>
          <w:szCs w:val="22"/>
        </w:rPr>
        <w:t>**</w:t>
      </w:r>
      <w:r w:rsidRPr="007B741A">
        <w:rPr>
          <w:rFonts w:ascii="Kanit Light" w:eastAsia="Tahoma" w:hAnsi="Kanit Light" w:cs="Kanit Light"/>
          <w:color w:val="FF0000"/>
          <w:szCs w:val="22"/>
          <w:cs/>
        </w:rPr>
        <w:t>สำคัญ**สำเนาหน้าพาสปอร์ตผู้เดินทาง (จะต้องมีอายุเหลือมากกว่า 6 เดือน</w:t>
      </w:r>
      <w:r w:rsidRPr="007B741A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FF0000"/>
          <w:szCs w:val="22"/>
          <w:cs/>
        </w:rPr>
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7B741A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</w:t>
      </w:r>
      <w:r w:rsidRPr="007B741A">
        <w:rPr>
          <w:rFonts w:ascii="Kanit Light" w:eastAsia="Tahoma" w:hAnsi="Kanit Light" w:cs="Kanit Light" w:hint="cs"/>
          <w:color w:val="FF0000"/>
          <w:szCs w:val="22"/>
          <w:cs/>
        </w:rPr>
        <w:t>ม่</w:t>
      </w:r>
      <w:r w:rsidRPr="007B741A">
        <w:rPr>
          <w:rFonts w:ascii="Kanit Light" w:eastAsia="Tahoma" w:hAnsi="Kanit Light" w:cs="Kanit Light"/>
          <w:color w:val="FF0000"/>
          <w:szCs w:val="22"/>
          <w:cs/>
        </w:rPr>
        <w:t>รับผิดชอบกรณีพาสปอร์ตหมดอายุ ** กรุณาส่งพร้อมหลักฐานการโอนเงินมัดจำ</w:t>
      </w:r>
    </w:p>
    <w:p w14:paraId="67F5395A" w14:textId="7A7E1853" w:rsidR="00534FDB" w:rsidRDefault="00534FDB" w:rsidP="007B741A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</w:p>
    <w:p w14:paraId="10E9B7DB" w14:textId="77777777" w:rsidR="00534FDB" w:rsidRDefault="00534FDB" w:rsidP="007B741A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</w:p>
    <w:p w14:paraId="7DFF8A6E" w14:textId="77777777" w:rsidR="00534FDB" w:rsidRDefault="00534FDB" w:rsidP="007B741A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</w:p>
    <w:p w14:paraId="618CD4EA" w14:textId="77777777" w:rsidR="00534FDB" w:rsidRDefault="00534FDB" w:rsidP="007B741A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</w:p>
    <w:p w14:paraId="591C3651" w14:textId="77777777" w:rsidR="00534FDB" w:rsidRDefault="00534FDB" w:rsidP="007B741A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</w:p>
    <w:p w14:paraId="1871EB5B" w14:textId="2E409A63" w:rsidR="00C34B22" w:rsidRPr="007B741A" w:rsidRDefault="00C34B22" w:rsidP="007B741A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</w:p>
    <w:p w14:paraId="655ED035" w14:textId="314E6DD1" w:rsidR="007B741A" w:rsidRPr="007B741A" w:rsidRDefault="00534FDB" w:rsidP="007B741A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3D33FDE1" wp14:editId="30A9A22D">
                <wp:simplePos x="0" y="0"/>
                <wp:positionH relativeFrom="margin">
                  <wp:posOffset>35560</wp:posOffset>
                </wp:positionH>
                <wp:positionV relativeFrom="paragraph">
                  <wp:posOffset>0</wp:posOffset>
                </wp:positionV>
                <wp:extent cx="6619875" cy="561975"/>
                <wp:effectExtent l="0" t="0" r="28575" b="28575"/>
                <wp:wrapSquare wrapText="bothSides"/>
                <wp:docPr id="8" name="Rectangle: Beveled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7B5EAC9" w14:textId="77777777" w:rsidR="007B741A" w:rsidRPr="00EA2428" w:rsidRDefault="007B741A" w:rsidP="007B741A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เงื่อนไขการ</w:t>
                            </w:r>
                            <w:r w:rsidRPr="00EA242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ยกเลิก</w:t>
                            </w:r>
                          </w:p>
                          <w:p w14:paraId="78FD044C" w14:textId="77777777" w:rsidR="007B741A" w:rsidRDefault="007B741A" w:rsidP="007B741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D33FDE1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8" o:spid="_x0000_s1048" type="#_x0000_t84" style="position:absolute;left:0;text-align:left;margin-left:2.8pt;margin-top:0;width:521.25pt;height:44.25pt;z-index:251637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" fillcolor="#65000a" strokecolor="#f2f2f2" strokeweight="1pt">
                <v:fill color2="#b1001a" rotate="t" colors="0 #65000a;.5 #940013;1 #b1001a" focus="100%" type="gradient"/>
                <v:path arrowok="t"/>
                <v:textbox>
                  <w:txbxContent>
                    <w:p w14:paraId="57B5EAC9" w14:textId="77777777" w:rsidR="007B741A" w:rsidRPr="00EA2428" w:rsidRDefault="007B741A" w:rsidP="007B741A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</w:rPr>
                      </w:pP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เงื่อนไขการ</w:t>
                      </w:r>
                      <w:r w:rsidRPr="00EA242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ยกเลิก</w:t>
                      </w:r>
                    </w:p>
                    <w:p w14:paraId="78FD044C" w14:textId="77777777" w:rsidR="007B741A" w:rsidRDefault="007B741A" w:rsidP="007B741A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B741A" w:rsidRPr="007B741A">
        <w:rPr>
          <w:rFonts w:ascii="Kanit Light" w:eastAsia="Tahoma" w:hAnsi="Kanit Light" w:cs="Kanit Light"/>
          <w:szCs w:val="22"/>
          <w:cs/>
        </w:rPr>
        <w:t>ยกเลิ</w:t>
      </w:r>
      <w:r w:rsidR="007B741A"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กก่อนการเดินทางตั้งแต่ </w:t>
      </w:r>
      <w:r w:rsidR="007B741A" w:rsidRPr="007B741A">
        <w:rPr>
          <w:rFonts w:ascii="Kanit Light" w:eastAsia="Tahoma" w:hAnsi="Kanit Light" w:cs="Kanit Light"/>
          <w:color w:val="000000"/>
          <w:szCs w:val="22"/>
        </w:rPr>
        <w:t>30</w:t>
      </w:r>
      <w:r w:rsidR="007B741A"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01666C68" w14:textId="40240FAB" w:rsidR="007B741A" w:rsidRPr="007B741A" w:rsidRDefault="007B741A" w:rsidP="007B741A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="002612E6">
        <w:rPr>
          <w:rFonts w:ascii="Kanit Light" w:eastAsia="Tahoma" w:hAnsi="Kanit Light" w:cs="Kanit Light" w:hint="cs"/>
          <w:color w:val="000000"/>
          <w:szCs w:val="22"/>
          <w:cs/>
        </w:rPr>
        <w:t>15</w:t>
      </w:r>
      <w:r w:rsidRPr="007B741A">
        <w:rPr>
          <w:rFonts w:ascii="Kanit Light" w:eastAsia="Tahoma" w:hAnsi="Kanit Light" w:cs="Kanit Light"/>
          <w:color w:val="000000"/>
          <w:szCs w:val="22"/>
        </w:rPr>
        <w:t>-</w:t>
      </w:r>
      <w:r w:rsidR="002612E6">
        <w:rPr>
          <w:rFonts w:ascii="Kanit Light" w:eastAsia="Tahoma" w:hAnsi="Kanit Light" w:cs="Kanit Light"/>
          <w:color w:val="000000"/>
          <w:szCs w:val="22"/>
        </w:rPr>
        <w:t>29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 วัน ยึดเงิน </w:t>
      </w:r>
      <w:r w:rsidRPr="007B741A">
        <w:rPr>
          <w:rFonts w:ascii="Kanit Light" w:eastAsia="Tahoma" w:hAnsi="Kanit Light" w:cs="Kanit Light"/>
          <w:color w:val="000000"/>
          <w:szCs w:val="22"/>
        </w:rPr>
        <w:t>50%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51597B84" w14:textId="0A6819A2" w:rsidR="007B741A" w:rsidRPr="007B741A" w:rsidRDefault="007B741A" w:rsidP="007B741A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15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วัน ขอสงวนสิทธิ์ยึดเงินเต็มจำนวน</w:t>
      </w:r>
    </w:p>
    <w:p w14:paraId="70E45776" w14:textId="269806ED" w:rsidR="007B741A" w:rsidRPr="007B741A" w:rsidRDefault="007B741A" w:rsidP="007B741A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</w:rPr>
        <w:t>*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02FC2D60" w14:textId="77777777" w:rsidR="007B741A" w:rsidRPr="007B741A" w:rsidRDefault="007B741A" w:rsidP="007B741A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</w:rPr>
        <w:t>*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1F6577BF" w14:textId="77777777" w:rsidR="00C34B22" w:rsidRPr="007B741A" w:rsidRDefault="00C34B22" w:rsidP="007B741A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12AF92E3" w14:textId="77777777" w:rsidR="007B741A" w:rsidRPr="007B741A" w:rsidRDefault="003F1552" w:rsidP="007B741A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162BA88B" wp14:editId="77A6293A">
                <wp:simplePos x="0" y="0"/>
                <wp:positionH relativeFrom="margin">
                  <wp:align>right</wp:align>
                </wp:positionH>
                <wp:positionV relativeFrom="paragraph">
                  <wp:posOffset>17145</wp:posOffset>
                </wp:positionV>
                <wp:extent cx="6629400" cy="781050"/>
                <wp:effectExtent l="0" t="0" r="0" b="0"/>
                <wp:wrapNone/>
                <wp:docPr id="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29400" cy="781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6760DD5" w14:textId="77777777" w:rsidR="007B741A" w:rsidRPr="0023412D" w:rsidRDefault="007B741A" w:rsidP="007B741A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09FD7B73" w14:textId="77777777" w:rsidR="007B741A" w:rsidRPr="0023412D" w:rsidRDefault="007B741A" w:rsidP="007B741A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บ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2BA88B" id="Text Box 7" o:spid="_x0000_s1048" type="#_x0000_t202" style="position:absolute;left:0;text-align:left;margin-left:470.8pt;margin-top:1.35pt;width:522pt;height:61.5pt;z-index:2516352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" fillcolor="window" strokecolor="red" strokeweight=".5pt">
                <v:path arrowok="t"/>
                <v:textbox>
                  <w:txbxContent>
                    <w:p w14:paraId="56760DD5" w14:textId="77777777" w:rsidR="007B741A" w:rsidRPr="0023412D" w:rsidRDefault="007B741A" w:rsidP="007B741A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09FD7B73" w14:textId="77777777" w:rsidR="007B741A" w:rsidRPr="0023412D" w:rsidRDefault="007B741A" w:rsidP="007B741A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บ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4A2D74B" w14:textId="77777777" w:rsidR="007B741A" w:rsidRDefault="007B741A" w:rsidP="007B741A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774E5443" w14:textId="77777777" w:rsidR="00534FDB" w:rsidRDefault="00534FDB" w:rsidP="007B741A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0D849791" w14:textId="77777777" w:rsidR="00534FDB" w:rsidRDefault="00534FDB" w:rsidP="007B741A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3A8A0558" w14:textId="77777777" w:rsidR="00534FDB" w:rsidRDefault="00534FDB" w:rsidP="007B741A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662E9E14" w14:textId="77777777" w:rsidR="00534FDB" w:rsidRDefault="00534FDB" w:rsidP="007B741A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54C3D863" w14:textId="77777777" w:rsidR="00534FDB" w:rsidRDefault="00534FDB" w:rsidP="007B741A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6064ADFC" w14:textId="77777777" w:rsidR="00534FDB" w:rsidRPr="007B741A" w:rsidRDefault="00534FDB" w:rsidP="007B741A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167A76F8" w14:textId="77777777" w:rsidR="002612E6" w:rsidRPr="007B741A" w:rsidRDefault="002612E6" w:rsidP="007B741A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7332C981" w14:textId="77777777" w:rsidR="007B741A" w:rsidRPr="007B741A" w:rsidRDefault="003F1552" w:rsidP="007B741A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6E4B5783" wp14:editId="4FE67BCC">
                <wp:simplePos x="0" y="0"/>
                <wp:positionH relativeFrom="margin">
                  <wp:posOffset>8890</wp:posOffset>
                </wp:positionH>
                <wp:positionV relativeFrom="paragraph">
                  <wp:posOffset>16510</wp:posOffset>
                </wp:positionV>
                <wp:extent cx="6629400" cy="561975"/>
                <wp:effectExtent l="0" t="0" r="0" b="9525"/>
                <wp:wrapSquare wrapText="bothSides"/>
                <wp:docPr id="6" name="Rectangle: Beveled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2940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7A6B0E4" w14:textId="77777777" w:rsidR="007B741A" w:rsidRPr="00EA2428" w:rsidRDefault="007B741A" w:rsidP="007B741A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EA242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40DCDB31" w14:textId="77777777" w:rsidR="007B741A" w:rsidRDefault="007B741A" w:rsidP="007B741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4B5783" id="Rectangle: Beveled 6" o:spid="_x0000_s1049" type="#_x0000_t84" style="position:absolute;left:0;text-align:left;margin-left:.7pt;margin-top:1.3pt;width:522pt;height:44.25pt;z-index:251638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" fillcolor="#65000a" strokecolor="#f2f2f2" strokeweight="1pt">
                <v:fill color2="#b1001a" rotate="t" colors="0 #65000a;.5 #940013;1 #b1001a" focus="100%" type="gradient"/>
                <v:path arrowok="t"/>
                <v:textbox>
                  <w:txbxContent>
                    <w:p w14:paraId="27A6B0E4" w14:textId="77777777" w:rsidR="007B741A" w:rsidRPr="00EA2428" w:rsidRDefault="007B741A" w:rsidP="007B741A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</w:rPr>
                      </w:pP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EA2428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40DCDB31" w14:textId="77777777" w:rsidR="007B741A" w:rsidRDefault="007B741A" w:rsidP="007B741A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B741A" w:rsidRPr="007B741A">
        <w:rPr>
          <w:rFonts w:ascii="Kanit Light" w:eastAsia="Tahoma" w:hAnsi="Kanit Light" w:cs="Kanit Light"/>
          <w:b/>
          <w:bCs/>
          <w:color w:val="000000"/>
          <w:szCs w:val="22"/>
          <w:cs/>
        </w:rPr>
        <w:t>(บริษัท ดำเนินการให้ กรณียกเลิกทั้งหมด หรืออย่างใดอย่างหนึ่ง ไม่สามารถรีฟันด์เป็นเงินหรือการบริการอื่นๆ</w:t>
      </w:r>
      <w:r w:rsidR="007B741A" w:rsidRPr="007B741A">
        <w:rPr>
          <w:rFonts w:ascii="Kanit Light" w:eastAsia="Tahoma" w:hAnsi="Kanit Light" w:cs="Kanit Light" w:hint="cs"/>
          <w:b/>
          <w:bCs/>
          <w:color w:val="000000"/>
          <w:szCs w:val="22"/>
          <w:cs/>
        </w:rPr>
        <w:t xml:space="preserve"> </w:t>
      </w:r>
      <w:r w:rsidR="007B741A" w:rsidRPr="007B741A">
        <w:rPr>
          <w:rFonts w:ascii="Kanit Light" w:eastAsia="Tahoma" w:hAnsi="Kanit Light" w:cs="Kanit Light"/>
          <w:b/>
          <w:bCs/>
          <w:color w:val="000000"/>
          <w:szCs w:val="22"/>
          <w:cs/>
        </w:rPr>
        <w:t>ได้)</w:t>
      </w:r>
    </w:p>
    <w:p w14:paraId="7E6949A7" w14:textId="77777777" w:rsidR="007B741A" w:rsidRPr="007B741A" w:rsidRDefault="007B741A" w:rsidP="007B741A">
      <w:pPr>
        <w:numPr>
          <w:ilvl w:val="0"/>
          <w:numId w:val="3"/>
        </w:numPr>
        <w:spacing w:after="0" w:line="240" w:lineRule="auto"/>
        <w:ind w:left="567" w:hanging="425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ค่าตั๋วโดยสารเครื่องบินไป</w:t>
      </w:r>
      <w:r w:rsidRPr="007B741A">
        <w:rPr>
          <w:rFonts w:ascii="Kanit Light" w:eastAsia="Tahoma" w:hAnsi="Kanit Light" w:cs="Kanit Light"/>
          <w:color w:val="000000"/>
          <w:szCs w:val="22"/>
        </w:rPr>
        <w:t>-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กลับ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ชั้นประหยัดพร้อมค่าภาษีสนามบินทุกแห่งตามรายการทัวร์ข้างต้น</w:t>
      </w:r>
      <w:r w:rsidRPr="007B741A">
        <w:rPr>
          <w:rFonts w:ascii="Kanit Light" w:eastAsia="Tahoma" w:hAnsi="Kanit Light" w:cs="Kanit Light"/>
          <w:i/>
          <w:iCs/>
          <w:color w:val="000000"/>
          <w:szCs w:val="22"/>
        </w:rPr>
        <w:t xml:space="preserve">  </w:t>
      </w:r>
      <w:r w:rsidRPr="007B741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7B741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7B741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7B741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7B741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283B8C2C" w14:textId="77777777" w:rsidR="007B741A" w:rsidRPr="007B741A" w:rsidRDefault="007B741A" w:rsidP="007B741A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ค่าที่พักห้องละ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2-3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ท่าน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ตามโรงแรมที่ระบุไว้ในรายการหรือ ระดับใกล้เคียงกัน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F7D3B3F" w14:textId="77777777" w:rsidR="007B741A" w:rsidRPr="007B741A" w:rsidRDefault="007B741A" w:rsidP="00EB662B">
      <w:pPr>
        <w:shd w:val="clear" w:color="auto" w:fill="FFFF00"/>
        <w:tabs>
          <w:tab w:val="left" w:pos="-426"/>
        </w:tabs>
        <w:autoSpaceDE w:val="0"/>
        <w:autoSpaceDN w:val="0"/>
        <w:adjustRightInd w:val="0"/>
        <w:spacing w:after="0" w:line="276" w:lineRule="auto"/>
        <w:ind w:left="567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EB662B">
        <w:rPr>
          <w:rFonts w:ascii="Kanit Light" w:eastAsia="Tahoma" w:hAnsi="Kanit Light" w:cs="Kanit Light"/>
          <w:color w:val="FF0000"/>
          <w:szCs w:val="22"/>
          <w:cs/>
        </w:rPr>
        <w:t>กรณีพัก 3 ท่านถ้าวันที่เข้าพักห้องโรงแรม</w:t>
      </w:r>
      <w:r w:rsidRPr="00EB662B">
        <w:rPr>
          <w:rFonts w:ascii="Kanit Light" w:eastAsia="Tahoma" w:hAnsi="Kanit Light" w:cs="Kanit Light"/>
          <w:color w:val="FF0000"/>
          <w:szCs w:val="22"/>
        </w:rPr>
        <w:t xml:space="preserve"> </w:t>
      </w:r>
      <w:r w:rsidRPr="00EB662B">
        <w:rPr>
          <w:rFonts w:ascii="Kanit Light" w:eastAsia="Tahoma" w:hAnsi="Kanit Light" w:cs="Kanit Light"/>
          <w:color w:val="FF0000"/>
          <w:szCs w:val="22"/>
          <w:cs/>
        </w:rPr>
        <w:t xml:space="preserve">ไม่มีห้อง </w:t>
      </w:r>
      <w:r w:rsidRPr="00EB662B">
        <w:rPr>
          <w:rFonts w:ascii="Kanit Light" w:eastAsia="Tahoma" w:hAnsi="Kanit Light" w:cs="Kanit Light"/>
          <w:color w:val="FF0000"/>
          <w:szCs w:val="22"/>
        </w:rPr>
        <w:t>TRP</w:t>
      </w:r>
      <w:r w:rsidRPr="00EB662B">
        <w:rPr>
          <w:rFonts w:ascii="Kanit Light" w:eastAsia="Tahoma" w:hAnsi="Kanit Light" w:cs="Kanit Light"/>
          <w:color w:val="FF0000"/>
          <w:szCs w:val="22"/>
          <w:cs/>
        </w:rPr>
        <w:t xml:space="preserve"> (</w:t>
      </w:r>
      <w:r w:rsidRPr="00EB662B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EB662B">
        <w:rPr>
          <w:rFonts w:ascii="Kanit Light" w:eastAsia="Tahoma" w:hAnsi="Kanit Light" w:cs="Kanit Light"/>
          <w:color w:val="FF0000"/>
          <w:szCs w:val="22"/>
          <w:cs/>
        </w:rPr>
        <w:t>3</w:t>
      </w:r>
      <w:r w:rsidRPr="00EB662B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EB662B">
        <w:rPr>
          <w:rFonts w:ascii="Kanit Light" w:eastAsia="Tahoma" w:hAnsi="Kanit Light" w:cs="Kanit Light"/>
          <w:color w:val="FF0000"/>
          <w:szCs w:val="22"/>
          <w:cs/>
        </w:rPr>
        <w:t>ท่าน) อาจจำเป็นต้องแยกพัก 2</w:t>
      </w:r>
      <w:r w:rsidRPr="00EB662B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EB662B">
        <w:rPr>
          <w:rFonts w:ascii="Kanit Light" w:eastAsia="Tahoma" w:hAnsi="Kanit Light" w:cs="Kanit Light"/>
          <w:color w:val="FF0000"/>
          <w:szCs w:val="22"/>
          <w:cs/>
        </w:rPr>
        <w:t>ห้อง (มีค่าใช้จ่ายพักเดี่ยวเพิ่ม)</w:t>
      </w:r>
      <w:r w:rsidR="00EB662B" w:rsidRPr="00EB662B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EB662B">
        <w:rPr>
          <w:rFonts w:ascii="Kanit Light" w:eastAsia="Tahoma" w:hAnsi="Kanit Light" w:cs="Kanit Light"/>
          <w:color w:val="FF0000"/>
          <w:szCs w:val="22"/>
          <w:cs/>
          <w:lang w:val="en-SG"/>
        </w:rPr>
        <w:t xml:space="preserve">กรณีห้อง </w:t>
      </w:r>
      <w:r w:rsidRPr="00EB662B">
        <w:rPr>
          <w:rFonts w:ascii="Kanit Light" w:eastAsia="Tahoma" w:hAnsi="Kanit Light" w:cs="Kanit Light"/>
          <w:color w:val="FF0000"/>
          <w:szCs w:val="22"/>
          <w:lang w:val="en-SG"/>
        </w:rPr>
        <w:t>TWIN BED (</w:t>
      </w:r>
      <w:r w:rsidRPr="00EB662B">
        <w:rPr>
          <w:rFonts w:ascii="Kanit Light" w:eastAsia="Tahoma" w:hAnsi="Kanit Light" w:cs="Kanit Light"/>
          <w:color w:val="FF0000"/>
          <w:szCs w:val="22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EB662B">
        <w:rPr>
          <w:rFonts w:ascii="Kanit Light" w:eastAsia="Tahoma" w:hAnsi="Kanit Light" w:cs="Kanit Light"/>
          <w:color w:val="FF0000"/>
          <w:szCs w:val="22"/>
          <w:lang w:val="en-SG"/>
        </w:rPr>
        <w:t xml:space="preserve">DOUBLE BED </w:t>
      </w:r>
      <w:r w:rsidRPr="00EB662B">
        <w:rPr>
          <w:rFonts w:ascii="Kanit Light" w:eastAsia="Tahoma" w:hAnsi="Kanit Light" w:cs="Kanit Light"/>
          <w:color w:val="FF0000"/>
          <w:szCs w:val="22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EB662B">
        <w:rPr>
          <w:rFonts w:ascii="Kanit Light" w:eastAsia="Tahoma" w:hAnsi="Kanit Light" w:cs="Kanit Light"/>
          <w:color w:val="FF0000"/>
          <w:szCs w:val="22"/>
          <w:lang w:val="en-SG"/>
        </w:rPr>
        <w:t>DOUBLE BED (</w:t>
      </w:r>
      <w:r w:rsidRPr="00EB662B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EB662B">
        <w:rPr>
          <w:rFonts w:ascii="Kanit Light" w:eastAsia="Tahoma" w:hAnsi="Kanit Light" w:cs="Kanit Light"/>
          <w:color w:val="FF0000"/>
          <w:szCs w:val="22"/>
          <w:cs/>
          <w:lang w:val="en-SG"/>
        </w:rPr>
        <w:t>1</w:t>
      </w:r>
      <w:r w:rsidRPr="00EB662B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EB662B">
        <w:rPr>
          <w:rFonts w:ascii="Kanit Light" w:eastAsia="Tahoma" w:hAnsi="Kanit Light" w:cs="Kanit Light"/>
          <w:color w:val="FF0000"/>
          <w:szCs w:val="22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EB662B">
        <w:rPr>
          <w:rFonts w:ascii="Kanit Light" w:eastAsia="Tahoma" w:hAnsi="Kanit Light" w:cs="Kanit Light"/>
          <w:color w:val="FF0000"/>
          <w:szCs w:val="22"/>
          <w:lang w:val="en-SG"/>
        </w:rPr>
        <w:t xml:space="preserve">TWIN BED </w:t>
      </w:r>
      <w:r w:rsidRPr="00EB662B">
        <w:rPr>
          <w:rFonts w:ascii="Kanit Light" w:eastAsia="Tahoma" w:hAnsi="Kanit Light" w:cs="Kanit Light"/>
          <w:color w:val="FF0000"/>
          <w:szCs w:val="22"/>
          <w:cs/>
          <w:lang w:val="en-SG"/>
        </w:rPr>
        <w:t>แทนโดยมิต้องแจ้งให้ทราบล่วงหน้า</w:t>
      </w:r>
    </w:p>
    <w:p w14:paraId="52568965" w14:textId="77777777" w:rsidR="007B741A" w:rsidRPr="007B741A" w:rsidRDefault="007B741A" w:rsidP="007B741A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lang w:val="en-SG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</w:t>
      </w:r>
      <w:proofErr w:type="spellStart"/>
      <w:r w:rsidRPr="007B741A">
        <w:rPr>
          <w:rFonts w:ascii="Kanit Light" w:eastAsia="Tahoma" w:hAnsi="Kanit Light" w:cs="Kanit Light"/>
          <w:color w:val="000000"/>
          <w:szCs w:val="22"/>
          <w:cs/>
        </w:rPr>
        <w:t>แฟร์</w:t>
      </w:r>
      <w:proofErr w:type="spellEnd"/>
      <w:r w:rsidRPr="007B741A">
        <w:rPr>
          <w:rFonts w:ascii="Kanit Light" w:eastAsia="Tahoma" w:hAnsi="Kanit Light" w:cs="Kanit Light"/>
          <w:color w:val="000000"/>
          <w:szCs w:val="22"/>
          <w:cs/>
        </w:rPr>
        <w:t>ต่างๆ บริษัทฯ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ขอจัดที่พักในเมืองใกล้เคียงแทน</w:t>
      </w:r>
      <w:r w:rsidRPr="007B741A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5CE1D9A8" w14:textId="77777777" w:rsidR="007B741A" w:rsidRPr="007B741A" w:rsidRDefault="007B741A" w:rsidP="007B741A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ค่าอาหาร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ค่าเข้าชม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ค่ายานพาหนะทุกชนิด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ตามที่ระบุไว้ในรายการทัวร์ข้างต้น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เจ้าหน้าที่บริษัทฯ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คอยอำนวยความสะดวกตลอดการเดินทาง</w:t>
      </w:r>
    </w:p>
    <w:p w14:paraId="5F67E66F" w14:textId="6150B63B" w:rsidR="007B741A" w:rsidRPr="007B741A" w:rsidRDefault="007B741A" w:rsidP="007B741A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ค่าน้ำหนักกระเป๋าสายการ</w:t>
      </w:r>
      <w:r w:rsidR="00500E17">
        <w:rPr>
          <w:rFonts w:ascii="Kanit Light" w:eastAsia="Tahoma" w:hAnsi="Kanit Light" w:cs="Kanit Light" w:hint="cs"/>
          <w:color w:val="000000"/>
          <w:szCs w:val="22"/>
          <w:cs/>
        </w:rPr>
        <w:t>บิน</w:t>
      </w:r>
      <w:r w:rsidRPr="007B741A">
        <w:rPr>
          <w:rFonts w:ascii="Kanit Light" w:hAnsi="Kanit Light" w:cs="Kanit Light"/>
          <w:color w:val="FF0000"/>
          <w:szCs w:val="22"/>
        </w:rPr>
        <w:t xml:space="preserve"> </w:t>
      </w:r>
      <w:proofErr w:type="spellStart"/>
      <w:r w:rsidRPr="007B741A">
        <w:rPr>
          <w:rFonts w:ascii="Kanit Light" w:hAnsi="Kanit Light" w:cs="Kanit Light"/>
          <w:color w:val="FF0000"/>
          <w:szCs w:val="22"/>
          <w:highlight w:val="yellow"/>
        </w:rPr>
        <w:t>Ruili</w:t>
      </w:r>
      <w:proofErr w:type="spellEnd"/>
      <w:r w:rsidRPr="007B741A">
        <w:rPr>
          <w:rFonts w:ascii="Kanit Light" w:hAnsi="Kanit Light" w:cs="Kanit Light"/>
          <w:color w:val="FF0000"/>
          <w:szCs w:val="22"/>
          <w:highlight w:val="yellow"/>
        </w:rPr>
        <w:t xml:space="preserve"> Airlines (DR) </w:t>
      </w:r>
      <w:r w:rsidRPr="007B741A">
        <w:rPr>
          <w:rFonts w:ascii="Kanit Light" w:hAnsi="Kanit Light" w:cs="Kanit Light"/>
          <w:szCs w:val="22"/>
          <w:highlight w:val="yellow"/>
          <w:cs/>
        </w:rPr>
        <w:t>น้ำหนักสัมภาระโหลดใต้ท้องเครื่อง</w:t>
      </w:r>
      <w:r w:rsidRPr="007B741A">
        <w:rPr>
          <w:rFonts w:ascii="Kanit Light" w:hAnsi="Kanit Light" w:cs="Kanit Light"/>
          <w:b/>
          <w:bCs/>
          <w:color w:val="FF0000"/>
          <w:szCs w:val="22"/>
          <w:highlight w:val="yellow"/>
          <w:cs/>
        </w:rPr>
        <w:t xml:space="preserve"> 2</w:t>
      </w:r>
      <w:r w:rsidRPr="007B741A">
        <w:rPr>
          <w:rFonts w:ascii="Kanit Light" w:hAnsi="Kanit Light" w:cs="Kanit Light" w:hint="cs"/>
          <w:b/>
          <w:bCs/>
          <w:color w:val="FF0000"/>
          <w:szCs w:val="22"/>
          <w:highlight w:val="yellow"/>
          <w:cs/>
        </w:rPr>
        <w:t>0</w:t>
      </w:r>
      <w:r w:rsidRPr="007B741A">
        <w:rPr>
          <w:rFonts w:ascii="Kanit Light" w:hAnsi="Kanit Light" w:cs="Kanit Light"/>
          <w:b/>
          <w:bCs/>
          <w:color w:val="FF0000"/>
          <w:szCs w:val="22"/>
          <w:highlight w:val="yellow"/>
          <w:cs/>
        </w:rPr>
        <w:t xml:space="preserve"> </w:t>
      </w:r>
      <w:r w:rsidRPr="007B741A">
        <w:rPr>
          <w:rFonts w:ascii="Kanit Light" w:hAnsi="Kanit Light" w:cs="Kanit Light"/>
          <w:b/>
          <w:bCs/>
          <w:color w:val="FF0000"/>
          <w:szCs w:val="22"/>
          <w:highlight w:val="yellow"/>
        </w:rPr>
        <w:t>Kg</w:t>
      </w:r>
      <w:r w:rsidRPr="007B741A">
        <w:rPr>
          <w:rFonts w:ascii="Kanit Light" w:hAnsi="Kanit Light" w:cs="Kanit Light"/>
          <w:b/>
          <w:bCs/>
          <w:szCs w:val="22"/>
          <w:highlight w:val="yellow"/>
        </w:rPr>
        <w:t>.</w:t>
      </w:r>
      <w:r w:rsidRPr="007B741A">
        <w:rPr>
          <w:rFonts w:ascii="Kanit Light" w:hAnsi="Kanit Light" w:cs="Kanit Light"/>
          <w:szCs w:val="22"/>
          <w:highlight w:val="yellow"/>
        </w:rPr>
        <w:t xml:space="preserve"> / CARRY ON </w:t>
      </w:r>
      <w:r w:rsidRPr="007B741A">
        <w:rPr>
          <w:rFonts w:ascii="Kanit Light" w:hAnsi="Kanit Light" w:cs="Kanit Light"/>
          <w:b/>
          <w:bCs/>
          <w:szCs w:val="22"/>
          <w:highlight w:val="yellow"/>
        </w:rPr>
        <w:t xml:space="preserve"> </w:t>
      </w:r>
      <w:r w:rsidRPr="007B741A">
        <w:rPr>
          <w:rFonts w:ascii="Kanit Light" w:hAnsi="Kanit Light" w:cs="Kanit Light"/>
          <w:b/>
          <w:bCs/>
          <w:color w:val="FF0000"/>
          <w:szCs w:val="22"/>
          <w:highlight w:val="yellow"/>
        </w:rPr>
        <w:t>5</w:t>
      </w:r>
      <w:r w:rsidRPr="007B741A">
        <w:rPr>
          <w:rFonts w:ascii="Kanit Light" w:hAnsi="Kanit Light" w:cs="Kanit Light"/>
          <w:b/>
          <w:bCs/>
          <w:color w:val="FF0000"/>
          <w:szCs w:val="22"/>
          <w:highlight w:val="yellow"/>
          <w:cs/>
        </w:rPr>
        <w:t xml:space="preserve"> </w:t>
      </w:r>
      <w:r w:rsidRPr="007B741A">
        <w:rPr>
          <w:rFonts w:ascii="Kanit Light" w:hAnsi="Kanit Light" w:cs="Kanit Light"/>
          <w:b/>
          <w:bCs/>
          <w:color w:val="FF0000"/>
          <w:szCs w:val="22"/>
          <w:highlight w:val="yellow"/>
        </w:rPr>
        <w:t>Kg.</w:t>
      </w:r>
      <w:r w:rsidRPr="007B741A">
        <w:rPr>
          <w:rFonts w:eastAsia="DengXian"/>
          <w:b/>
          <w:bCs/>
          <w:noProof/>
          <w:color w:val="FF33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และค่าประกันวินาศภัยเครื่องบินตามเงื่อนไขของแต่ละสายการบินที่มีการเรียกเก็บ กรณีสัมภาระเกินท่านต้องเสียค่าปรับตามที่สายการบินเรียกเก็บ</w:t>
      </w:r>
    </w:p>
    <w:p w14:paraId="30001973" w14:textId="77777777" w:rsidR="007B741A" w:rsidRPr="007B741A" w:rsidRDefault="007B741A" w:rsidP="007B741A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ค่าประกันอุบัติเหตุตามกรมธรรม์วงเงิน 1</w:t>
      </w:r>
      <w:r w:rsidRPr="007B741A">
        <w:rPr>
          <w:rFonts w:ascii="Kanit Light" w:eastAsia="Tahoma" w:hAnsi="Kanit Light" w:cs="Kanit Light"/>
          <w:color w:val="000000"/>
          <w:szCs w:val="22"/>
        </w:rPr>
        <w:t>,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000</w:t>
      </w:r>
      <w:r w:rsidRPr="007B741A">
        <w:rPr>
          <w:rFonts w:ascii="Kanit Light" w:eastAsia="Tahoma" w:hAnsi="Kanit Light" w:cs="Kanit Light"/>
          <w:color w:val="000000"/>
          <w:szCs w:val="22"/>
        </w:rPr>
        <w:t>,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000 บาท ค่ารักษาพยาบาล ตามเงื่อนไขของบริษัทฯ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</w:t>
      </w:r>
      <w:r w:rsidRPr="007B741A">
        <w:rPr>
          <w:rFonts w:ascii="Kanit Light" w:eastAsia="Times New Roman" w:hAnsi="Kanit Light" w:cs="Kanit Light"/>
          <w:szCs w:val="22"/>
          <w:cs/>
          <w:lang w:eastAsia="ja-JP"/>
        </w:rPr>
        <w:t xml:space="preserve"> </w:t>
      </w:r>
      <w:r w:rsidRPr="007B741A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เงื่อนไขนี้ไม่คุ้มครองโรคประจำตัว การสูญเสียทรัพย์สินส่วนตัวของผู้เดินทาง และ</w:t>
      </w:r>
      <w:r w:rsidRPr="007B741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</w:p>
    <w:p w14:paraId="0EDD248D" w14:textId="77777777" w:rsidR="007B741A" w:rsidRPr="007B741A" w:rsidRDefault="007B741A" w:rsidP="007B741A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ค่าภาษีสนามบิน และค่าภาษีน้ำมันตามรายการทัวร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์</w:t>
      </w:r>
    </w:p>
    <w:p w14:paraId="54CFEB8B" w14:textId="77777777" w:rsidR="007B741A" w:rsidRPr="007B741A" w:rsidRDefault="007B741A" w:rsidP="007B741A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</w:t>
      </w:r>
    </w:p>
    <w:p w14:paraId="478C27C9" w14:textId="77777777" w:rsidR="00EB662B" w:rsidRDefault="00EB662B" w:rsidP="00EB662B">
      <w:pPr>
        <w:pStyle w:val="ListParagraph"/>
        <w:numPr>
          <w:ilvl w:val="0"/>
          <w:numId w:val="3"/>
        </w:numPr>
        <w:tabs>
          <w:tab w:val="left" w:pos="567"/>
        </w:tabs>
        <w:ind w:left="993" w:hanging="851"/>
        <w:rPr>
          <w:rFonts w:ascii="Kanit Light" w:eastAsia="Tahoma" w:hAnsi="Kanit Light" w:cs="Kanit Light"/>
          <w:color w:val="000000"/>
          <w:szCs w:val="22"/>
        </w:rPr>
      </w:pPr>
      <w:r w:rsidRPr="00EB662B">
        <w:rPr>
          <w:rFonts w:ascii="Kanit Light" w:eastAsia="Tahoma" w:hAnsi="Kanit Light" w:cs="Kanit Light"/>
          <w:color w:val="000000"/>
          <w:szCs w:val="22"/>
          <w:cs/>
        </w:rPr>
        <w:t>รวมภาษีมูลค่าเพิ่ม 7%  และภาษีหัก ณ ที่จ่าย 3%  (ค่าบริการเท่านั้น)</w:t>
      </w:r>
    </w:p>
    <w:p w14:paraId="027C02D5" w14:textId="77777777" w:rsidR="00EB327C" w:rsidRDefault="00EB327C" w:rsidP="00EB327C">
      <w:pPr>
        <w:tabs>
          <w:tab w:val="left" w:pos="567"/>
        </w:tabs>
        <w:rPr>
          <w:rFonts w:ascii="Kanit Light" w:eastAsia="Tahoma" w:hAnsi="Kanit Light" w:cs="Kanit Light"/>
          <w:color w:val="000000"/>
          <w:szCs w:val="22"/>
        </w:rPr>
      </w:pPr>
    </w:p>
    <w:p w14:paraId="66DF2043" w14:textId="77777777" w:rsidR="007B741A" w:rsidRPr="007B741A" w:rsidRDefault="003F1552" w:rsidP="007B741A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6BCA520B" wp14:editId="20C19A61">
                <wp:simplePos x="0" y="0"/>
                <wp:positionH relativeFrom="margin">
                  <wp:align>right</wp:align>
                </wp:positionH>
                <wp:positionV relativeFrom="paragraph">
                  <wp:posOffset>257175</wp:posOffset>
                </wp:positionV>
                <wp:extent cx="6667500" cy="561975"/>
                <wp:effectExtent l="0" t="0" r="19050" b="28575"/>
                <wp:wrapSquare wrapText="bothSides"/>
                <wp:docPr id="5" name="Rectangle: Beveled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6750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103434F" w14:textId="77777777" w:rsidR="007B741A" w:rsidRPr="00EA2428" w:rsidRDefault="007B741A" w:rsidP="007B741A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EA242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EA242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ไม่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053A1614" w14:textId="77777777" w:rsidR="007B741A" w:rsidRDefault="007B741A" w:rsidP="007B741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CA520B" id="Rectangle: Beveled 5" o:spid="_x0000_s1051" type="#_x0000_t84" style="position:absolute;left:0;text-align:left;margin-left:473.8pt;margin-top:20.25pt;width:525pt;height:44.25pt;z-index:2516392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" fillcolor="#65000a" strokecolor="#f2f2f2" strokeweight="1pt">
                <v:fill color2="#b1001a" rotate="t" colors="0 #65000a;.5 #940013;1 #b1001a" focus="100%" type="gradient"/>
                <v:path arrowok="t"/>
                <v:textbox>
                  <w:txbxContent>
                    <w:p w14:paraId="5103434F" w14:textId="77777777" w:rsidR="007B741A" w:rsidRPr="00EA2428" w:rsidRDefault="007B741A" w:rsidP="007B741A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</w:rPr>
                      </w:pP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EA242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EA2428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ไม่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053A1614" w14:textId="77777777" w:rsidR="007B741A" w:rsidRDefault="007B741A" w:rsidP="007B741A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8E586CE" w14:textId="77777777" w:rsidR="007B741A" w:rsidRPr="007B741A" w:rsidRDefault="007B741A" w:rsidP="00C34B22">
      <w:pPr>
        <w:numPr>
          <w:ilvl w:val="0"/>
          <w:numId w:val="2"/>
        </w:numPr>
        <w:tabs>
          <w:tab w:val="left" w:pos="284"/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142"/>
        <w:contextualSpacing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ค่าทำหนังสือเดินทางไทย และเอกสารต่างด้าวต่างๆ </w:t>
      </w:r>
    </w:p>
    <w:p w14:paraId="387145DB" w14:textId="77777777" w:rsidR="007B741A" w:rsidRPr="007B741A" w:rsidRDefault="007B741A" w:rsidP="00C34B22">
      <w:pPr>
        <w:numPr>
          <w:ilvl w:val="0"/>
          <w:numId w:val="2"/>
        </w:numPr>
        <w:tabs>
          <w:tab w:val="left" w:pos="142"/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142"/>
        <w:contextualSpacing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6C91C529" w14:textId="77777777" w:rsidR="007B741A" w:rsidRPr="007B741A" w:rsidRDefault="007B741A" w:rsidP="00C34B22">
      <w:pPr>
        <w:numPr>
          <w:ilvl w:val="0"/>
          <w:numId w:val="2"/>
        </w:numPr>
        <w:tabs>
          <w:tab w:val="left" w:pos="142"/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142"/>
        <w:contextualSpacing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ค่าภาษีทุกรายการคิดจากยอดบริการ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ค่าภาษีเดินทาง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(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ถ้ามีการเรียกเก็บ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) </w:t>
      </w:r>
    </w:p>
    <w:p w14:paraId="2F45B799" w14:textId="77777777" w:rsidR="007B741A" w:rsidRPr="007B741A" w:rsidRDefault="007B741A" w:rsidP="00C34B22">
      <w:pPr>
        <w:numPr>
          <w:ilvl w:val="0"/>
          <w:numId w:val="2"/>
        </w:numPr>
        <w:tabs>
          <w:tab w:val="left" w:pos="709"/>
        </w:tabs>
        <w:autoSpaceDE w:val="0"/>
        <w:autoSpaceDN w:val="0"/>
        <w:adjustRightInd w:val="0"/>
        <w:spacing w:after="0" w:line="276" w:lineRule="auto"/>
        <w:ind w:left="567" w:right="-88" w:hanging="283"/>
        <w:contextualSpacing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ค่าภาษีน้ำมันที่สายการบินเรียกเก็บเพิ่มภายหลังจากทางบริษัทฯ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ได้ออกตั๋วเครื่องบิน และได้ทำการขายโปรแกรมไปแล้ว</w:t>
      </w:r>
    </w:p>
    <w:p w14:paraId="20A12C3F" w14:textId="77777777" w:rsidR="007B741A" w:rsidRPr="007B741A" w:rsidRDefault="007B741A" w:rsidP="00C34B22">
      <w:pPr>
        <w:numPr>
          <w:ilvl w:val="0"/>
          <w:numId w:val="2"/>
        </w:numPr>
        <w:tabs>
          <w:tab w:val="left" w:pos="142"/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142"/>
        <w:contextualSpacing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ค่าพนักงานยกกระเป๋าที่โรงแรม</w:t>
      </w:r>
    </w:p>
    <w:p w14:paraId="622B212F" w14:textId="77777777" w:rsidR="007B741A" w:rsidRPr="007B741A" w:rsidRDefault="007B741A" w:rsidP="00C34B22">
      <w:pPr>
        <w:numPr>
          <w:ilvl w:val="0"/>
          <w:numId w:val="2"/>
        </w:numPr>
        <w:tabs>
          <w:tab w:val="left" w:pos="142"/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142"/>
        <w:contextualSpacing/>
        <w:jc w:val="thaiDistribute"/>
        <w:rPr>
          <w:rFonts w:ascii="Kanit Light" w:eastAsia="Tahoma" w:hAnsi="Kanit Light" w:cs="Kanit Light"/>
          <w:szCs w:val="22"/>
          <w:cs/>
        </w:rPr>
      </w:pPr>
      <w:r w:rsidRPr="007B741A">
        <w:rPr>
          <w:rFonts w:ascii="Kanit Light" w:eastAsia="Tahoma" w:hAnsi="Kanit Light" w:cs="Kanit Light" w:hint="cs"/>
          <w:szCs w:val="22"/>
          <w:cs/>
        </w:rPr>
        <w:t>ค่าวีซ่าเดี่ยว</w:t>
      </w:r>
      <w:r w:rsidRPr="007B741A">
        <w:rPr>
          <w:rFonts w:ascii="Kanit Light" w:eastAsia="Tahoma" w:hAnsi="Kanit Light" w:cs="Kanit Light"/>
          <w:szCs w:val="22"/>
        </w:rPr>
        <w:t>(</w:t>
      </w:r>
      <w:r w:rsidRPr="007B741A">
        <w:rPr>
          <w:rFonts w:ascii="Kanit Light" w:eastAsia="Tahoma" w:hAnsi="Kanit Light" w:cs="Kanit Light" w:hint="cs"/>
          <w:szCs w:val="22"/>
          <w:cs/>
        </w:rPr>
        <w:t>กรณีถ้ามี</w:t>
      </w:r>
      <w:r w:rsidRPr="007B741A">
        <w:rPr>
          <w:rFonts w:ascii="Kanit Light" w:eastAsia="Tahoma" w:hAnsi="Kanit Light" w:cs="Kanit Light"/>
          <w:szCs w:val="22"/>
        </w:rPr>
        <w:t>)</w:t>
      </w:r>
    </w:p>
    <w:p w14:paraId="73FF2BB0" w14:textId="3F3DF979" w:rsidR="007B741A" w:rsidRPr="00D72020" w:rsidRDefault="007B741A" w:rsidP="00D72020">
      <w:pPr>
        <w:numPr>
          <w:ilvl w:val="0"/>
          <w:numId w:val="2"/>
        </w:numPr>
        <w:tabs>
          <w:tab w:val="left" w:pos="142"/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142"/>
        <w:contextualSpacing/>
        <w:rPr>
          <w:rFonts w:ascii="Kanit Light" w:eastAsia="Tahoma" w:hAnsi="Kanit Light" w:cs="Kanit Light"/>
          <w:color w:val="000000"/>
          <w:szCs w:val="22"/>
          <w:cs/>
        </w:rPr>
      </w:pPr>
      <w:r w:rsidRPr="00D72020">
        <w:rPr>
          <w:rFonts w:ascii="Kanit Light" w:eastAsia="Tahoma" w:hAnsi="Kanit Light" w:cs="Kanit Light" w:hint="cs"/>
          <w:b/>
          <w:bCs/>
          <w:szCs w:val="22"/>
          <w:cs/>
        </w:rPr>
        <w:t xml:space="preserve">ขออนุญาตเก็บค่าทิปไกด์วันแรก ณ สนามบิน </w:t>
      </w:r>
      <w:r w:rsidRPr="00D72020">
        <w:rPr>
          <w:rFonts w:ascii="Kanit Light" w:eastAsia="Tahoma" w:hAnsi="Kanit Light" w:cs="Kanit Light"/>
          <w:b/>
          <w:bCs/>
          <w:szCs w:val="22"/>
          <w:cs/>
        </w:rPr>
        <w:t xml:space="preserve">ค่าทิปไกด์ คนขับรถ </w:t>
      </w:r>
      <w:r w:rsidRPr="00D72020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>ท่านละ</w:t>
      </w:r>
      <w:r w:rsidRPr="00D72020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 xml:space="preserve"> </w:t>
      </w:r>
      <w:r w:rsidR="00534FDB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>1</w:t>
      </w:r>
      <w:r w:rsidRPr="00D72020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>,</w:t>
      </w:r>
      <w:r w:rsidR="00534FDB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>8</w:t>
      </w:r>
      <w:r w:rsidRPr="00D72020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>00 บาท /</w:t>
      </w:r>
      <w:r w:rsidRPr="00D72020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rtl/>
          <w:cs/>
        </w:rPr>
        <w:t>ท่าน</w:t>
      </w:r>
      <w:r w:rsidRPr="00D72020">
        <w:rPr>
          <w:rFonts w:ascii="Kanit Light" w:eastAsia="Tahoma" w:hAnsi="Kanit Light" w:cs="Kanit Light"/>
          <w:b/>
          <w:bCs/>
          <w:color w:val="FF0000"/>
          <w:szCs w:val="22"/>
          <w:rtl/>
          <w:cs/>
        </w:rPr>
        <w:t xml:space="preserve"> </w:t>
      </w:r>
      <w:r w:rsidRPr="00D72020">
        <w:rPr>
          <w:rFonts w:ascii="Kanit Light" w:eastAsia="Tahoma" w:hAnsi="Kanit Light" w:cs="Kanit Light" w:hint="cs"/>
          <w:b/>
          <w:bCs/>
          <w:szCs w:val="22"/>
          <w:cs/>
        </w:rPr>
        <w:t xml:space="preserve"> </w:t>
      </w:r>
      <w:r w:rsidRPr="00D72020">
        <w:rPr>
          <w:rFonts w:ascii="Kanit Light" w:eastAsia="Tahoma" w:hAnsi="Kanit Light" w:cs="Kanit Light"/>
          <w:b/>
          <w:bCs/>
          <w:szCs w:val="22"/>
          <w:cs/>
        </w:rPr>
        <w:br/>
      </w:r>
    </w:p>
    <w:p w14:paraId="1F3BF7A6" w14:textId="77777777" w:rsidR="007B741A" w:rsidRPr="007B741A" w:rsidRDefault="003F1552" w:rsidP="007B741A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4A49C808" wp14:editId="14DB36BF">
                <wp:simplePos x="0" y="0"/>
                <wp:positionH relativeFrom="margin">
                  <wp:align>right</wp:align>
                </wp:positionH>
                <wp:positionV relativeFrom="paragraph">
                  <wp:posOffset>133350</wp:posOffset>
                </wp:positionV>
                <wp:extent cx="6619875" cy="561975"/>
                <wp:effectExtent l="0" t="0" r="9525" b="9525"/>
                <wp:wrapSquare wrapText="bothSides"/>
                <wp:docPr id="4" name="Rectangle: Beveled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B479904" w14:textId="77777777" w:rsidR="007B741A" w:rsidRPr="00EA2428" w:rsidRDefault="007B741A" w:rsidP="007B741A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EA242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หมายเหตุ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74C5F8A1" w14:textId="77777777" w:rsidR="007B741A" w:rsidRDefault="007B741A" w:rsidP="007B741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49C808" id="Rectangle: Beveled 4" o:spid="_x0000_s1051" type="#_x0000_t84" style="position:absolute;left:0;text-align:left;margin-left:470.05pt;margin-top:10.5pt;width:521.25pt;height:44.25pt;z-index:25164032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" fillcolor="#700" strokecolor="#f2f2f2" strokeweight="1pt">
                <v:fill color2="#ce0000" rotate="t" colors="0 #700;.5 #ad0000;1 #ce0000" focus="100%" type="gradient"/>
                <v:path arrowok="t"/>
                <v:textbox>
                  <w:txbxContent>
                    <w:p w14:paraId="2B479904" w14:textId="77777777" w:rsidR="007B741A" w:rsidRPr="00EA2428" w:rsidRDefault="007B741A" w:rsidP="007B741A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</w:rPr>
                      </w:pPr>
                      <w:r w:rsidRPr="00EA242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หมายเหตุ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74C5F8A1" w14:textId="77777777" w:rsidR="007B741A" w:rsidRDefault="007B741A" w:rsidP="007B741A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B741A" w:rsidRPr="007B741A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="007B741A" w:rsidRPr="007B741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7B741A" w:rsidRPr="007B741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="007B741A" w:rsidRPr="007B741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7B741A" w:rsidRPr="007B741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="007B741A"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7B741A" w:rsidRPr="007B741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="007B741A"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7B741A" w:rsidRPr="007B741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="007B741A"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7B741A" w:rsidRPr="007B741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</w:t>
      </w:r>
      <w:r w:rsidR="007B741A" w:rsidRPr="007B741A">
        <w:rPr>
          <w:rFonts w:ascii="Kanit Light" w:eastAsia="Tahoma" w:hAnsi="Kanit Light" w:cs="Kanit Light" w:hint="cs"/>
          <w:color w:val="000000"/>
          <w:szCs w:val="22"/>
          <w:cs/>
        </w:rPr>
        <w:t>ไข</w:t>
      </w:r>
      <w:r w:rsidR="007B741A" w:rsidRPr="007B741A">
        <w:rPr>
          <w:rFonts w:ascii="Kanit Light" w:eastAsia="Tahoma" w:hAnsi="Kanit Light" w:cs="Kanit Light"/>
          <w:color w:val="000000"/>
          <w:szCs w:val="22"/>
          <w:cs/>
        </w:rPr>
        <w:t>ข้อตกลงต่างๆ</w:t>
      </w:r>
      <w:r w:rsidR="007B741A"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7B741A" w:rsidRPr="007B741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5A9866C2" w14:textId="77777777" w:rsidR="007B741A" w:rsidRPr="007B741A" w:rsidRDefault="007B741A" w:rsidP="007B741A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3AAF6F2" w14:textId="77777777" w:rsidR="007B741A" w:rsidRPr="007B741A" w:rsidRDefault="007B741A" w:rsidP="007B741A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szCs w:val="22"/>
        </w:rPr>
      </w:pPr>
      <w:r w:rsidRPr="007B741A">
        <w:rPr>
          <w:rFonts w:ascii="Kanit Light" w:eastAsia="Tahoma" w:hAnsi="Kanit Light" w:cs="Kanit Light" w:hint="cs"/>
          <w:szCs w:val="22"/>
          <w:cs/>
        </w:rPr>
        <w:t>ค่า</w:t>
      </w:r>
      <w:r w:rsidRPr="007B741A">
        <w:rPr>
          <w:rFonts w:ascii="Kanit Light" w:eastAsia="Tahoma" w:hAnsi="Kanit Light" w:cs="Kanit Light"/>
          <w:szCs w:val="22"/>
          <w:cs/>
        </w:rPr>
        <w:t>ทัวร์สำหรับคนไทยที่ถือพาสปอร์ตไทย</w:t>
      </w:r>
      <w:r w:rsidRPr="007B741A">
        <w:rPr>
          <w:rFonts w:ascii="Kanit Light" w:eastAsia="Tahoma" w:hAnsi="Kanit Light" w:cs="Kanit Light" w:hint="cs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i/>
          <w:iCs/>
          <w:szCs w:val="22"/>
          <w:u w:val="single"/>
        </w:rPr>
        <w:t>(</w:t>
      </w:r>
      <w:r w:rsidRPr="007B741A">
        <w:rPr>
          <w:rFonts w:ascii="Kanit Light" w:eastAsia="Tahoma" w:hAnsi="Kanit Light" w:cs="Kanit Light" w:hint="cs"/>
          <w:i/>
          <w:iCs/>
          <w:szCs w:val="22"/>
          <w:u w:val="single"/>
          <w:cs/>
        </w:rPr>
        <w:t>ปกเล่มสีเลือดหมู</w:t>
      </w:r>
      <w:r w:rsidRPr="007B741A">
        <w:rPr>
          <w:rFonts w:ascii="Kanit Light" w:eastAsia="Tahoma" w:hAnsi="Kanit Light" w:cs="Kanit Light"/>
          <w:i/>
          <w:iCs/>
          <w:szCs w:val="22"/>
          <w:u w:val="single"/>
        </w:rPr>
        <w:t>)</w:t>
      </w:r>
      <w:r w:rsidRPr="007B741A">
        <w:rPr>
          <w:rFonts w:ascii="Kanit Light" w:eastAsia="Tahoma" w:hAnsi="Kanit Light" w:cs="Kanit Light" w:hint="cs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szCs w:val="22"/>
          <w:cs/>
        </w:rPr>
        <w:t>เท่านั้น</w:t>
      </w:r>
    </w:p>
    <w:p w14:paraId="70D06CEA" w14:textId="77777777" w:rsidR="007B741A" w:rsidRPr="007B741A" w:rsidRDefault="007B741A" w:rsidP="007B741A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6EF4665" w14:textId="77777777" w:rsidR="007B741A" w:rsidRPr="007B741A" w:rsidRDefault="007B741A" w:rsidP="007B741A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46C4E0F" w14:textId="77777777" w:rsidR="007B741A" w:rsidRPr="007B741A" w:rsidRDefault="007B741A" w:rsidP="007B741A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7B741A">
        <w:rPr>
          <w:rFonts w:ascii="Kanit Light" w:eastAsia="Tahoma" w:hAnsi="Kanit Light" w:cs="Kanit Light"/>
          <w:color w:val="000000"/>
          <w:szCs w:val="22"/>
        </w:rPr>
        <w:t>,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, </w:t>
      </w:r>
    </w:p>
    <w:p w14:paraId="69FB6638" w14:textId="77777777" w:rsidR="007B741A" w:rsidRPr="007B741A" w:rsidRDefault="007B741A" w:rsidP="007B741A">
      <w:p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C8D6B33" w14:textId="77777777" w:rsidR="007B741A" w:rsidRPr="007B741A" w:rsidRDefault="007B741A" w:rsidP="007B741A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8568335" w14:textId="77777777" w:rsidR="007B741A" w:rsidRPr="007B741A" w:rsidRDefault="007B741A" w:rsidP="007B741A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แล้วทางบริษัทฯ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9F44F82" w14:textId="77777777" w:rsidR="007B741A" w:rsidRPr="007B741A" w:rsidRDefault="007B741A" w:rsidP="007B741A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2C9B2477" w14:textId="77777777" w:rsidR="007B741A" w:rsidRPr="007B741A" w:rsidRDefault="007B741A" w:rsidP="007B741A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ไม่สามารถรับประกันได้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56D2B4FB" w14:textId="1914179D" w:rsidR="007B741A" w:rsidRPr="007B741A" w:rsidRDefault="007B741A" w:rsidP="007B741A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7B741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</w:t>
      </w:r>
      <w:proofErr w:type="spellStart"/>
      <w:r w:rsidRPr="007B741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วิ</w:t>
      </w:r>
      <w:r w:rsidRPr="007B741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proofErr w:type="spellEnd"/>
      <w:r w:rsidRPr="007B741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="00800C1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="00800C1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="00800C1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6C75F386" w14:textId="77777777" w:rsidR="007B741A" w:rsidRPr="007B741A" w:rsidRDefault="007B741A" w:rsidP="007B741A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ิ์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40C3C91" w14:textId="77777777" w:rsidR="007B741A" w:rsidRPr="007B741A" w:rsidRDefault="007B741A" w:rsidP="007B741A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7B741A">
        <w:rPr>
          <w:rFonts w:ascii="Kanit Light" w:eastAsia="Tahoma" w:hAnsi="Kanit Light" w:cs="Kanit Light"/>
          <w:color w:val="000000"/>
          <w:szCs w:val="22"/>
        </w:rPr>
        <w:t> 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p w14:paraId="647C34E8" w14:textId="77777777" w:rsidR="00495966" w:rsidRPr="00E02EED" w:rsidRDefault="00495966" w:rsidP="002612E6">
      <w:pPr>
        <w:spacing w:line="240" w:lineRule="auto"/>
        <w:jc w:val="thaiDistribute"/>
        <w:rPr>
          <w:szCs w:val="22"/>
        </w:rPr>
      </w:pPr>
      <w:bookmarkStart w:id="16" w:name="_Hlk89350995"/>
      <w:bookmarkEnd w:id="16"/>
    </w:p>
    <w:sectPr w:rsidR="00495966" w:rsidRPr="00E02EED" w:rsidSect="00843E3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776C586" w14:textId="77777777" w:rsidR="007F6469" w:rsidRDefault="007F6469" w:rsidP="007C5881">
      <w:pPr>
        <w:spacing w:after="0" w:line="240" w:lineRule="auto"/>
      </w:pPr>
      <w:r>
        <w:separator/>
      </w:r>
    </w:p>
  </w:endnote>
  <w:endnote w:type="continuationSeparator" w:id="0">
    <w:p w14:paraId="3455B25D" w14:textId="77777777" w:rsidR="007F6469" w:rsidRDefault="007F6469" w:rsidP="007C58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Kanit Light">
    <w:altName w:val="Browallia New"/>
    <w:charset w:val="DE"/>
    <w:family w:val="auto"/>
    <w:pitch w:val="variable"/>
    <w:sig w:usb0="A10000FF" w:usb1="5000207B" w:usb2="00000000" w:usb3="00000000" w:csb0="00010193" w:csb1="00000000"/>
    <w:embedRegular r:id="rId1" w:fontKey="{7EEA8D52-EB5F-4A7C-928D-59BA0236740C}"/>
    <w:embedBold r:id="rId2" w:fontKey="{06C54727-0A63-430B-91AD-5D99DD079D9B}"/>
    <w:embedItalic r:id="rId3" w:fontKey="{45CDB106-3D4E-4A2D-92A6-48723170DF8E}"/>
    <w:embedBoldItalic r:id="rId4" w:fontKey="{76C4432A-F060-40CD-B0EB-DFC5FA6D9497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subsetted="1" w:fontKey="{0397DAFC-3D90-4BD6-936A-F13832826403}"/>
    <w:embedBold r:id="rId6" w:subsetted="1" w:fontKey="{5B7CCBA2-98C7-4DB6-8FA5-64069C5AC87E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7" w:subsetted="1" w:fontKey="{34E86F5D-F5BE-4E63-8381-AB5DDA9AB0CE}"/>
    <w:embedBold r:id="rId8" w:subsetted="1" w:fontKey="{0A55FD86-C6E2-4625-9604-AB866E83EF88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9" w:fontKey="{2DE7E010-757B-4F88-95C8-B1937D6E713F}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9E31662" w14:textId="77777777" w:rsidR="007F6469" w:rsidRDefault="007F6469" w:rsidP="007C5881">
      <w:pPr>
        <w:spacing w:after="0" w:line="240" w:lineRule="auto"/>
      </w:pPr>
      <w:r>
        <w:separator/>
      </w:r>
    </w:p>
  </w:footnote>
  <w:footnote w:type="continuationSeparator" w:id="0">
    <w:p w14:paraId="33403AB6" w14:textId="77777777" w:rsidR="007F6469" w:rsidRDefault="007F6469" w:rsidP="007C588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DC15CD"/>
    <w:multiLevelType w:val="hybridMultilevel"/>
    <w:tmpl w:val="3490DE6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9AE01184"/>
    <w:lvl w:ilvl="0" w:tplc="435A65DA">
      <w:start w:val="1"/>
      <w:numFmt w:val="decimal"/>
      <w:lvlText w:val="%1."/>
      <w:lvlJc w:val="left"/>
      <w:pPr>
        <w:ind w:left="1364" w:hanging="360"/>
      </w:pPr>
      <w:rPr>
        <w:rFonts w:ascii="Kanit Light" w:eastAsia="Tahoma" w:hAnsi="Kanit Light" w:cs="Kanit Light"/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2084" w:hanging="360"/>
      </w:pPr>
    </w:lvl>
    <w:lvl w:ilvl="2" w:tplc="FFFFFFFF">
      <w:start w:val="1"/>
      <w:numFmt w:val="lowerRoman"/>
      <w:lvlText w:val="%3."/>
      <w:lvlJc w:val="right"/>
      <w:pPr>
        <w:ind w:left="2804" w:hanging="180"/>
      </w:pPr>
    </w:lvl>
    <w:lvl w:ilvl="3" w:tplc="FFFFFFFF">
      <w:start w:val="1"/>
      <w:numFmt w:val="decimal"/>
      <w:lvlText w:val="%4."/>
      <w:lvlJc w:val="left"/>
      <w:pPr>
        <w:ind w:left="3524" w:hanging="360"/>
      </w:pPr>
    </w:lvl>
    <w:lvl w:ilvl="4" w:tplc="FFFFFFFF">
      <w:start w:val="1"/>
      <w:numFmt w:val="lowerLetter"/>
      <w:lvlText w:val="%5."/>
      <w:lvlJc w:val="left"/>
      <w:pPr>
        <w:ind w:left="4244" w:hanging="360"/>
      </w:pPr>
    </w:lvl>
    <w:lvl w:ilvl="5" w:tplc="FFFFFFFF">
      <w:start w:val="1"/>
      <w:numFmt w:val="lowerRoman"/>
      <w:lvlText w:val="%6."/>
      <w:lvlJc w:val="right"/>
      <w:pPr>
        <w:ind w:left="4964" w:hanging="180"/>
      </w:pPr>
    </w:lvl>
    <w:lvl w:ilvl="6" w:tplc="FFFFFFFF">
      <w:start w:val="1"/>
      <w:numFmt w:val="decimal"/>
      <w:lvlText w:val="%7."/>
      <w:lvlJc w:val="left"/>
      <w:pPr>
        <w:ind w:left="5684" w:hanging="360"/>
      </w:pPr>
    </w:lvl>
    <w:lvl w:ilvl="7" w:tplc="FFFFFFFF">
      <w:start w:val="1"/>
      <w:numFmt w:val="lowerLetter"/>
      <w:lvlText w:val="%8."/>
      <w:lvlJc w:val="left"/>
      <w:pPr>
        <w:ind w:left="6404" w:hanging="360"/>
      </w:pPr>
    </w:lvl>
    <w:lvl w:ilvl="8" w:tplc="FFFFFFFF">
      <w:start w:val="1"/>
      <w:numFmt w:val="lowerRoman"/>
      <w:lvlText w:val="%9."/>
      <w:lvlJc w:val="right"/>
      <w:pPr>
        <w:ind w:left="7124" w:hanging="180"/>
      </w:pPr>
    </w:lvl>
  </w:abstractNum>
  <w:abstractNum w:abstractNumId="2" w15:restartNumberingAfterBreak="0">
    <w:nsid w:val="1F412EEC"/>
    <w:multiLevelType w:val="hybridMultilevel"/>
    <w:tmpl w:val="FA46032E"/>
    <w:lvl w:ilvl="0" w:tplc="980ED07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" w15:restartNumberingAfterBreak="0">
    <w:nsid w:val="24756089"/>
    <w:multiLevelType w:val="hybridMultilevel"/>
    <w:tmpl w:val="6206E6EE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B3E28708">
      <w:start w:val="1"/>
      <w:numFmt w:val="decimal"/>
      <w:lvlText w:val="%4."/>
      <w:lvlJc w:val="left"/>
      <w:pPr>
        <w:ind w:left="2454" w:hanging="360"/>
      </w:pPr>
      <w:rPr>
        <w:rFonts w:ascii="Kanit Light" w:eastAsia="Tahoma" w:hAnsi="Kanit Light" w:cs="Kanit Light"/>
      </w:rPr>
    </w:lvl>
    <w:lvl w:ilvl="4" w:tplc="04090019" w:tentative="1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4" w15:restartNumberingAfterBreak="0">
    <w:nsid w:val="26AA0E4F"/>
    <w:multiLevelType w:val="hybridMultilevel"/>
    <w:tmpl w:val="C4603892"/>
    <w:lvl w:ilvl="0" w:tplc="858A74A2">
      <w:start w:val="1"/>
      <w:numFmt w:val="decimal"/>
      <w:lvlText w:val="%1."/>
      <w:lvlJc w:val="left"/>
      <w:pPr>
        <w:ind w:left="360" w:hanging="360"/>
      </w:pPr>
      <w:rPr>
        <w:b w:val="0"/>
        <w:bCs/>
        <w:color w:val="auto"/>
        <w:sz w:val="20"/>
        <w:szCs w:val="16"/>
        <w:lang w:bidi="th-TH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79C33DC"/>
    <w:multiLevelType w:val="hybridMultilevel"/>
    <w:tmpl w:val="A87C309A"/>
    <w:lvl w:ilvl="0" w:tplc="EDCC3904">
      <w:start w:val="15"/>
      <w:numFmt w:val="bullet"/>
      <w:lvlText w:val=""/>
      <w:lvlJc w:val="left"/>
      <w:pPr>
        <w:ind w:left="720" w:hanging="360"/>
      </w:pPr>
      <w:rPr>
        <w:rFonts w:ascii="Symbol" w:eastAsia="Times New Roman" w:hAnsi="Symbol" w:cs="Kanit Light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4456611"/>
    <w:multiLevelType w:val="hybridMultilevel"/>
    <w:tmpl w:val="B9A812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7EE721B"/>
    <w:multiLevelType w:val="hybridMultilevel"/>
    <w:tmpl w:val="801C20CE"/>
    <w:lvl w:ilvl="0" w:tplc="FB4653F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  <w:color w:val="000000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88A78FB"/>
    <w:multiLevelType w:val="multilevel"/>
    <w:tmpl w:val="166A4D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494155082">
    <w:abstractNumId w:val="7"/>
  </w:num>
  <w:num w:numId="2" w16cid:durableId="2074310644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655379224">
    <w:abstractNumId w:val="1"/>
  </w:num>
  <w:num w:numId="4" w16cid:durableId="1329938478">
    <w:abstractNumId w:val="3"/>
  </w:num>
  <w:num w:numId="5" w16cid:durableId="1976181965">
    <w:abstractNumId w:val="2"/>
  </w:num>
  <w:num w:numId="6" w16cid:durableId="451172019">
    <w:abstractNumId w:val="6"/>
  </w:num>
  <w:num w:numId="7" w16cid:durableId="1190994650">
    <w:abstractNumId w:val="0"/>
  </w:num>
  <w:num w:numId="8" w16cid:durableId="1690180635">
    <w:abstractNumId w:val="4"/>
  </w:num>
  <w:num w:numId="9" w16cid:durableId="393116647">
    <w:abstractNumId w:val="5"/>
  </w:num>
  <w:num w:numId="10" w16cid:durableId="1865703885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attachedTemplate r:id="rId1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F7B48"/>
    <w:rsid w:val="00000584"/>
    <w:rsid w:val="00000840"/>
    <w:rsid w:val="0000168E"/>
    <w:rsid w:val="00003CF7"/>
    <w:rsid w:val="000051B9"/>
    <w:rsid w:val="0000601C"/>
    <w:rsid w:val="00006D58"/>
    <w:rsid w:val="00011C06"/>
    <w:rsid w:val="0001610E"/>
    <w:rsid w:val="00020B09"/>
    <w:rsid w:val="00024BFA"/>
    <w:rsid w:val="00032774"/>
    <w:rsid w:val="0003311D"/>
    <w:rsid w:val="000344BB"/>
    <w:rsid w:val="00041A2C"/>
    <w:rsid w:val="00042C3D"/>
    <w:rsid w:val="000444AA"/>
    <w:rsid w:val="00047080"/>
    <w:rsid w:val="00050896"/>
    <w:rsid w:val="000509BE"/>
    <w:rsid w:val="000510DB"/>
    <w:rsid w:val="00056318"/>
    <w:rsid w:val="00061D64"/>
    <w:rsid w:val="0007066D"/>
    <w:rsid w:val="00070B8A"/>
    <w:rsid w:val="000713EC"/>
    <w:rsid w:val="00071ACC"/>
    <w:rsid w:val="00074B42"/>
    <w:rsid w:val="00075350"/>
    <w:rsid w:val="00076645"/>
    <w:rsid w:val="00080AB3"/>
    <w:rsid w:val="00081C45"/>
    <w:rsid w:val="00081DE7"/>
    <w:rsid w:val="00083E2E"/>
    <w:rsid w:val="0008425C"/>
    <w:rsid w:val="00095E0E"/>
    <w:rsid w:val="000A429E"/>
    <w:rsid w:val="000A46C3"/>
    <w:rsid w:val="000B4702"/>
    <w:rsid w:val="000B542C"/>
    <w:rsid w:val="000B7327"/>
    <w:rsid w:val="000C0A19"/>
    <w:rsid w:val="000C0E6B"/>
    <w:rsid w:val="000C1A20"/>
    <w:rsid w:val="000C1E86"/>
    <w:rsid w:val="000C1F22"/>
    <w:rsid w:val="000C5CF3"/>
    <w:rsid w:val="000D0A54"/>
    <w:rsid w:val="000D113F"/>
    <w:rsid w:val="000D243D"/>
    <w:rsid w:val="000D3670"/>
    <w:rsid w:val="000E0E3A"/>
    <w:rsid w:val="000E30C1"/>
    <w:rsid w:val="000E4998"/>
    <w:rsid w:val="000E4B96"/>
    <w:rsid w:val="000E7DCB"/>
    <w:rsid w:val="000F2363"/>
    <w:rsid w:val="000F547E"/>
    <w:rsid w:val="000F5D84"/>
    <w:rsid w:val="000F5EEC"/>
    <w:rsid w:val="000F6A8C"/>
    <w:rsid w:val="00101526"/>
    <w:rsid w:val="001030E6"/>
    <w:rsid w:val="00112650"/>
    <w:rsid w:val="00113B9A"/>
    <w:rsid w:val="00113E11"/>
    <w:rsid w:val="00114F8E"/>
    <w:rsid w:val="00120F29"/>
    <w:rsid w:val="00121A54"/>
    <w:rsid w:val="00136927"/>
    <w:rsid w:val="00144D06"/>
    <w:rsid w:val="00150E0F"/>
    <w:rsid w:val="00155DB6"/>
    <w:rsid w:val="0015737B"/>
    <w:rsid w:val="0016275F"/>
    <w:rsid w:val="0016333F"/>
    <w:rsid w:val="001700E9"/>
    <w:rsid w:val="00173110"/>
    <w:rsid w:val="0017312F"/>
    <w:rsid w:val="001750DB"/>
    <w:rsid w:val="001771DB"/>
    <w:rsid w:val="00180E53"/>
    <w:rsid w:val="00181101"/>
    <w:rsid w:val="00181DF9"/>
    <w:rsid w:val="00183966"/>
    <w:rsid w:val="0018499A"/>
    <w:rsid w:val="0018655B"/>
    <w:rsid w:val="00186CA2"/>
    <w:rsid w:val="00187722"/>
    <w:rsid w:val="00190094"/>
    <w:rsid w:val="001A759D"/>
    <w:rsid w:val="001A78C1"/>
    <w:rsid w:val="001B0450"/>
    <w:rsid w:val="001B29FA"/>
    <w:rsid w:val="001B2F02"/>
    <w:rsid w:val="001B483E"/>
    <w:rsid w:val="001C3B58"/>
    <w:rsid w:val="001C7171"/>
    <w:rsid w:val="001D0F9A"/>
    <w:rsid w:val="001D1110"/>
    <w:rsid w:val="001D3CE4"/>
    <w:rsid w:val="001D594E"/>
    <w:rsid w:val="001D7FFB"/>
    <w:rsid w:val="001E1B4F"/>
    <w:rsid w:val="001E1CA1"/>
    <w:rsid w:val="001E298A"/>
    <w:rsid w:val="001E34FA"/>
    <w:rsid w:val="001E4D05"/>
    <w:rsid w:val="001E5657"/>
    <w:rsid w:val="001F1D79"/>
    <w:rsid w:val="001F6C74"/>
    <w:rsid w:val="001F7ECE"/>
    <w:rsid w:val="00200F29"/>
    <w:rsid w:val="0020246C"/>
    <w:rsid w:val="00204B24"/>
    <w:rsid w:val="00205D33"/>
    <w:rsid w:val="00217A63"/>
    <w:rsid w:val="00217E8A"/>
    <w:rsid w:val="00225D65"/>
    <w:rsid w:val="00226C79"/>
    <w:rsid w:val="002366D7"/>
    <w:rsid w:val="00241B87"/>
    <w:rsid w:val="00243BA5"/>
    <w:rsid w:val="002451DF"/>
    <w:rsid w:val="002457F1"/>
    <w:rsid w:val="00247D1D"/>
    <w:rsid w:val="002520DC"/>
    <w:rsid w:val="00253AAA"/>
    <w:rsid w:val="00256FAA"/>
    <w:rsid w:val="00257A94"/>
    <w:rsid w:val="002612E6"/>
    <w:rsid w:val="00262647"/>
    <w:rsid w:val="00262E4E"/>
    <w:rsid w:val="00264DCE"/>
    <w:rsid w:val="00270754"/>
    <w:rsid w:val="00272AA2"/>
    <w:rsid w:val="002738A2"/>
    <w:rsid w:val="00274277"/>
    <w:rsid w:val="00275D4A"/>
    <w:rsid w:val="00276B7C"/>
    <w:rsid w:val="002770C6"/>
    <w:rsid w:val="002773EC"/>
    <w:rsid w:val="00280FA7"/>
    <w:rsid w:val="0029048F"/>
    <w:rsid w:val="00290D0F"/>
    <w:rsid w:val="00291223"/>
    <w:rsid w:val="00293309"/>
    <w:rsid w:val="00295261"/>
    <w:rsid w:val="00297C04"/>
    <w:rsid w:val="002A122E"/>
    <w:rsid w:val="002A6955"/>
    <w:rsid w:val="002A6B99"/>
    <w:rsid w:val="002B514F"/>
    <w:rsid w:val="002C2003"/>
    <w:rsid w:val="002C57CE"/>
    <w:rsid w:val="002D4AA8"/>
    <w:rsid w:val="002D7CDD"/>
    <w:rsid w:val="002E2606"/>
    <w:rsid w:val="002E42BE"/>
    <w:rsid w:val="002E4452"/>
    <w:rsid w:val="002F1984"/>
    <w:rsid w:val="002F2225"/>
    <w:rsid w:val="002F4AA3"/>
    <w:rsid w:val="002F7B48"/>
    <w:rsid w:val="00301A7B"/>
    <w:rsid w:val="003034C9"/>
    <w:rsid w:val="00305A34"/>
    <w:rsid w:val="00311624"/>
    <w:rsid w:val="0031462A"/>
    <w:rsid w:val="003149FE"/>
    <w:rsid w:val="003166BD"/>
    <w:rsid w:val="00321C82"/>
    <w:rsid w:val="00322B91"/>
    <w:rsid w:val="00323DE7"/>
    <w:rsid w:val="003244E4"/>
    <w:rsid w:val="00325E3F"/>
    <w:rsid w:val="003356E2"/>
    <w:rsid w:val="00336F71"/>
    <w:rsid w:val="0034074D"/>
    <w:rsid w:val="00343155"/>
    <w:rsid w:val="003432FF"/>
    <w:rsid w:val="00347170"/>
    <w:rsid w:val="0035130B"/>
    <w:rsid w:val="003521A3"/>
    <w:rsid w:val="003533F1"/>
    <w:rsid w:val="0036304D"/>
    <w:rsid w:val="00365844"/>
    <w:rsid w:val="00370A0C"/>
    <w:rsid w:val="00380023"/>
    <w:rsid w:val="00382AB0"/>
    <w:rsid w:val="00387C9E"/>
    <w:rsid w:val="00387EEA"/>
    <w:rsid w:val="0039030D"/>
    <w:rsid w:val="0039083D"/>
    <w:rsid w:val="00394AEF"/>
    <w:rsid w:val="00396B07"/>
    <w:rsid w:val="003A25D1"/>
    <w:rsid w:val="003A2640"/>
    <w:rsid w:val="003A4A9B"/>
    <w:rsid w:val="003B0218"/>
    <w:rsid w:val="003B20AE"/>
    <w:rsid w:val="003B3D53"/>
    <w:rsid w:val="003B42E6"/>
    <w:rsid w:val="003C0F70"/>
    <w:rsid w:val="003C1302"/>
    <w:rsid w:val="003D0122"/>
    <w:rsid w:val="003D3272"/>
    <w:rsid w:val="003D6A01"/>
    <w:rsid w:val="003D767E"/>
    <w:rsid w:val="003E1F5E"/>
    <w:rsid w:val="003E66A6"/>
    <w:rsid w:val="003F013D"/>
    <w:rsid w:val="003F1552"/>
    <w:rsid w:val="003F2D44"/>
    <w:rsid w:val="003F415B"/>
    <w:rsid w:val="00400E41"/>
    <w:rsid w:val="004105B0"/>
    <w:rsid w:val="00410A6A"/>
    <w:rsid w:val="00410E8A"/>
    <w:rsid w:val="00411C30"/>
    <w:rsid w:val="00416702"/>
    <w:rsid w:val="004279ED"/>
    <w:rsid w:val="00430F70"/>
    <w:rsid w:val="00431167"/>
    <w:rsid w:val="00434386"/>
    <w:rsid w:val="00434564"/>
    <w:rsid w:val="004352DD"/>
    <w:rsid w:val="00436109"/>
    <w:rsid w:val="00436A13"/>
    <w:rsid w:val="0044404D"/>
    <w:rsid w:val="00444D91"/>
    <w:rsid w:val="00445AC6"/>
    <w:rsid w:val="00446542"/>
    <w:rsid w:val="00447720"/>
    <w:rsid w:val="00453072"/>
    <w:rsid w:val="00453082"/>
    <w:rsid w:val="00455EA0"/>
    <w:rsid w:val="004562DF"/>
    <w:rsid w:val="00466A08"/>
    <w:rsid w:val="00467392"/>
    <w:rsid w:val="00476B88"/>
    <w:rsid w:val="004830C1"/>
    <w:rsid w:val="00484725"/>
    <w:rsid w:val="00485D4B"/>
    <w:rsid w:val="00486588"/>
    <w:rsid w:val="00486668"/>
    <w:rsid w:val="00490FF2"/>
    <w:rsid w:val="004949C9"/>
    <w:rsid w:val="00495051"/>
    <w:rsid w:val="00495966"/>
    <w:rsid w:val="004A1301"/>
    <w:rsid w:val="004A24E8"/>
    <w:rsid w:val="004A356E"/>
    <w:rsid w:val="004A3B85"/>
    <w:rsid w:val="004B087E"/>
    <w:rsid w:val="004B0FCF"/>
    <w:rsid w:val="004B495F"/>
    <w:rsid w:val="004C1A30"/>
    <w:rsid w:val="004C3EF7"/>
    <w:rsid w:val="004C5932"/>
    <w:rsid w:val="004C70D3"/>
    <w:rsid w:val="004D1D98"/>
    <w:rsid w:val="004D2217"/>
    <w:rsid w:val="004D644A"/>
    <w:rsid w:val="004E09BA"/>
    <w:rsid w:val="004E1771"/>
    <w:rsid w:val="004E2600"/>
    <w:rsid w:val="004E3F21"/>
    <w:rsid w:val="004F1668"/>
    <w:rsid w:val="004F7116"/>
    <w:rsid w:val="0050084D"/>
    <w:rsid w:val="00500E17"/>
    <w:rsid w:val="00501357"/>
    <w:rsid w:val="00504AC7"/>
    <w:rsid w:val="00507406"/>
    <w:rsid w:val="00512A4B"/>
    <w:rsid w:val="0052281B"/>
    <w:rsid w:val="00523BAF"/>
    <w:rsid w:val="005246A1"/>
    <w:rsid w:val="0052480E"/>
    <w:rsid w:val="0053332B"/>
    <w:rsid w:val="00534FDB"/>
    <w:rsid w:val="00535003"/>
    <w:rsid w:val="00535BAF"/>
    <w:rsid w:val="00536A44"/>
    <w:rsid w:val="005416C7"/>
    <w:rsid w:val="005446A0"/>
    <w:rsid w:val="00545036"/>
    <w:rsid w:val="00546672"/>
    <w:rsid w:val="005470DE"/>
    <w:rsid w:val="00547123"/>
    <w:rsid w:val="00547666"/>
    <w:rsid w:val="00550824"/>
    <w:rsid w:val="005558F7"/>
    <w:rsid w:val="00555B8C"/>
    <w:rsid w:val="00557F77"/>
    <w:rsid w:val="005604F6"/>
    <w:rsid w:val="00562AB8"/>
    <w:rsid w:val="005648D4"/>
    <w:rsid w:val="00564997"/>
    <w:rsid w:val="00571160"/>
    <w:rsid w:val="005728A6"/>
    <w:rsid w:val="005746B7"/>
    <w:rsid w:val="005750B6"/>
    <w:rsid w:val="00576A7F"/>
    <w:rsid w:val="00581196"/>
    <w:rsid w:val="00584225"/>
    <w:rsid w:val="00585F6A"/>
    <w:rsid w:val="00590895"/>
    <w:rsid w:val="00593781"/>
    <w:rsid w:val="00596FAA"/>
    <w:rsid w:val="005A15BD"/>
    <w:rsid w:val="005A41A3"/>
    <w:rsid w:val="005A4324"/>
    <w:rsid w:val="005B1F87"/>
    <w:rsid w:val="005B2E14"/>
    <w:rsid w:val="005B57F4"/>
    <w:rsid w:val="005B6BD2"/>
    <w:rsid w:val="005B78DF"/>
    <w:rsid w:val="005B7C1F"/>
    <w:rsid w:val="005C0120"/>
    <w:rsid w:val="005C1989"/>
    <w:rsid w:val="005C24D9"/>
    <w:rsid w:val="005C4010"/>
    <w:rsid w:val="005C47DF"/>
    <w:rsid w:val="005D032E"/>
    <w:rsid w:val="005D1B40"/>
    <w:rsid w:val="005D4472"/>
    <w:rsid w:val="005D7A88"/>
    <w:rsid w:val="005E00E0"/>
    <w:rsid w:val="005E0B4E"/>
    <w:rsid w:val="005E4161"/>
    <w:rsid w:val="005E4957"/>
    <w:rsid w:val="005E65AF"/>
    <w:rsid w:val="005F3CD2"/>
    <w:rsid w:val="005F796F"/>
    <w:rsid w:val="00603098"/>
    <w:rsid w:val="00604050"/>
    <w:rsid w:val="006040E5"/>
    <w:rsid w:val="00604E65"/>
    <w:rsid w:val="006061A6"/>
    <w:rsid w:val="00611825"/>
    <w:rsid w:val="00611A1C"/>
    <w:rsid w:val="00614582"/>
    <w:rsid w:val="00626714"/>
    <w:rsid w:val="00630258"/>
    <w:rsid w:val="006308F6"/>
    <w:rsid w:val="00631864"/>
    <w:rsid w:val="00632B0B"/>
    <w:rsid w:val="00634B7A"/>
    <w:rsid w:val="0063634F"/>
    <w:rsid w:val="00636C4B"/>
    <w:rsid w:val="00640C22"/>
    <w:rsid w:val="00646D92"/>
    <w:rsid w:val="006475F9"/>
    <w:rsid w:val="00650657"/>
    <w:rsid w:val="00652407"/>
    <w:rsid w:val="00653F49"/>
    <w:rsid w:val="00656F8B"/>
    <w:rsid w:val="00657B57"/>
    <w:rsid w:val="0066475A"/>
    <w:rsid w:val="00670ED1"/>
    <w:rsid w:val="00671285"/>
    <w:rsid w:val="006722DE"/>
    <w:rsid w:val="00676514"/>
    <w:rsid w:val="006772BC"/>
    <w:rsid w:val="00680B49"/>
    <w:rsid w:val="00681229"/>
    <w:rsid w:val="006834A0"/>
    <w:rsid w:val="00683B56"/>
    <w:rsid w:val="0068583E"/>
    <w:rsid w:val="00690412"/>
    <w:rsid w:val="0069129D"/>
    <w:rsid w:val="00691693"/>
    <w:rsid w:val="00694C79"/>
    <w:rsid w:val="006960F5"/>
    <w:rsid w:val="00696644"/>
    <w:rsid w:val="006966C4"/>
    <w:rsid w:val="00697442"/>
    <w:rsid w:val="006A507F"/>
    <w:rsid w:val="006A532E"/>
    <w:rsid w:val="006A6D31"/>
    <w:rsid w:val="006B4CD8"/>
    <w:rsid w:val="006B5C10"/>
    <w:rsid w:val="006B7ABD"/>
    <w:rsid w:val="006C2959"/>
    <w:rsid w:val="006D020A"/>
    <w:rsid w:val="006D1769"/>
    <w:rsid w:val="006D42DD"/>
    <w:rsid w:val="006D4AB2"/>
    <w:rsid w:val="006D5184"/>
    <w:rsid w:val="006E212A"/>
    <w:rsid w:val="006E2266"/>
    <w:rsid w:val="006E296A"/>
    <w:rsid w:val="006E2DDF"/>
    <w:rsid w:val="006E317E"/>
    <w:rsid w:val="006F2FAC"/>
    <w:rsid w:val="006F3062"/>
    <w:rsid w:val="006F5189"/>
    <w:rsid w:val="00701777"/>
    <w:rsid w:val="00702FCA"/>
    <w:rsid w:val="007041B9"/>
    <w:rsid w:val="0070451C"/>
    <w:rsid w:val="007062FC"/>
    <w:rsid w:val="00706D4C"/>
    <w:rsid w:val="00707ABA"/>
    <w:rsid w:val="00711D24"/>
    <w:rsid w:val="00715898"/>
    <w:rsid w:val="0071760A"/>
    <w:rsid w:val="007179DD"/>
    <w:rsid w:val="00721C09"/>
    <w:rsid w:val="00725D0D"/>
    <w:rsid w:val="00731A57"/>
    <w:rsid w:val="007357D5"/>
    <w:rsid w:val="007408FB"/>
    <w:rsid w:val="0074199B"/>
    <w:rsid w:val="00741F69"/>
    <w:rsid w:val="00744B41"/>
    <w:rsid w:val="00747533"/>
    <w:rsid w:val="00751989"/>
    <w:rsid w:val="0075563B"/>
    <w:rsid w:val="00757EE3"/>
    <w:rsid w:val="00760456"/>
    <w:rsid w:val="00761737"/>
    <w:rsid w:val="00762338"/>
    <w:rsid w:val="00765A8E"/>
    <w:rsid w:val="0077118F"/>
    <w:rsid w:val="00771E1A"/>
    <w:rsid w:val="00772606"/>
    <w:rsid w:val="00780EE2"/>
    <w:rsid w:val="00782030"/>
    <w:rsid w:val="007864B3"/>
    <w:rsid w:val="00793291"/>
    <w:rsid w:val="0079333E"/>
    <w:rsid w:val="00793581"/>
    <w:rsid w:val="007949B4"/>
    <w:rsid w:val="00796F71"/>
    <w:rsid w:val="007A21E4"/>
    <w:rsid w:val="007A41DC"/>
    <w:rsid w:val="007A7C17"/>
    <w:rsid w:val="007B015D"/>
    <w:rsid w:val="007B0BB1"/>
    <w:rsid w:val="007B330C"/>
    <w:rsid w:val="007B741A"/>
    <w:rsid w:val="007C00DA"/>
    <w:rsid w:val="007C3C64"/>
    <w:rsid w:val="007C5881"/>
    <w:rsid w:val="007D0347"/>
    <w:rsid w:val="007D0C99"/>
    <w:rsid w:val="007D3206"/>
    <w:rsid w:val="007D7ADD"/>
    <w:rsid w:val="007E15E8"/>
    <w:rsid w:val="007E2627"/>
    <w:rsid w:val="007E4769"/>
    <w:rsid w:val="007E58A4"/>
    <w:rsid w:val="007E6299"/>
    <w:rsid w:val="007F0F75"/>
    <w:rsid w:val="007F32F0"/>
    <w:rsid w:val="007F407D"/>
    <w:rsid w:val="007F6469"/>
    <w:rsid w:val="007F794D"/>
    <w:rsid w:val="008003CF"/>
    <w:rsid w:val="00800C13"/>
    <w:rsid w:val="00801222"/>
    <w:rsid w:val="0080326E"/>
    <w:rsid w:val="008042E3"/>
    <w:rsid w:val="00805131"/>
    <w:rsid w:val="008101BD"/>
    <w:rsid w:val="00810929"/>
    <w:rsid w:val="0081207C"/>
    <w:rsid w:val="00816D3B"/>
    <w:rsid w:val="008176DA"/>
    <w:rsid w:val="008204A6"/>
    <w:rsid w:val="008221D5"/>
    <w:rsid w:val="00822B58"/>
    <w:rsid w:val="00822C81"/>
    <w:rsid w:val="00823397"/>
    <w:rsid w:val="008245CE"/>
    <w:rsid w:val="00825851"/>
    <w:rsid w:val="0082767B"/>
    <w:rsid w:val="0083197E"/>
    <w:rsid w:val="00834FD6"/>
    <w:rsid w:val="00836932"/>
    <w:rsid w:val="00843E3E"/>
    <w:rsid w:val="00845A58"/>
    <w:rsid w:val="00847584"/>
    <w:rsid w:val="0085018A"/>
    <w:rsid w:val="0085053D"/>
    <w:rsid w:val="00851B55"/>
    <w:rsid w:val="00851FA1"/>
    <w:rsid w:val="00853188"/>
    <w:rsid w:val="00853E52"/>
    <w:rsid w:val="008601CF"/>
    <w:rsid w:val="00860FAB"/>
    <w:rsid w:val="008610C4"/>
    <w:rsid w:val="00862D00"/>
    <w:rsid w:val="0086558B"/>
    <w:rsid w:val="00865BEC"/>
    <w:rsid w:val="008662FA"/>
    <w:rsid w:val="00871300"/>
    <w:rsid w:val="00871E48"/>
    <w:rsid w:val="0088113A"/>
    <w:rsid w:val="008832CD"/>
    <w:rsid w:val="008940C7"/>
    <w:rsid w:val="00897993"/>
    <w:rsid w:val="00897F50"/>
    <w:rsid w:val="008A03C0"/>
    <w:rsid w:val="008A0BC2"/>
    <w:rsid w:val="008A2BDC"/>
    <w:rsid w:val="008A4AB6"/>
    <w:rsid w:val="008A4C35"/>
    <w:rsid w:val="008B633B"/>
    <w:rsid w:val="008B6629"/>
    <w:rsid w:val="008C08AE"/>
    <w:rsid w:val="008C1D50"/>
    <w:rsid w:val="008C2134"/>
    <w:rsid w:val="008C365F"/>
    <w:rsid w:val="008C3D4E"/>
    <w:rsid w:val="008C5F44"/>
    <w:rsid w:val="008C6F9E"/>
    <w:rsid w:val="008D32DB"/>
    <w:rsid w:val="008D4FDF"/>
    <w:rsid w:val="008D6F89"/>
    <w:rsid w:val="008D7E31"/>
    <w:rsid w:val="008E389B"/>
    <w:rsid w:val="008E7AA2"/>
    <w:rsid w:val="008E7EEE"/>
    <w:rsid w:val="008F0DCC"/>
    <w:rsid w:val="008F0E1E"/>
    <w:rsid w:val="008F178B"/>
    <w:rsid w:val="008F1CAE"/>
    <w:rsid w:val="008F3512"/>
    <w:rsid w:val="0090109D"/>
    <w:rsid w:val="00903F84"/>
    <w:rsid w:val="00905D80"/>
    <w:rsid w:val="00913B94"/>
    <w:rsid w:val="00917C80"/>
    <w:rsid w:val="00921733"/>
    <w:rsid w:val="00921BBE"/>
    <w:rsid w:val="00922C44"/>
    <w:rsid w:val="009272AA"/>
    <w:rsid w:val="0093098C"/>
    <w:rsid w:val="009332C7"/>
    <w:rsid w:val="00933A33"/>
    <w:rsid w:val="0093501C"/>
    <w:rsid w:val="009356D8"/>
    <w:rsid w:val="00935FBB"/>
    <w:rsid w:val="00937B0F"/>
    <w:rsid w:val="00940D63"/>
    <w:rsid w:val="00944231"/>
    <w:rsid w:val="00944EEB"/>
    <w:rsid w:val="00961E95"/>
    <w:rsid w:val="00965923"/>
    <w:rsid w:val="009673E0"/>
    <w:rsid w:val="00971F3D"/>
    <w:rsid w:val="0097292B"/>
    <w:rsid w:val="009735D9"/>
    <w:rsid w:val="00973ABB"/>
    <w:rsid w:val="00977B38"/>
    <w:rsid w:val="00980EF9"/>
    <w:rsid w:val="00981640"/>
    <w:rsid w:val="00983568"/>
    <w:rsid w:val="00985257"/>
    <w:rsid w:val="00985A6C"/>
    <w:rsid w:val="0098664E"/>
    <w:rsid w:val="0098714F"/>
    <w:rsid w:val="0099236B"/>
    <w:rsid w:val="00992764"/>
    <w:rsid w:val="00996B4E"/>
    <w:rsid w:val="00996EE4"/>
    <w:rsid w:val="009A2312"/>
    <w:rsid w:val="009A57DA"/>
    <w:rsid w:val="009A6F6C"/>
    <w:rsid w:val="009B621F"/>
    <w:rsid w:val="009C1179"/>
    <w:rsid w:val="009C1A91"/>
    <w:rsid w:val="009C5C60"/>
    <w:rsid w:val="009D08F4"/>
    <w:rsid w:val="009D5E89"/>
    <w:rsid w:val="009D67C4"/>
    <w:rsid w:val="009D746C"/>
    <w:rsid w:val="009D7D2C"/>
    <w:rsid w:val="009E0807"/>
    <w:rsid w:val="009E0E0B"/>
    <w:rsid w:val="009E796E"/>
    <w:rsid w:val="009F7531"/>
    <w:rsid w:val="00A0156D"/>
    <w:rsid w:val="00A023BA"/>
    <w:rsid w:val="00A02ABD"/>
    <w:rsid w:val="00A02DCB"/>
    <w:rsid w:val="00A11B85"/>
    <w:rsid w:val="00A15DF1"/>
    <w:rsid w:val="00A23FCE"/>
    <w:rsid w:val="00A24F2C"/>
    <w:rsid w:val="00A30576"/>
    <w:rsid w:val="00A34567"/>
    <w:rsid w:val="00A35852"/>
    <w:rsid w:val="00A36624"/>
    <w:rsid w:val="00A50186"/>
    <w:rsid w:val="00A54086"/>
    <w:rsid w:val="00A64307"/>
    <w:rsid w:val="00A70EA1"/>
    <w:rsid w:val="00A72784"/>
    <w:rsid w:val="00A73BC9"/>
    <w:rsid w:val="00A823CD"/>
    <w:rsid w:val="00A837EF"/>
    <w:rsid w:val="00A850D5"/>
    <w:rsid w:val="00A901F9"/>
    <w:rsid w:val="00A90D9E"/>
    <w:rsid w:val="00A91E03"/>
    <w:rsid w:val="00A93175"/>
    <w:rsid w:val="00A962AC"/>
    <w:rsid w:val="00A975AE"/>
    <w:rsid w:val="00AA0219"/>
    <w:rsid w:val="00AA2394"/>
    <w:rsid w:val="00AA2C47"/>
    <w:rsid w:val="00AB0855"/>
    <w:rsid w:val="00AB25ED"/>
    <w:rsid w:val="00AB27EC"/>
    <w:rsid w:val="00AB317A"/>
    <w:rsid w:val="00AB55F9"/>
    <w:rsid w:val="00AB6C78"/>
    <w:rsid w:val="00AB790B"/>
    <w:rsid w:val="00AC1110"/>
    <w:rsid w:val="00AC12D1"/>
    <w:rsid w:val="00AC13D4"/>
    <w:rsid w:val="00AC5EBE"/>
    <w:rsid w:val="00AD0FBC"/>
    <w:rsid w:val="00AD2007"/>
    <w:rsid w:val="00AD2B40"/>
    <w:rsid w:val="00AD5664"/>
    <w:rsid w:val="00AD652B"/>
    <w:rsid w:val="00AE031A"/>
    <w:rsid w:val="00AE0A3E"/>
    <w:rsid w:val="00AF0101"/>
    <w:rsid w:val="00AF214A"/>
    <w:rsid w:val="00B006E7"/>
    <w:rsid w:val="00B01711"/>
    <w:rsid w:val="00B0297E"/>
    <w:rsid w:val="00B02DE5"/>
    <w:rsid w:val="00B04194"/>
    <w:rsid w:val="00B047E9"/>
    <w:rsid w:val="00B05B10"/>
    <w:rsid w:val="00B070A5"/>
    <w:rsid w:val="00B1187D"/>
    <w:rsid w:val="00B120A8"/>
    <w:rsid w:val="00B14944"/>
    <w:rsid w:val="00B14B91"/>
    <w:rsid w:val="00B16482"/>
    <w:rsid w:val="00B16AB4"/>
    <w:rsid w:val="00B16EE6"/>
    <w:rsid w:val="00B23BF3"/>
    <w:rsid w:val="00B24E7F"/>
    <w:rsid w:val="00B255BF"/>
    <w:rsid w:val="00B25FE0"/>
    <w:rsid w:val="00B26255"/>
    <w:rsid w:val="00B270DD"/>
    <w:rsid w:val="00B33C41"/>
    <w:rsid w:val="00B34543"/>
    <w:rsid w:val="00B34D53"/>
    <w:rsid w:val="00B37971"/>
    <w:rsid w:val="00B403CC"/>
    <w:rsid w:val="00B422FA"/>
    <w:rsid w:val="00B424D0"/>
    <w:rsid w:val="00B4390F"/>
    <w:rsid w:val="00B44260"/>
    <w:rsid w:val="00B4776D"/>
    <w:rsid w:val="00B47CA0"/>
    <w:rsid w:val="00B50B62"/>
    <w:rsid w:val="00B53D76"/>
    <w:rsid w:val="00B5459B"/>
    <w:rsid w:val="00B548DF"/>
    <w:rsid w:val="00B54A82"/>
    <w:rsid w:val="00B54B9D"/>
    <w:rsid w:val="00B603F3"/>
    <w:rsid w:val="00B61131"/>
    <w:rsid w:val="00B62D70"/>
    <w:rsid w:val="00B63783"/>
    <w:rsid w:val="00B65C2F"/>
    <w:rsid w:val="00B674EF"/>
    <w:rsid w:val="00B71834"/>
    <w:rsid w:val="00B718DA"/>
    <w:rsid w:val="00B72A92"/>
    <w:rsid w:val="00B72FA2"/>
    <w:rsid w:val="00B74349"/>
    <w:rsid w:val="00B74783"/>
    <w:rsid w:val="00B75465"/>
    <w:rsid w:val="00B772F6"/>
    <w:rsid w:val="00B814DB"/>
    <w:rsid w:val="00B83174"/>
    <w:rsid w:val="00B872E0"/>
    <w:rsid w:val="00B8772E"/>
    <w:rsid w:val="00B87AD2"/>
    <w:rsid w:val="00B943AA"/>
    <w:rsid w:val="00B94F0D"/>
    <w:rsid w:val="00B970CF"/>
    <w:rsid w:val="00B97270"/>
    <w:rsid w:val="00BA3985"/>
    <w:rsid w:val="00BA3B68"/>
    <w:rsid w:val="00BA3E63"/>
    <w:rsid w:val="00BA7D75"/>
    <w:rsid w:val="00BB0450"/>
    <w:rsid w:val="00BB3EC2"/>
    <w:rsid w:val="00BB5DDD"/>
    <w:rsid w:val="00BC2E24"/>
    <w:rsid w:val="00BC643E"/>
    <w:rsid w:val="00BC681F"/>
    <w:rsid w:val="00BC7343"/>
    <w:rsid w:val="00BD02AA"/>
    <w:rsid w:val="00BD02D7"/>
    <w:rsid w:val="00BD55FD"/>
    <w:rsid w:val="00BD5C27"/>
    <w:rsid w:val="00BD5DB5"/>
    <w:rsid w:val="00BD6FE2"/>
    <w:rsid w:val="00BE41F0"/>
    <w:rsid w:val="00BF15AE"/>
    <w:rsid w:val="00BF15DC"/>
    <w:rsid w:val="00BF399C"/>
    <w:rsid w:val="00BF5374"/>
    <w:rsid w:val="00C0386D"/>
    <w:rsid w:val="00C03C8A"/>
    <w:rsid w:val="00C11E76"/>
    <w:rsid w:val="00C22C67"/>
    <w:rsid w:val="00C25ED7"/>
    <w:rsid w:val="00C30440"/>
    <w:rsid w:val="00C32080"/>
    <w:rsid w:val="00C3399C"/>
    <w:rsid w:val="00C34B22"/>
    <w:rsid w:val="00C41208"/>
    <w:rsid w:val="00C41E81"/>
    <w:rsid w:val="00C453DF"/>
    <w:rsid w:val="00C4709C"/>
    <w:rsid w:val="00C5202B"/>
    <w:rsid w:val="00C552A9"/>
    <w:rsid w:val="00C61FAD"/>
    <w:rsid w:val="00C6555F"/>
    <w:rsid w:val="00C65D6A"/>
    <w:rsid w:val="00C705CF"/>
    <w:rsid w:val="00C71BAB"/>
    <w:rsid w:val="00C7399D"/>
    <w:rsid w:val="00C740F7"/>
    <w:rsid w:val="00C758E4"/>
    <w:rsid w:val="00C77888"/>
    <w:rsid w:val="00C8314D"/>
    <w:rsid w:val="00C8589D"/>
    <w:rsid w:val="00C85DF8"/>
    <w:rsid w:val="00C861DB"/>
    <w:rsid w:val="00CA107D"/>
    <w:rsid w:val="00CA239E"/>
    <w:rsid w:val="00CA28F1"/>
    <w:rsid w:val="00CA6C19"/>
    <w:rsid w:val="00CA720E"/>
    <w:rsid w:val="00CB0C0D"/>
    <w:rsid w:val="00CB0DF8"/>
    <w:rsid w:val="00CB406B"/>
    <w:rsid w:val="00CB4AE9"/>
    <w:rsid w:val="00CB4EA7"/>
    <w:rsid w:val="00CC14AD"/>
    <w:rsid w:val="00CC4B63"/>
    <w:rsid w:val="00CC6AD3"/>
    <w:rsid w:val="00CD327A"/>
    <w:rsid w:val="00CD3465"/>
    <w:rsid w:val="00CD46E1"/>
    <w:rsid w:val="00CD596D"/>
    <w:rsid w:val="00CD5C85"/>
    <w:rsid w:val="00CD6EF8"/>
    <w:rsid w:val="00CE24FD"/>
    <w:rsid w:val="00CE273A"/>
    <w:rsid w:val="00CE3935"/>
    <w:rsid w:val="00CE3A31"/>
    <w:rsid w:val="00CE5EA1"/>
    <w:rsid w:val="00CE7AFA"/>
    <w:rsid w:val="00CF14FC"/>
    <w:rsid w:val="00CF2809"/>
    <w:rsid w:val="00D007E2"/>
    <w:rsid w:val="00D00818"/>
    <w:rsid w:val="00D04324"/>
    <w:rsid w:val="00D04DF8"/>
    <w:rsid w:val="00D07B99"/>
    <w:rsid w:val="00D10653"/>
    <w:rsid w:val="00D10C71"/>
    <w:rsid w:val="00D12B56"/>
    <w:rsid w:val="00D148D9"/>
    <w:rsid w:val="00D15381"/>
    <w:rsid w:val="00D154AA"/>
    <w:rsid w:val="00D24CCB"/>
    <w:rsid w:val="00D25EA2"/>
    <w:rsid w:val="00D353F2"/>
    <w:rsid w:val="00D366A1"/>
    <w:rsid w:val="00D40C59"/>
    <w:rsid w:val="00D410AE"/>
    <w:rsid w:val="00D438D0"/>
    <w:rsid w:val="00D449BE"/>
    <w:rsid w:val="00D459BB"/>
    <w:rsid w:val="00D52E31"/>
    <w:rsid w:val="00D53236"/>
    <w:rsid w:val="00D56BF7"/>
    <w:rsid w:val="00D60344"/>
    <w:rsid w:val="00D603D2"/>
    <w:rsid w:val="00D62B32"/>
    <w:rsid w:val="00D65F66"/>
    <w:rsid w:val="00D667C3"/>
    <w:rsid w:val="00D66F7A"/>
    <w:rsid w:val="00D67481"/>
    <w:rsid w:val="00D676CB"/>
    <w:rsid w:val="00D72020"/>
    <w:rsid w:val="00D73777"/>
    <w:rsid w:val="00D75E06"/>
    <w:rsid w:val="00D764AE"/>
    <w:rsid w:val="00D80754"/>
    <w:rsid w:val="00D80755"/>
    <w:rsid w:val="00D82F7E"/>
    <w:rsid w:val="00D843DF"/>
    <w:rsid w:val="00D854E4"/>
    <w:rsid w:val="00D87454"/>
    <w:rsid w:val="00D90DE8"/>
    <w:rsid w:val="00D92550"/>
    <w:rsid w:val="00D94A83"/>
    <w:rsid w:val="00D95A89"/>
    <w:rsid w:val="00D9781F"/>
    <w:rsid w:val="00DA2E70"/>
    <w:rsid w:val="00DA5CBE"/>
    <w:rsid w:val="00DA5D21"/>
    <w:rsid w:val="00DA7E6F"/>
    <w:rsid w:val="00DB14BA"/>
    <w:rsid w:val="00DB34E3"/>
    <w:rsid w:val="00DB5647"/>
    <w:rsid w:val="00DC0926"/>
    <w:rsid w:val="00DC18A6"/>
    <w:rsid w:val="00DC19E1"/>
    <w:rsid w:val="00DC34BD"/>
    <w:rsid w:val="00DC4349"/>
    <w:rsid w:val="00DD18B2"/>
    <w:rsid w:val="00DD23C7"/>
    <w:rsid w:val="00DD2C9B"/>
    <w:rsid w:val="00DD4B14"/>
    <w:rsid w:val="00DD4F8E"/>
    <w:rsid w:val="00DD5D3A"/>
    <w:rsid w:val="00DD7292"/>
    <w:rsid w:val="00DE4EC9"/>
    <w:rsid w:val="00DE6137"/>
    <w:rsid w:val="00DF09EA"/>
    <w:rsid w:val="00DF413F"/>
    <w:rsid w:val="00DF5DEA"/>
    <w:rsid w:val="00DF68A2"/>
    <w:rsid w:val="00DF7F48"/>
    <w:rsid w:val="00E003E5"/>
    <w:rsid w:val="00E0050E"/>
    <w:rsid w:val="00E00906"/>
    <w:rsid w:val="00E00EA4"/>
    <w:rsid w:val="00E01C92"/>
    <w:rsid w:val="00E02EED"/>
    <w:rsid w:val="00E03C54"/>
    <w:rsid w:val="00E11246"/>
    <w:rsid w:val="00E141A2"/>
    <w:rsid w:val="00E14D86"/>
    <w:rsid w:val="00E153C9"/>
    <w:rsid w:val="00E15BAE"/>
    <w:rsid w:val="00E15EE7"/>
    <w:rsid w:val="00E177E6"/>
    <w:rsid w:val="00E21FBA"/>
    <w:rsid w:val="00E25238"/>
    <w:rsid w:val="00E26C69"/>
    <w:rsid w:val="00E300AA"/>
    <w:rsid w:val="00E32B47"/>
    <w:rsid w:val="00E34027"/>
    <w:rsid w:val="00E36282"/>
    <w:rsid w:val="00E4508B"/>
    <w:rsid w:val="00E452F6"/>
    <w:rsid w:val="00E535D4"/>
    <w:rsid w:val="00E54443"/>
    <w:rsid w:val="00E5533D"/>
    <w:rsid w:val="00E62526"/>
    <w:rsid w:val="00E62C12"/>
    <w:rsid w:val="00E639D7"/>
    <w:rsid w:val="00E70888"/>
    <w:rsid w:val="00E71795"/>
    <w:rsid w:val="00E76065"/>
    <w:rsid w:val="00E7793E"/>
    <w:rsid w:val="00E834A7"/>
    <w:rsid w:val="00E84492"/>
    <w:rsid w:val="00E860F0"/>
    <w:rsid w:val="00E86149"/>
    <w:rsid w:val="00E86F13"/>
    <w:rsid w:val="00E91F09"/>
    <w:rsid w:val="00E932CF"/>
    <w:rsid w:val="00E95D75"/>
    <w:rsid w:val="00EA2E4D"/>
    <w:rsid w:val="00EA4001"/>
    <w:rsid w:val="00EA5B07"/>
    <w:rsid w:val="00EB16A2"/>
    <w:rsid w:val="00EB16A8"/>
    <w:rsid w:val="00EB327C"/>
    <w:rsid w:val="00EB4B87"/>
    <w:rsid w:val="00EB5B2A"/>
    <w:rsid w:val="00EB6161"/>
    <w:rsid w:val="00EB626B"/>
    <w:rsid w:val="00EB662B"/>
    <w:rsid w:val="00EC353B"/>
    <w:rsid w:val="00EC368A"/>
    <w:rsid w:val="00EC3D73"/>
    <w:rsid w:val="00EC4088"/>
    <w:rsid w:val="00EC4658"/>
    <w:rsid w:val="00EC5095"/>
    <w:rsid w:val="00EC7A59"/>
    <w:rsid w:val="00EC7C9F"/>
    <w:rsid w:val="00EC7F0F"/>
    <w:rsid w:val="00ED460A"/>
    <w:rsid w:val="00ED5BCC"/>
    <w:rsid w:val="00ED73E6"/>
    <w:rsid w:val="00EE2FC2"/>
    <w:rsid w:val="00EE6F3B"/>
    <w:rsid w:val="00EF1CF2"/>
    <w:rsid w:val="00EF22A9"/>
    <w:rsid w:val="00EF3FE3"/>
    <w:rsid w:val="00EF6A5E"/>
    <w:rsid w:val="00F01336"/>
    <w:rsid w:val="00F04803"/>
    <w:rsid w:val="00F04FB7"/>
    <w:rsid w:val="00F10382"/>
    <w:rsid w:val="00F12553"/>
    <w:rsid w:val="00F142CE"/>
    <w:rsid w:val="00F2017B"/>
    <w:rsid w:val="00F22FC5"/>
    <w:rsid w:val="00F23E77"/>
    <w:rsid w:val="00F266F0"/>
    <w:rsid w:val="00F2677D"/>
    <w:rsid w:val="00F30DDD"/>
    <w:rsid w:val="00F316B8"/>
    <w:rsid w:val="00F3330A"/>
    <w:rsid w:val="00F33B94"/>
    <w:rsid w:val="00F36FE3"/>
    <w:rsid w:val="00F40F77"/>
    <w:rsid w:val="00F41BF8"/>
    <w:rsid w:val="00F42520"/>
    <w:rsid w:val="00F44052"/>
    <w:rsid w:val="00F445CA"/>
    <w:rsid w:val="00F44B2D"/>
    <w:rsid w:val="00F46A9E"/>
    <w:rsid w:val="00F4737D"/>
    <w:rsid w:val="00F478E9"/>
    <w:rsid w:val="00F507F8"/>
    <w:rsid w:val="00F6455D"/>
    <w:rsid w:val="00F77F05"/>
    <w:rsid w:val="00F77F89"/>
    <w:rsid w:val="00F80A45"/>
    <w:rsid w:val="00F8297B"/>
    <w:rsid w:val="00F842F6"/>
    <w:rsid w:val="00F9032A"/>
    <w:rsid w:val="00F917CE"/>
    <w:rsid w:val="00F9446B"/>
    <w:rsid w:val="00F966CD"/>
    <w:rsid w:val="00FA00FD"/>
    <w:rsid w:val="00FA0BA9"/>
    <w:rsid w:val="00FA1397"/>
    <w:rsid w:val="00FA3615"/>
    <w:rsid w:val="00FA4881"/>
    <w:rsid w:val="00FA5C21"/>
    <w:rsid w:val="00FA6CBD"/>
    <w:rsid w:val="00FA74AC"/>
    <w:rsid w:val="00FB02AA"/>
    <w:rsid w:val="00FB2AAF"/>
    <w:rsid w:val="00FC2105"/>
    <w:rsid w:val="00FC2FD1"/>
    <w:rsid w:val="00FC4202"/>
    <w:rsid w:val="00FC788B"/>
    <w:rsid w:val="00FD0544"/>
    <w:rsid w:val="00FD063D"/>
    <w:rsid w:val="00FE15C4"/>
    <w:rsid w:val="00FE7309"/>
    <w:rsid w:val="00FF388C"/>
    <w:rsid w:val="00FF69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F2DD6B3"/>
  <w15:chartTrackingRefBased/>
  <w15:docId w15:val="{4AC88917-64E3-4327-ABBF-86161E3AE3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04AC7"/>
    <w:pPr>
      <w:spacing w:after="160" w:line="259" w:lineRule="auto"/>
    </w:pPr>
    <w:rPr>
      <w:sz w:val="22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1">
    <w:name w:val="Table Grid1"/>
    <w:basedOn w:val="TableNormal"/>
    <w:next w:val="TableGrid"/>
    <w:uiPriority w:val="59"/>
    <w:rsid w:val="00985A6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985A6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39"/>
    <w:rsid w:val="00FA5C2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FA4881"/>
    <w:rPr>
      <w:sz w:val="22"/>
      <w:szCs w:val="28"/>
    </w:rPr>
  </w:style>
  <w:style w:type="paragraph" w:styleId="ListParagraph">
    <w:name w:val="List Paragraph"/>
    <w:basedOn w:val="Normal"/>
    <w:uiPriority w:val="34"/>
    <w:qFormat/>
    <w:rsid w:val="001E4D05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C58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C5881"/>
  </w:style>
  <w:style w:type="paragraph" w:styleId="Footer">
    <w:name w:val="footer"/>
    <w:basedOn w:val="Normal"/>
    <w:link w:val="FooterChar"/>
    <w:uiPriority w:val="99"/>
    <w:unhideWhenUsed/>
    <w:rsid w:val="007C58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C5881"/>
  </w:style>
  <w:style w:type="table" w:customStyle="1" w:styleId="TableGrid21">
    <w:name w:val="Table Grid21"/>
    <w:basedOn w:val="TableNormal"/>
    <w:next w:val="TableGrid"/>
    <w:uiPriority w:val="39"/>
    <w:rsid w:val="00EB616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DefaultParagraphFont"/>
    <w:rsid w:val="008832CD"/>
  </w:style>
  <w:style w:type="character" w:styleId="Strong">
    <w:name w:val="Strong"/>
    <w:uiPriority w:val="22"/>
    <w:qFormat/>
    <w:rsid w:val="008832CD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429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57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446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369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007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73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67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157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37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10.svg"/><Relationship Id="rId34" Type="http://schemas.openxmlformats.org/officeDocument/2006/relationships/image" Target="media/image23.jpeg"/><Relationship Id="rId42" Type="http://schemas.openxmlformats.org/officeDocument/2006/relationships/image" Target="media/image29.jpeg"/><Relationship Id="rId47" Type="http://schemas.openxmlformats.org/officeDocument/2006/relationships/image" Target="media/image32.jpeg"/><Relationship Id="rId50" Type="http://schemas.openxmlformats.org/officeDocument/2006/relationships/image" Target="media/image35.png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9" Type="http://schemas.openxmlformats.org/officeDocument/2006/relationships/image" Target="media/image16.jpeg"/><Relationship Id="rId11" Type="http://schemas.openxmlformats.org/officeDocument/2006/relationships/image" Target="media/image2.jpeg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1.jpeg"/><Relationship Id="rId40" Type="http://schemas.openxmlformats.org/officeDocument/2006/relationships/image" Target="media/image27.jpeg"/><Relationship Id="rId45" Type="http://schemas.microsoft.com/office/2007/relationships/hdphoto" Target="media/hdphoto1.wdp"/><Relationship Id="rId5" Type="http://schemas.openxmlformats.org/officeDocument/2006/relationships/styles" Target="styles.xml"/><Relationship Id="rId15" Type="http://schemas.openxmlformats.org/officeDocument/2006/relationships/image" Target="media/image40.png"/><Relationship Id="rId23" Type="http://schemas.openxmlformats.org/officeDocument/2006/relationships/image" Target="media/image100.svg"/><Relationship Id="rId28" Type="http://schemas.openxmlformats.org/officeDocument/2006/relationships/image" Target="media/image15.jpeg"/><Relationship Id="rId36" Type="http://schemas.openxmlformats.org/officeDocument/2006/relationships/image" Target="media/image25.jpeg"/><Relationship Id="rId49" Type="http://schemas.openxmlformats.org/officeDocument/2006/relationships/image" Target="media/image34.jpeg"/><Relationship Id="rId10" Type="http://schemas.openxmlformats.org/officeDocument/2006/relationships/image" Target="media/image1.jpg"/><Relationship Id="rId19" Type="http://schemas.openxmlformats.org/officeDocument/2006/relationships/image" Target="media/image8.svg"/><Relationship Id="rId31" Type="http://schemas.openxmlformats.org/officeDocument/2006/relationships/image" Target="media/image18.jpeg"/><Relationship Id="rId44" Type="http://schemas.openxmlformats.org/officeDocument/2006/relationships/image" Target="media/image29.png"/><Relationship Id="rId52" Type="http://schemas.openxmlformats.org/officeDocument/2006/relationships/theme" Target="theme/theme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4.png"/><Relationship Id="rId22" Type="http://schemas.openxmlformats.org/officeDocument/2006/relationships/image" Target="media/image90.pn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4.jpeg"/><Relationship Id="rId43" Type="http://schemas.openxmlformats.org/officeDocument/2006/relationships/image" Target="media/image30.jpeg"/><Relationship Id="rId48" Type="http://schemas.openxmlformats.org/officeDocument/2006/relationships/image" Target="media/image33.jpeg"/><Relationship Id="rId8" Type="http://schemas.openxmlformats.org/officeDocument/2006/relationships/footnotes" Target="footnotes.xml"/><Relationship Id="rId51" Type="http://schemas.openxmlformats.org/officeDocument/2006/relationships/fontTable" Target="fontTable.xml"/><Relationship Id="rId3" Type="http://schemas.openxmlformats.org/officeDocument/2006/relationships/customXml" Target="../customXml/item3.xml"/><Relationship Id="rId12" Type="http://schemas.openxmlformats.org/officeDocument/2006/relationships/image" Target="media/image3.png"/><Relationship Id="rId17" Type="http://schemas.openxmlformats.org/officeDocument/2006/relationships/image" Target="media/image6.svg"/><Relationship Id="rId25" Type="http://schemas.openxmlformats.org/officeDocument/2006/relationships/image" Target="media/image12.png"/><Relationship Id="rId33" Type="http://schemas.openxmlformats.org/officeDocument/2006/relationships/image" Target="media/image20.jpeg"/><Relationship Id="rId38" Type="http://schemas.openxmlformats.org/officeDocument/2006/relationships/image" Target="media/image22.jpeg"/><Relationship Id="rId46" Type="http://schemas.openxmlformats.org/officeDocument/2006/relationships/image" Target="media/image31.jpeg"/><Relationship Id="rId20" Type="http://schemas.openxmlformats.org/officeDocument/2006/relationships/image" Target="media/image9.png"/><Relationship Id="rId41" Type="http://schemas.openxmlformats.org/officeDocument/2006/relationships/image" Target="media/image28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\Desktop\CDR108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เอกสาร" ma:contentTypeID="0x0101005EAABC8901536C4EB5920A358DEBA11A" ma:contentTypeVersion="3" ma:contentTypeDescription="สร้างเอกสารใหม่" ma:contentTypeScope="" ma:versionID="412114c25bc0eaf40ffc75fad1671169">
  <xsd:schema xmlns:xsd="http://www.w3.org/2001/XMLSchema" xmlns:xs="http://www.w3.org/2001/XMLSchema" xmlns:p="http://schemas.microsoft.com/office/2006/metadata/properties" xmlns:ns3="fed2ca45-bd1e-4b03-896f-34c15deb9184" targetNamespace="http://schemas.microsoft.com/office/2006/metadata/properties" ma:root="true" ma:fieldsID="93c5696b69f4bcfb991aa14e4da36d76" ns3:_="">
    <xsd:import namespace="fed2ca45-bd1e-4b03-896f-34c15deb9184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ed2ca45-bd1e-4b03-896f-34c15deb918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ชนิดเนื้อหา"/>
        <xsd:element ref="dc:title" minOccurs="0" maxOccurs="1" ma:index="4" ma:displayName="ชื่อเรื่อง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C98213A-BEE7-4BC5-8EC4-75CF36F1199F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7772C966-3FB7-4215-BF11-FB62B717D1C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ed2ca45-bd1e-4b03-896f-34c15deb918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609C4C6C-EC2F-4CF1-B691-24B158AD8B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CDR108</Template>
  <TotalTime>1</TotalTime>
  <Pages>12</Pages>
  <Words>2247</Words>
  <Characters>12808</Characters>
  <Application>Microsoft Office Word</Application>
  <DocSecurity>0</DocSecurity>
  <Lines>106</Lines>
  <Paragraphs>30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15025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bondstreet</cp:lastModifiedBy>
  <cp:revision>4</cp:revision>
  <cp:lastPrinted>2024-08-29T07:32:00Z</cp:lastPrinted>
  <dcterms:created xsi:type="dcterms:W3CDTF">2025-02-25T04:20:00Z</dcterms:created>
  <dcterms:modified xsi:type="dcterms:W3CDTF">2025-02-25T08:53:00Z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0x0101005EAABC8901536C4EB5920A358DEBA11A</vt:lpwstr>
  </property>
</Properties>
</file>